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D2364" w14:textId="77777777" w:rsidR="00DD4EA4" w:rsidRDefault="00EA44B2">
      <w:pPr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Język polski     KLASA 7</w:t>
      </w:r>
    </w:p>
    <w:p w14:paraId="52E3769D" w14:textId="77777777" w:rsidR="00DD4EA4" w:rsidRDefault="00EA44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Dzień dobry, zadania na dzień 16.03.2019r.</w:t>
      </w:r>
    </w:p>
    <w:p w14:paraId="7B4A4337" w14:textId="77777777" w:rsidR="00DD4EA4" w:rsidRDefault="00EA44B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Temat: Wyrazy podstawowe i pochodne – utrwalenie wiadomości </w:t>
      </w:r>
    </w:p>
    <w:p w14:paraId="6B01A18B" w14:textId="77777777" w:rsidR="00DD4EA4" w:rsidRDefault="00EA44B2">
      <w:r>
        <w:rPr>
          <w:rFonts w:ascii="Times New Roman" w:hAnsi="Times New Roman"/>
          <w:sz w:val="24"/>
          <w:szCs w:val="24"/>
        </w:rPr>
        <w:t xml:space="preserve">Bardzo proszę o wykonanie poniższych ćwiczeń w zeszycie.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9F5AA3" wp14:editId="5464EC3D">
            <wp:extent cx="5399403" cy="6694642"/>
            <wp:effectExtent l="0" t="0" r="10797" b="10958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5399403" cy="6694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9F4868" w14:textId="77777777" w:rsidR="00DD4EA4" w:rsidRDefault="00EA44B2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EC7D5DF" wp14:editId="1364B391">
            <wp:extent cx="5399403" cy="6761475"/>
            <wp:effectExtent l="0" t="0" r="0" b="127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3" cy="6761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9497634" wp14:editId="32486908">
            <wp:extent cx="5399403" cy="7421242"/>
            <wp:effectExtent l="0" t="0" r="0" b="8258"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3" cy="7421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A9A1CF" w14:textId="77777777" w:rsidR="00DD4EA4" w:rsidRDefault="00DD4EA4">
      <w:pPr>
        <w:rPr>
          <w:rFonts w:ascii="Times New Roman" w:hAnsi="Times New Roman"/>
          <w:sz w:val="24"/>
          <w:szCs w:val="24"/>
        </w:rPr>
      </w:pPr>
    </w:p>
    <w:p w14:paraId="73B16ED8" w14:textId="77777777" w:rsidR="00DD4EA4" w:rsidRDefault="00DD4EA4">
      <w:pPr>
        <w:rPr>
          <w:rFonts w:ascii="Times New Roman" w:hAnsi="Times New Roman"/>
          <w:sz w:val="24"/>
          <w:szCs w:val="24"/>
        </w:rPr>
      </w:pPr>
    </w:p>
    <w:p w14:paraId="78F63CD7" w14:textId="77777777" w:rsidR="00DD4EA4" w:rsidRDefault="00DD4EA4">
      <w:pPr>
        <w:rPr>
          <w:rFonts w:ascii="Times New Roman" w:hAnsi="Times New Roman"/>
          <w:b/>
          <w:sz w:val="32"/>
          <w:szCs w:val="32"/>
        </w:rPr>
      </w:pPr>
    </w:p>
    <w:p w14:paraId="1989055C" w14:textId="77777777" w:rsidR="00DD4EA4" w:rsidRDefault="00DD4EA4"/>
    <w:sectPr w:rsidR="00DD4EA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D9D99" w14:textId="77777777" w:rsidR="00EA44B2" w:rsidRDefault="00EA44B2">
      <w:pPr>
        <w:spacing w:line="240" w:lineRule="auto"/>
      </w:pPr>
      <w:r>
        <w:separator/>
      </w:r>
    </w:p>
  </w:endnote>
  <w:endnote w:type="continuationSeparator" w:id="0">
    <w:p w14:paraId="0DE84D61" w14:textId="77777777" w:rsidR="00EA44B2" w:rsidRDefault="00EA44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470FA" w14:textId="77777777" w:rsidR="00EA44B2" w:rsidRDefault="00EA44B2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E1800CC" w14:textId="77777777" w:rsidR="00EA44B2" w:rsidRDefault="00EA44B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D4EA4"/>
    <w:rsid w:val="000F264E"/>
    <w:rsid w:val="007172CB"/>
    <w:rsid w:val="00B14E8C"/>
    <w:rsid w:val="00DD4EA4"/>
    <w:rsid w:val="00EA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7E44B"/>
  <w15:docId w15:val="{5FD8D8A6-4E79-4E5D-8E0C-1264C164E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0" w:line="360" w:lineRule="auto"/>
    </w:pPr>
    <w:rPr>
      <w:rFonts w:eastAsia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168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Rosiek</dc:creator>
  <dc:description/>
  <cp:lastModifiedBy>Beata Rosiek</cp:lastModifiedBy>
  <cp:revision>2</cp:revision>
  <dcterms:created xsi:type="dcterms:W3CDTF">2020-03-17T19:29:00Z</dcterms:created>
  <dcterms:modified xsi:type="dcterms:W3CDTF">2020-03-17T19:29:00Z</dcterms:modified>
</cp:coreProperties>
</file>