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28"/>
          <w:szCs w:val="28"/>
        </w:rPr>
        <w:id w:val="-2120669677"/>
        <w:docPartObj>
          <w:docPartGallery w:val="Cover Pages"/>
          <w:docPartUnique/>
        </w:docPartObj>
      </w:sdtPr>
      <w:sdtContent>
        <w:p w:rsidR="006B2E25" w:rsidRDefault="00BB56B8">
          <w:pPr>
            <w:rPr>
              <w:sz w:val="28"/>
              <w:szCs w:val="28"/>
            </w:rPr>
          </w:pPr>
          <w:r>
            <w:rPr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38" o:spid="_x0000_s1026" type="#_x0000_t202" style="position:absolute;margin-left:0;margin-top:0;width:134.85pt;height:302.4pt;z-index:251659264;visibility:visible;mso-width-percent:941;mso-height-percent:773;mso-position-horizontal:center;mso-position-horizontal-relative:page;mso-position-vertical:center;mso-position-vertical-relative:page;mso-width-percent:941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7hiQIAAIY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E4UzuGJAgAAhgUAAA4AAAAAAAAAAAAAAAAALgIAAGRycy9lMm9Eb2MueG1sUEsBAi0AFAAGAAgA&#10;AAAhAMb966PcAAAABQEAAA8AAAAAAAAAAAAAAAAA4wQAAGRycy9kb3ducmV2LnhtbFBLBQYAAAAA&#10;BAAEAPMAAADsBQAAAAA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F1D7E0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/>
                      </w:tblPr>
                      <w:tblGrid>
                        <w:gridCol w:w="6130"/>
                        <w:gridCol w:w="5806"/>
                      </w:tblGrid>
                      <w:tr w:rsidR="006B2E25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:rsidR="006B2E25" w:rsidRDefault="006B2E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065006" cy="3065006"/>
                                  <wp:effectExtent l="0" t="0" r="0" b="0"/>
                                  <wp:docPr id="9" name="Obraz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Obraz 139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006" cy="3065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72"/>
                                <w:szCs w:val="72"/>
                              </w:rPr>
                              <w:alias w:val="Tytuł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6B2E25" w:rsidRDefault="00983317">
                                <w:pPr>
                                  <w:pStyle w:val="Bezodstpw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r w:rsidRPr="00983317"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t>Korzystanie z Microsoft Teams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alias w:val="Podtytuł"/>
                              <w:tag w:val=""/>
                              <w:id w:val="13540725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6B2E25" w:rsidRDefault="00983317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83317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>Instrukcja dla ucznia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:rsidR="006B2E25" w:rsidRDefault="006B2E25">
                            <w:pPr>
                              <w:pStyle w:val="Bezodstpw"/>
                            </w:pPr>
                          </w:p>
                        </w:tc>
                      </w:tr>
                    </w:tbl>
                    <w:p w:rsidR="006B2E25" w:rsidRDefault="006B2E25"/>
                  </w:txbxContent>
                </v:textbox>
                <w10:wrap anchorx="page" anchory="page"/>
              </v:shape>
            </w:pict>
          </w:r>
          <w:r w:rsidR="006B2E25"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</w:rPr>
        <w:id w:val="436807994"/>
        <w:docPartObj>
          <w:docPartGallery w:val="Table of Contents"/>
          <w:docPartUnique/>
        </w:docPartObj>
      </w:sdtPr>
      <w:sdtContent>
        <w:p w:rsidR="006F5775" w:rsidRDefault="006F5775" w:rsidP="00E916A1">
          <w:pPr>
            <w:pStyle w:val="Nagwekspisutreci"/>
            <w:tabs>
              <w:tab w:val="right" w:pos="9050"/>
            </w:tabs>
          </w:pPr>
          <w:r>
            <w:t>Spis treści</w:t>
          </w:r>
          <w:r w:rsidR="00E916A1">
            <w:tab/>
          </w:r>
        </w:p>
        <w:p w:rsidR="006F5775" w:rsidRDefault="00BB56B8">
          <w:pPr>
            <w:pStyle w:val="Spistreci1"/>
            <w:tabs>
              <w:tab w:val="right" w:leader="dot" w:pos="9040"/>
            </w:tabs>
            <w:rPr>
              <w:noProof/>
            </w:rPr>
          </w:pPr>
          <w:r w:rsidRPr="00BB56B8">
            <w:fldChar w:fldCharType="begin"/>
          </w:r>
          <w:r w:rsidR="006F5775">
            <w:instrText xml:space="preserve"> TOC \o "1-3" \h \z \u </w:instrText>
          </w:r>
          <w:r w:rsidRPr="00BB56B8">
            <w:fldChar w:fldCharType="separate"/>
          </w:r>
          <w:hyperlink w:anchor="_Toc49733499" w:history="1">
            <w:r w:rsidR="006F5775" w:rsidRPr="0017206B">
              <w:rPr>
                <w:rStyle w:val="Hipercze"/>
                <w:noProof/>
              </w:rPr>
              <w:t>Pierwsze logowanie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BB56B8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0" w:history="1">
            <w:r w:rsidR="006F5775" w:rsidRPr="0017206B">
              <w:rPr>
                <w:rStyle w:val="Hipercze"/>
                <w:noProof/>
              </w:rPr>
              <w:t>Logowanie z użyciem aplikacji na komputerze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BB56B8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1" w:history="1">
            <w:r w:rsidR="006F5775" w:rsidRPr="0017206B">
              <w:rPr>
                <w:rStyle w:val="Hipercze"/>
                <w:noProof/>
              </w:rPr>
              <w:t>Logowanie w aplikacji w telefonie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BB56B8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2" w:history="1">
            <w:r w:rsidR="006F5775" w:rsidRPr="0017206B">
              <w:rPr>
                <w:rStyle w:val="Hipercze"/>
                <w:noProof/>
              </w:rPr>
              <w:t>Wideo lekcje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BB56B8">
          <w:pPr>
            <w:pStyle w:val="Spistreci1"/>
            <w:tabs>
              <w:tab w:val="right" w:leader="dot" w:pos="9040"/>
            </w:tabs>
            <w:rPr>
              <w:noProof/>
            </w:rPr>
          </w:pPr>
          <w:hyperlink w:anchor="_Toc49733503" w:history="1">
            <w:r w:rsidR="006F5775" w:rsidRPr="0017206B">
              <w:rPr>
                <w:rStyle w:val="Hipercze"/>
                <w:noProof/>
              </w:rPr>
              <w:t>Zadania</w:t>
            </w:r>
            <w:r w:rsidR="006F57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5775" w:rsidRDefault="00BB56B8">
          <w:r>
            <w:rPr>
              <w:b/>
              <w:bCs/>
            </w:rPr>
            <w:fldChar w:fldCharType="end"/>
          </w:r>
        </w:p>
      </w:sdtContent>
    </w:sdt>
    <w:p w:rsidR="003C1E78" w:rsidRDefault="003C1E78" w:rsidP="003C1E78">
      <w:pPr>
        <w:pStyle w:val="Informacjekontaktowe"/>
      </w:pPr>
    </w:p>
    <w:p w:rsidR="006F5775" w:rsidRDefault="006F5775">
      <w:r>
        <w:br w:type="page"/>
      </w:r>
    </w:p>
    <w:p w:rsidR="006B2E25" w:rsidRDefault="006B2E25" w:rsidP="00197526">
      <w:r>
        <w:lastRenderedPageBreak/>
        <w:t xml:space="preserve">Aplikacja Microsoft </w:t>
      </w:r>
      <w:proofErr w:type="spellStart"/>
      <w:r>
        <w:t>Teams</w:t>
      </w:r>
      <w:proofErr w:type="spellEnd"/>
      <w:r>
        <w:t xml:space="preserve"> jest częścią usługi pakietu Microsoft Office 365 dla Edukacji. Aby móc korzystać z Microsoft </w:t>
      </w:r>
      <w:proofErr w:type="spellStart"/>
      <w:r>
        <w:t>Teams</w:t>
      </w:r>
      <w:proofErr w:type="spellEnd"/>
      <w:r>
        <w:t xml:space="preserve"> uczeń musi posiadać konto w Office 365. Takie bezpłatne konta uczniowskie, zostały założone każdemu uczniowi klas od I do VIII. </w:t>
      </w:r>
    </w:p>
    <w:p w:rsidR="00197526" w:rsidRDefault="006B2E25" w:rsidP="00197526">
      <w:r>
        <w:t>W ramach konta w Office 365 każdy uczeń otrzymuje:</w:t>
      </w:r>
    </w:p>
    <w:p w:rsidR="006B2E25" w:rsidRDefault="006B2E25" w:rsidP="006B2E2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33713" cy="377984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814" cy="37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25" w:rsidRDefault="006B2E25" w:rsidP="00197526">
      <w:r>
        <w:t xml:space="preserve">Wszystkie powyższe aplikacje działają w przeglądarce internetowej (dowolnej) – nie pobiera się i nie instaluje się na komputerze żadnego oprogramowania. </w:t>
      </w:r>
    </w:p>
    <w:p w:rsidR="006B2E25" w:rsidRDefault="006B2E25" w:rsidP="00197526">
      <w:r>
        <w:t xml:space="preserve">Aplikacja Microsoft </w:t>
      </w:r>
      <w:proofErr w:type="spellStart"/>
      <w:r>
        <w:t>Teams</w:t>
      </w:r>
      <w:proofErr w:type="spellEnd"/>
      <w:r>
        <w:t xml:space="preserve"> – z której będziemy korzystać w nauczaniu poprzez e-learning, to cyfrowe centrum pozwalające na konwersację (czat indywidualny lub w całej klasie - również z nauczycielem), zamieszczanie materiałów lekcyjnych czy wysyłanie zadań do poszczególnych uczniów i sprawdzanie ich oraz odsyłanie z informacją zwrotną.</w:t>
      </w:r>
    </w:p>
    <w:p w:rsidR="006B2E25" w:rsidRDefault="006B2E25" w:rsidP="00197526">
      <w:r>
        <w:t>Poniższa instrukcja wyjaśnia jak uczeń może zalogować się do aplikacji i jak z niej korzystać. Staraliśmy się przygotować ją tak aby każdy uczeń sobie poradził.</w:t>
      </w:r>
    </w:p>
    <w:p w:rsidR="006B2E25" w:rsidRDefault="006B2E25">
      <w:r>
        <w:br w:type="page"/>
      </w:r>
    </w:p>
    <w:p w:rsidR="006B2E25" w:rsidRDefault="006B2E25" w:rsidP="00197526"/>
    <w:p w:rsidR="00197526" w:rsidRDefault="00197526" w:rsidP="00197526">
      <w:pPr>
        <w:pStyle w:val="Nagwek1"/>
      </w:pPr>
      <w:bookmarkStart w:id="0" w:name="_Toc49733499"/>
      <w:r w:rsidRPr="00197526">
        <w:t>Pierwsze logowanie</w:t>
      </w:r>
      <w:bookmarkEnd w:id="0"/>
    </w:p>
    <w:p w:rsidR="0001489F" w:rsidRPr="0001489F" w:rsidRDefault="006B2E25" w:rsidP="0001489F">
      <w:pPr>
        <w:tabs>
          <w:tab w:val="num" w:pos="720"/>
        </w:tabs>
        <w:rPr>
          <w:color w:val="5A1E34" w:themeColor="accent1" w:themeShade="80"/>
          <w:u w:val="single"/>
        </w:rPr>
      </w:pPr>
      <w:r w:rsidRPr="006B2E25">
        <w:t xml:space="preserve">Wchodzimy na stronę internetową </w:t>
      </w:r>
      <w:r w:rsidR="0001489F">
        <w:t xml:space="preserve">  </w:t>
      </w:r>
      <w:hyperlink r:id="rId13" w:history="1">
        <w:r w:rsidR="0001489F" w:rsidRPr="007161B2">
          <w:rPr>
            <w:rStyle w:val="Hipercze"/>
          </w:rPr>
          <w:t>https://www.office.com/?omkt=pl-pl</w:t>
        </w:r>
      </w:hyperlink>
    </w:p>
    <w:p w:rsidR="00791DD2" w:rsidRDefault="00BB56B8" w:rsidP="00197526">
      <w:r>
        <w:rPr>
          <w:noProof/>
        </w:rPr>
        <w:pict>
          <v:oval id="Owal 16" o:spid="_x0000_s1041" style="position:absolute;margin-left:210.75pt;margin-top:116.2pt;width:91.5pt;height:41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" filled="f" strokecolor="red" strokeweight="2.25pt">
            <v:stroke joinstyle="miter"/>
          </v:oval>
        </w:pict>
      </w:r>
      <w:r w:rsidR="00791DD2" w:rsidRPr="00791DD2">
        <w:rPr>
          <w:noProof/>
          <w:lang w:eastAsia="pl-PL"/>
        </w:rPr>
        <w:drawing>
          <wp:inline distT="0" distB="0" distL="0" distR="0">
            <wp:extent cx="5746750" cy="3003550"/>
            <wp:effectExtent l="0" t="0" r="6350" b="6350"/>
            <wp:docPr id="11" name="Obraz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456FD0-841D-4C6B-8410-3153279EF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456FD0-841D-4C6B-8410-3153279EF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22" w:rsidRDefault="00155222" w:rsidP="00155222">
      <w:pPr>
        <w:pStyle w:val="Akapitzlist"/>
        <w:numPr>
          <w:ilvl w:val="0"/>
          <w:numId w:val="18"/>
        </w:numPr>
      </w:pPr>
      <w:r w:rsidRPr="00155222">
        <w:t>Klikasz na „Zaloguj się”.</w:t>
      </w:r>
    </w:p>
    <w:p w:rsidR="00155222" w:rsidRDefault="00155222" w:rsidP="00155222">
      <w:pPr>
        <w:pStyle w:val="Akapitzlist"/>
        <w:numPr>
          <w:ilvl w:val="0"/>
          <w:numId w:val="17"/>
        </w:numPr>
      </w:pPr>
      <w:r w:rsidRPr="00155222">
        <w:t>Tu wprowadzasz adres e-mail otrzymany od szkoły</w:t>
      </w:r>
    </w:p>
    <w:p w:rsidR="00DA0E6F" w:rsidRPr="00155222" w:rsidRDefault="00BB56B8" w:rsidP="00D64011">
      <w:pPr>
        <w:jc w:val="center"/>
      </w:pPr>
      <w:r>
        <w:rPr>
          <w:noProof/>
        </w:rPr>
        <w:pict>
          <v:oval id="Owal 18" o:spid="_x0000_s1040" style="position:absolute;left:0;text-align:left;margin-left:274.5pt;margin-top:241.05pt;width:91.5pt;height:41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" filled="f" strokecolor="red" strokeweight="2.25pt">
            <v:stroke joinstyle="miter"/>
          </v:oval>
        </w:pict>
      </w:r>
      <w:r w:rsidR="00D64011">
        <w:rPr>
          <w:noProof/>
          <w:lang w:eastAsia="pl-PL"/>
        </w:rPr>
        <w:drawing>
          <wp:inline distT="0" distB="0" distL="0" distR="0">
            <wp:extent cx="4657725" cy="396303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222" w:rsidRDefault="00155222" w:rsidP="00D64011">
      <w:pPr>
        <w:pStyle w:val="Akapitzlist"/>
        <w:numPr>
          <w:ilvl w:val="0"/>
          <w:numId w:val="17"/>
        </w:numPr>
      </w:pPr>
      <w:r w:rsidRPr="00155222">
        <w:lastRenderedPageBreak/>
        <w:t>Następnie klikasz „Dalej”</w:t>
      </w:r>
    </w:p>
    <w:p w:rsidR="000376D9" w:rsidRDefault="000376D9" w:rsidP="00D64011">
      <w:pPr>
        <w:pStyle w:val="Akapitzlist"/>
        <w:numPr>
          <w:ilvl w:val="0"/>
          <w:numId w:val="17"/>
        </w:numPr>
      </w:pPr>
      <w:r>
        <w:t>Wprowadzasz otrzymane jednorazowe hasło</w:t>
      </w:r>
      <w:r w:rsidR="001238B6">
        <w:t xml:space="preserve"> i klikasz „Zaloguj”</w:t>
      </w:r>
    </w:p>
    <w:p w:rsidR="00D14D24" w:rsidRDefault="00D14D24" w:rsidP="00D14D24"/>
    <w:p w:rsidR="00D14D24" w:rsidRDefault="001A58A4" w:rsidP="00814CB4">
      <w:pPr>
        <w:jc w:val="center"/>
      </w:pPr>
      <w:r>
        <w:rPr>
          <w:noProof/>
          <w:lang w:eastAsia="pl-PL"/>
        </w:rPr>
        <w:pict>
          <v:rect id="_x0000_s1043" style="position:absolute;left:0;text-align:left;margin-left:86.05pt;margin-top:63.95pt;width:278.2pt;height:36.85pt;z-index:2516971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" fillcolor="white [3201]" stroked="f" strokeweight="1pt">
            <v:textbox>
              <w:txbxContent>
                <w:p w:rsidR="001A58A4" w:rsidRDefault="001A58A4" w:rsidP="001A58A4">
                  <w:pPr>
                    <w:spacing w:before="0" w:line="240" w:lineRule="auto"/>
                    <w:rPr>
                      <w:rFonts w:ascii="Arial" w:hAnsi="Arial" w:cs="Arial"/>
                      <w:color w:val="000000" w:themeColor="dark1"/>
                      <w:kern w:val="24"/>
                    </w:rPr>
                  </w:pPr>
                  <w:r>
                    <w:rPr>
                      <w:rFonts w:ascii="Arial" w:hAnsi="Arial" w:cs="Arial"/>
                      <w:color w:val="000000" w:themeColor="dark1"/>
                      <w:kern w:val="24"/>
                    </w:rPr>
                    <w:t>……………………..@szkolaciachcin.onmicrosoft.com</w:t>
                  </w:r>
                </w:p>
                <w:p w:rsidR="001A58A4" w:rsidRPr="001A58A4" w:rsidRDefault="001A58A4" w:rsidP="001A58A4">
                  <w:pPr>
                    <w:spacing w:before="0" w:line="240" w:lineRule="auto"/>
                    <w:rPr>
                      <w:sz w:val="16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dark1"/>
                      <w:kern w:val="24"/>
                      <w:sz w:val="14"/>
                    </w:rPr>
                    <w:t xml:space="preserve">      </w:t>
                  </w:r>
                  <w:r w:rsidRPr="001A58A4">
                    <w:rPr>
                      <w:rFonts w:ascii="Arial" w:hAnsi="Arial" w:cs="Arial"/>
                      <w:color w:val="000000" w:themeColor="dark1"/>
                      <w:kern w:val="24"/>
                      <w:sz w:val="14"/>
                    </w:rPr>
                    <w:t>Imię i nazwisko</w:t>
                  </w:r>
                  <w:r>
                    <w:rPr>
                      <w:rFonts w:ascii="Arial" w:hAnsi="Arial" w:cs="Arial"/>
                      <w:color w:val="000000" w:themeColor="dark1"/>
                      <w:kern w:val="24"/>
                      <w:sz w:val="14"/>
                    </w:rPr>
                    <w:t xml:space="preserve"> ucznia</w:t>
                  </w:r>
                </w:p>
              </w:txbxContent>
            </v:textbox>
          </v:rect>
        </w:pict>
      </w:r>
      <w:r w:rsidR="00BB56B8">
        <w:rPr>
          <w:noProof/>
        </w:rPr>
        <w:pict>
          <v:oval id="Owal 20" o:spid="_x0000_s1039" style="position:absolute;left:0;text-align:left;margin-left:258pt;margin-top:180pt;width:91.5pt;height:41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" filled="f" strokecolor="red" strokeweight="2.25pt">
            <v:stroke joinstyle="miter"/>
          </v:oval>
        </w:pict>
      </w:r>
      <w:r>
        <w:rPr>
          <w:noProof/>
          <w:lang w:eastAsia="pl-PL"/>
        </w:rPr>
        <w:drawing>
          <wp:inline distT="0" distB="0" distL="0" distR="0">
            <wp:extent cx="4001135" cy="364998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D9" w:rsidRDefault="00844B08" w:rsidP="00D14D24">
      <w:r>
        <w:t>Po zalogowaniu zostaniesz poproszony o ustawienie nowego hasła.</w:t>
      </w:r>
    </w:p>
    <w:p w:rsidR="000376D9" w:rsidRDefault="00BB56B8" w:rsidP="00814CB4">
      <w:pPr>
        <w:jc w:val="center"/>
      </w:pPr>
      <w:r>
        <w:rPr>
          <w:noProof/>
        </w:rPr>
        <w:pict>
          <v:oval id="Owal 25" o:spid="_x0000_s1038" style="position:absolute;left:0;text-align:left;margin-left:240.75pt;margin-top:207pt;width:91.5pt;height:41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" filled="f" strokecolor="red" strokeweight="2.25pt">
            <v:stroke joinstyle="miter"/>
          </v:oval>
        </w:pict>
      </w:r>
      <w:r w:rsidR="001A58A4">
        <w:rPr>
          <w:noProof/>
          <w:lang w:eastAsia="pl-PL"/>
        </w:rPr>
        <w:drawing>
          <wp:inline distT="0" distB="0" distL="0" distR="0">
            <wp:extent cx="3869690" cy="3694430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D9" w:rsidRDefault="000376D9" w:rsidP="00D14D24"/>
    <w:p w:rsidR="00B75706" w:rsidRPr="00B75706" w:rsidRDefault="00B75706" w:rsidP="004B5A06">
      <w:pPr>
        <w:keepNext/>
        <w:keepLines/>
      </w:pPr>
      <w:r w:rsidRPr="00B75706">
        <w:t xml:space="preserve">Jeśli nie chcesz by system Cię </w:t>
      </w:r>
      <w:proofErr w:type="spellStart"/>
      <w:r w:rsidRPr="00B75706">
        <w:t>wylogowywał</w:t>
      </w:r>
      <w:proofErr w:type="spellEnd"/>
      <w:r w:rsidRPr="00B75706">
        <w:t xml:space="preserve"> wybierz „Tak”</w:t>
      </w:r>
    </w:p>
    <w:p w:rsidR="000376D9" w:rsidRDefault="00BB56B8" w:rsidP="004B5A06">
      <w:pPr>
        <w:jc w:val="center"/>
      </w:pPr>
      <w:r>
        <w:rPr>
          <w:noProof/>
        </w:rPr>
        <w:pict>
          <v:rect id="Prostokąt 15" o:spid="_x0000_s1027" style="position:absolute;left:0;text-align:left;margin-left:81pt;margin-top:63.9pt;width:299.15pt;height:49.1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" fillcolor="white [3201]" stroked="f" strokeweight="1pt">
            <v:textbox>
              <w:txbxContent>
                <w:p w:rsidR="001A58A4" w:rsidRPr="001A58A4" w:rsidRDefault="001A58A4" w:rsidP="001A58A4">
                  <w:pPr>
                    <w:spacing w:before="0" w:line="240" w:lineRule="auto"/>
                    <w:rPr>
                      <w:sz w:val="16"/>
                      <w:szCs w:val="24"/>
                    </w:rPr>
                  </w:pPr>
                </w:p>
              </w:txbxContent>
            </v:textbox>
          </v:rect>
        </w:pict>
      </w:r>
      <w:r w:rsidR="00B75706">
        <w:rPr>
          <w:noProof/>
          <w:lang w:eastAsia="pl-PL"/>
        </w:rPr>
        <w:drawing>
          <wp:inline distT="0" distB="0" distL="0" distR="0">
            <wp:extent cx="4781550" cy="404003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23" cy="404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6D9" w:rsidRDefault="000376D9" w:rsidP="00D14D24"/>
    <w:p w:rsidR="000376D9" w:rsidRDefault="00B05739" w:rsidP="00D14D24">
      <w:r>
        <w:t>Po zalogowaniu zobaczysz pulpit nawigacyjny pakietu Office 365.</w:t>
      </w:r>
    </w:p>
    <w:p w:rsidR="0076389F" w:rsidRDefault="0076389F" w:rsidP="00D14D24">
      <w:r>
        <w:t xml:space="preserve">Wybierz aplikacje </w:t>
      </w:r>
      <w:proofErr w:type="spellStart"/>
      <w:r>
        <w:t>Teams</w:t>
      </w:r>
      <w:proofErr w:type="spellEnd"/>
      <w:r>
        <w:t xml:space="preserve"> i kliknij.</w:t>
      </w:r>
    </w:p>
    <w:p w:rsidR="000376D9" w:rsidRPr="00155222" w:rsidRDefault="00BB56B8" w:rsidP="00D14D24">
      <w:r>
        <w:rPr>
          <w:noProof/>
        </w:rPr>
        <w:pict>
          <v:oval id="Owal 26" o:spid="_x0000_s1037" style="position:absolute;margin-left:315.75pt;margin-top:30.4pt;width:29.25pt;height:41.2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" filled="f" strokecolor="red" strokeweight="2.25pt">
            <v:stroke joinstyle="miter"/>
          </v:oval>
        </w:pict>
      </w:r>
      <w:r w:rsidR="00240DCF" w:rsidRPr="00240DCF">
        <w:rPr>
          <w:noProof/>
          <w:lang w:eastAsia="pl-PL"/>
        </w:rPr>
        <w:drawing>
          <wp:inline distT="0" distB="0" distL="0" distR="0">
            <wp:extent cx="5746750" cy="2262505"/>
            <wp:effectExtent l="0" t="0" r="6350" b="4445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0BDBE3C-39D1-486D-A01A-72BE848BDE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0BDBE3C-39D1-486D-A01A-72BE848BDE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DF" w:rsidRDefault="00DD4BDF" w:rsidP="00155222"/>
    <w:p w:rsidR="00DD4BDF" w:rsidRDefault="00DD4BDF" w:rsidP="00CF0E8E">
      <w:pPr>
        <w:keepNext/>
        <w:keepLines/>
        <w:rPr>
          <w:color w:val="FF0000"/>
        </w:rPr>
      </w:pPr>
      <w:r>
        <w:lastRenderedPageBreak/>
        <w:t xml:space="preserve">W kolejnym oknie wybierasz sposób korzystania z aplikacji: możesz ją zainstalować </w:t>
      </w:r>
      <w:r w:rsidR="0094342C">
        <w:t xml:space="preserve">na komputerze </w:t>
      </w:r>
      <w:r w:rsidR="0094342C" w:rsidRPr="0094342C">
        <w:rPr>
          <w:color w:val="FF0000"/>
        </w:rPr>
        <w:t xml:space="preserve">A </w:t>
      </w:r>
      <w:r w:rsidR="0094342C">
        <w:t>(zostanie pobrana z witryny microsoft.com)</w:t>
      </w:r>
      <w:r w:rsidR="00F06DFB">
        <w:t xml:space="preserve"> lub </w:t>
      </w:r>
      <w:r w:rsidR="0026544F">
        <w:t xml:space="preserve">używać w przeglądarce internetowej </w:t>
      </w:r>
      <w:r w:rsidR="0026544F" w:rsidRPr="0026544F">
        <w:rPr>
          <w:color w:val="FF0000"/>
        </w:rPr>
        <w:t>B</w:t>
      </w:r>
    </w:p>
    <w:p w:rsidR="00CF0E8E" w:rsidRDefault="00CF0E8E" w:rsidP="00155222">
      <w:r>
        <w:rPr>
          <w:noProof/>
          <w:lang w:eastAsia="pl-PL"/>
        </w:rPr>
        <w:drawing>
          <wp:inline distT="0" distB="0" distL="0" distR="0">
            <wp:extent cx="5746750" cy="325755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8E" w:rsidRDefault="00766F62" w:rsidP="00155222">
      <w:r>
        <w:t xml:space="preserve">Po kliknięcie opcji </w:t>
      </w:r>
      <w:r w:rsidRPr="0026544F">
        <w:rPr>
          <w:color w:val="FF0000"/>
        </w:rPr>
        <w:t>B</w:t>
      </w:r>
      <w:r>
        <w:t xml:space="preserve"> </w:t>
      </w:r>
      <w:r w:rsidR="007D76B3">
        <w:t xml:space="preserve">przechodzisz </w:t>
      </w:r>
      <w:r w:rsidR="00E871EC">
        <w:t xml:space="preserve">w przeglądarce </w:t>
      </w:r>
      <w:r w:rsidR="007D76B3">
        <w:t>do gł</w:t>
      </w:r>
      <w:r w:rsidR="00D76108">
        <w:t>ó</w:t>
      </w:r>
      <w:r w:rsidR="007D76B3">
        <w:t xml:space="preserve">wnego okna aplikacji </w:t>
      </w:r>
      <w:proofErr w:type="spellStart"/>
      <w:r w:rsidR="007D76B3">
        <w:t>Teams</w:t>
      </w:r>
      <w:proofErr w:type="spellEnd"/>
    </w:p>
    <w:p w:rsidR="008722CF" w:rsidRDefault="005A3C0A" w:rsidP="00155222">
      <w:r w:rsidRPr="005A3C0A">
        <w:rPr>
          <w:noProof/>
          <w:lang w:eastAsia="pl-PL"/>
        </w:rPr>
        <w:drawing>
          <wp:inline distT="0" distB="0" distL="0" distR="0">
            <wp:extent cx="5746750" cy="1961515"/>
            <wp:effectExtent l="0" t="0" r="6350" b="635"/>
            <wp:docPr id="6" name="Obraz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2D48F32-1D21-461D-9B0A-F5F7C9A0DC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2D48F32-1D21-461D-9B0A-F5F7C9A0DC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CF" w:rsidRPr="008722CF" w:rsidRDefault="005A3C0A" w:rsidP="008722CF">
      <w:r>
        <w:t xml:space="preserve">W zakładce </w:t>
      </w:r>
      <w:r w:rsidR="008722CF" w:rsidRPr="008722CF">
        <w:t>„Zespoły”, zobaczysz listę zespołów do których możesz dołączyć lub do których dołączył Cię nauczyciel.</w:t>
      </w:r>
    </w:p>
    <w:p w:rsidR="008E32AC" w:rsidRPr="008722CF" w:rsidRDefault="008722CF" w:rsidP="008722CF">
      <w:r w:rsidRPr="008722CF">
        <w:t>Po kliknięciu w wybrany zespół wejdziesz do przestrzeni współpracy Twojej klasy.</w:t>
      </w:r>
    </w:p>
    <w:p w:rsidR="00CF0E8E" w:rsidRDefault="00BB56B8" w:rsidP="00155222">
      <w:r>
        <w:rPr>
          <w:noProof/>
        </w:rPr>
        <w:pict>
          <v:oval id="Owal 152" o:spid="_x0000_s1036" style="position:absolute;margin-left:42.3pt;margin-top:5.55pt;width:30.1pt;height:23.0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" filled="f" strokecolor="red" strokeweight="2.25pt">
            <v:stroke joinstyle="miter"/>
          </v:oval>
        </w:pict>
      </w:r>
      <w:r w:rsidR="00B334AD" w:rsidRPr="00B334AD">
        <w:rPr>
          <w:noProof/>
          <w:lang w:eastAsia="pl-PL"/>
        </w:rPr>
        <w:drawing>
          <wp:inline distT="0" distB="0" distL="0" distR="0">
            <wp:extent cx="5746750" cy="304800"/>
            <wp:effectExtent l="0" t="0" r="6350" b="0"/>
            <wp:docPr id="10" name="Obraz 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826B416-9F1F-4CBB-84A9-64F6073E21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826B416-9F1F-4CBB-84A9-64F6073E21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60" w:rsidRPr="00804760" w:rsidRDefault="00804760" w:rsidP="00804760">
      <w:r w:rsidRPr="00804760">
        <w:t>Klikając „Wpisy” możesz zobaczyć konwersacje w której nauczyciele będą zamieszczać polecenia dla klasy lub poszczególnych uczniów. Możesz też zadać tam pytania  które dotyczą zajęć.</w:t>
      </w:r>
    </w:p>
    <w:p w:rsidR="00CF0E8E" w:rsidRDefault="0083170B" w:rsidP="00155222">
      <w:r>
        <w:br w:type="page"/>
      </w:r>
    </w:p>
    <w:p w:rsidR="00197526" w:rsidRDefault="00197526" w:rsidP="007D4640">
      <w:pPr>
        <w:pStyle w:val="Nagwek1"/>
      </w:pPr>
      <w:bookmarkStart w:id="1" w:name="_Toc49733500"/>
      <w:r w:rsidRPr="00197526">
        <w:lastRenderedPageBreak/>
        <w:t>Logowanie z użyciem aplikacji na komputerze</w:t>
      </w:r>
      <w:bookmarkEnd w:id="1"/>
    </w:p>
    <w:p w:rsidR="007D4640" w:rsidRDefault="00766F62" w:rsidP="007D4640">
      <w:r>
        <w:t xml:space="preserve">Jeśli wybrałeś korzystanie z </w:t>
      </w:r>
      <w:proofErr w:type="spellStart"/>
      <w:r>
        <w:t>Teams</w:t>
      </w:r>
      <w:proofErr w:type="spellEnd"/>
      <w:r>
        <w:t xml:space="preserve"> z użyciem aplikacji</w:t>
      </w:r>
      <w:r w:rsidR="004C7F4F">
        <w:t>, aplikacja zostanie zainstalowana na Twoim komputerze.</w:t>
      </w:r>
    </w:p>
    <w:p w:rsidR="00934EBB" w:rsidRDefault="00934EBB" w:rsidP="007D4640">
      <w:r>
        <w:t xml:space="preserve">Po zainstalowaniu kliknij na Menu Windows i wpisz </w:t>
      </w:r>
      <w:proofErr w:type="spellStart"/>
      <w:r>
        <w:t>T</w:t>
      </w:r>
      <w:r w:rsidR="006863EC">
        <w:t>e</w:t>
      </w:r>
      <w:r>
        <w:t>ams</w:t>
      </w:r>
      <w:proofErr w:type="spellEnd"/>
      <w:r w:rsidR="006863EC">
        <w:t>.</w:t>
      </w:r>
      <w:r w:rsidR="004450C9">
        <w:t xml:space="preserve"> </w:t>
      </w:r>
    </w:p>
    <w:p w:rsidR="006863EC" w:rsidRDefault="0083170B" w:rsidP="007D4640">
      <w:r w:rsidRPr="0083170B">
        <w:rPr>
          <w:noProof/>
          <w:lang w:eastAsia="pl-PL"/>
        </w:rPr>
        <w:drawing>
          <wp:inline distT="0" distB="0" distL="0" distR="0">
            <wp:extent cx="5200980" cy="4358479"/>
            <wp:effectExtent l="0" t="0" r="0" b="4445"/>
            <wp:docPr id="156" name="Symbol zastępczy zawartości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3009280-746A-41A6-95C8-749848652A8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3009280-746A-41A6-95C8-749848652A8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4190" cy="43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3F" w:rsidRDefault="004450C9" w:rsidP="002C399D">
      <w:pPr>
        <w:keepNext/>
        <w:keepLines/>
      </w:pPr>
      <w:r>
        <w:lastRenderedPageBreak/>
        <w:t>Po kliknięciu w ikonę aplikacji</w:t>
      </w:r>
      <w:r w:rsidR="00452F3F">
        <w:t xml:space="preserve"> – uruchomisz ją i zostaniesz poproszony o zalogowanie.</w:t>
      </w:r>
    </w:p>
    <w:p w:rsidR="00452F3F" w:rsidRDefault="002C399D" w:rsidP="007D4640">
      <w:r w:rsidRPr="002C399D">
        <w:rPr>
          <w:noProof/>
          <w:lang w:eastAsia="pl-PL"/>
        </w:rPr>
        <w:drawing>
          <wp:inline distT="0" distB="0" distL="0" distR="0">
            <wp:extent cx="3461736" cy="4011732"/>
            <wp:effectExtent l="0" t="0" r="5715" b="8255"/>
            <wp:docPr id="157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35283D6-EB5A-4106-9CE2-3A49AA94B1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35283D6-EB5A-4106-9CE2-3A49AA94B1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2419" cy="40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C9" w:rsidRDefault="00CD22A4" w:rsidP="007D4640">
      <w:r>
        <w:t>Wpisz hasło, któ</w:t>
      </w:r>
      <w:r w:rsidR="00823D22">
        <w:t>r</w:t>
      </w:r>
      <w:r>
        <w:t>e zdefiniowałeś w trakcie pierwszego logowania.</w:t>
      </w:r>
    </w:p>
    <w:p w:rsidR="00CD22A4" w:rsidRDefault="00BB56B8" w:rsidP="007D4640">
      <w:r>
        <w:rPr>
          <w:noProof/>
        </w:rPr>
        <w:pict>
          <v:shape id="Pole tekstowe 159" o:spid="_x0000_s1028" type="#_x0000_t202" style="position:absolute;margin-left:46.85pt;margin-top:91.4pt;width:176.05pt;height:15.4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" fillcolor="white [3201]" stroked="f" strokeweight=".5pt">
            <v:textbox>
              <w:txbxContent>
                <w:p w:rsidR="00823D22" w:rsidRPr="001A58A4" w:rsidRDefault="001A58A4" w:rsidP="00A94238">
                  <w:pPr>
                    <w:spacing w:before="0" w:line="240" w:lineRule="auto"/>
                    <w:rPr>
                      <w:rFonts w:asciiTheme="majorHAnsi" w:hAnsiTheme="majorHAnsi" w:cstheme="majorHAnsi"/>
                      <w:sz w:val="14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………….@szkolaciachcin.onmicrosoft.com</w:t>
                  </w:r>
                </w:p>
              </w:txbxContent>
            </v:textbox>
          </v:shape>
        </w:pict>
      </w:r>
      <w:r>
        <w:rPr>
          <w:noProof/>
        </w:rPr>
        <w:pict>
          <v:rect id="Prostokąt 6" o:spid="_x0000_s1029" style="position:absolute;margin-left:0;margin-top:0;width:136.1pt;height:13.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" fillcolor="white [3201]" stroked="f" strokeweight="1pt">
            <v:textbox>
              <w:txbxContent>
                <w:p w:rsidR="00823D22" w:rsidRDefault="00823D22" w:rsidP="00823D2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dark1"/>
                      <w:kern w:val="24"/>
                    </w:rPr>
                    <w:t>uczen1@sp2zabki.pl</w:t>
                  </w:r>
                </w:p>
              </w:txbxContent>
            </v:textbox>
          </v:rect>
        </w:pict>
      </w:r>
      <w:r w:rsidR="00823D22" w:rsidRPr="00823D22">
        <w:t xml:space="preserve"> </w:t>
      </w:r>
      <w:r w:rsidR="000413CB">
        <w:rPr>
          <w:noProof/>
          <w:lang w:eastAsia="pl-PL"/>
        </w:rPr>
        <w:drawing>
          <wp:inline distT="0" distB="0" distL="0" distR="0">
            <wp:extent cx="3319325" cy="3193436"/>
            <wp:effectExtent l="0" t="0" r="0" b="698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27" cy="3203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89F" w:rsidRDefault="0001489F" w:rsidP="00197EA9"/>
    <w:p w:rsidR="0001489F" w:rsidRDefault="0001489F" w:rsidP="00197EA9"/>
    <w:p w:rsidR="00197EA9" w:rsidRPr="00197EA9" w:rsidRDefault="00ED663E" w:rsidP="00197EA9">
      <w:r w:rsidRPr="00ED663E">
        <w:lastRenderedPageBreak/>
        <w:t>Po zalogowaniu pojawi się okno, które pozwoli Ci wybrać czy chcesz być stale zalogowany do Office 365</w:t>
      </w:r>
      <w:r>
        <w:t>. Wybierz opcję i kliknij” O</w:t>
      </w:r>
      <w:r w:rsidR="00197EA9">
        <w:t>K</w:t>
      </w:r>
      <w:r>
        <w:t>”</w:t>
      </w:r>
      <w:r w:rsidR="00197EA9">
        <w:t xml:space="preserve">. </w:t>
      </w:r>
      <w:r w:rsidR="00197EA9" w:rsidRPr="00197EA9">
        <w:t>Pojawia się informacja o dodaniu Twojego konta</w:t>
      </w:r>
    </w:p>
    <w:p w:rsidR="00197EA9" w:rsidRPr="00197EA9" w:rsidRDefault="00197EA9" w:rsidP="00197EA9">
      <w:r w:rsidRPr="00197EA9">
        <w:t>Kliknij „Gotowe”</w:t>
      </w:r>
    </w:p>
    <w:p w:rsidR="00ED663E" w:rsidRPr="00ED663E" w:rsidRDefault="00D1779C" w:rsidP="00D1779C">
      <w:pPr>
        <w:jc w:val="center"/>
      </w:pPr>
      <w:r w:rsidRPr="00D1779C">
        <w:rPr>
          <w:noProof/>
          <w:lang w:eastAsia="pl-PL"/>
        </w:rPr>
        <w:drawing>
          <wp:inline distT="0" distB="0" distL="0" distR="0">
            <wp:extent cx="3377466" cy="3283793"/>
            <wp:effectExtent l="0" t="0" r="0" b="0"/>
            <wp:docPr id="160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DAA850-2977-4D51-9765-0F204E98B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4DAA850-2977-4D51-9765-0F204E98B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3780" cy="32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DC" w:rsidRPr="00A657DC" w:rsidRDefault="00A657DC" w:rsidP="00A657DC">
      <w:r w:rsidRPr="00A657DC">
        <w:t xml:space="preserve">Po uruchomieniu aplikacji otworzy się ekran główny, który wygląda tak samo jak w wersji przeglądarkowej. </w:t>
      </w:r>
    </w:p>
    <w:p w:rsidR="00A94238" w:rsidRDefault="00A657DC" w:rsidP="007D4640">
      <w:r w:rsidRPr="00A657DC">
        <w:rPr>
          <w:noProof/>
          <w:lang w:eastAsia="pl-PL"/>
        </w:rPr>
        <w:drawing>
          <wp:inline distT="0" distB="0" distL="0" distR="0">
            <wp:extent cx="5746750" cy="3650615"/>
            <wp:effectExtent l="0" t="0" r="6350" b="6985"/>
            <wp:docPr id="161" name="Obraz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2BE227-14B7-4430-9C6C-07E27E00C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2BE227-14B7-4430-9C6C-07E27E00C1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EA" w:rsidRPr="00197526" w:rsidRDefault="006328EA" w:rsidP="00197526">
      <w:pPr>
        <w:pStyle w:val="Nagwek1"/>
      </w:pPr>
    </w:p>
    <w:p w:rsidR="00197526" w:rsidRDefault="00197526" w:rsidP="00197526">
      <w:pPr>
        <w:pStyle w:val="Nagwek1"/>
      </w:pPr>
      <w:bookmarkStart w:id="2" w:name="_Toc49733501"/>
      <w:r w:rsidRPr="00197526">
        <w:t>Logowanie w aplikacji w telefonie</w:t>
      </w:r>
      <w:bookmarkEnd w:id="2"/>
    </w:p>
    <w:p w:rsidR="00B66EC5" w:rsidRPr="00B66EC5" w:rsidRDefault="00B66EC5" w:rsidP="00B66EC5">
      <w:r w:rsidRPr="00B66EC5">
        <w:t>W szczególnych przypadkach:</w:t>
      </w:r>
    </w:p>
    <w:p w:rsidR="00B66EC5" w:rsidRPr="00B66EC5" w:rsidRDefault="00B66EC5" w:rsidP="00B66EC5">
      <w:pPr>
        <w:numPr>
          <w:ilvl w:val="0"/>
          <w:numId w:val="20"/>
        </w:numPr>
      </w:pPr>
      <w:r w:rsidRPr="00B66EC5">
        <w:t>Gdy nie masz dostępu do komputera</w:t>
      </w:r>
    </w:p>
    <w:p w:rsidR="00B66EC5" w:rsidRPr="00B66EC5" w:rsidRDefault="00B66EC5" w:rsidP="00B66EC5">
      <w:pPr>
        <w:numPr>
          <w:ilvl w:val="0"/>
          <w:numId w:val="20"/>
        </w:numPr>
      </w:pPr>
      <w:r w:rsidRPr="00B66EC5">
        <w:t>Współdzielisz komputer z rodzeństwem i oni mają zajęcia</w:t>
      </w:r>
    </w:p>
    <w:p w:rsidR="00B66EC5" w:rsidRPr="00B66EC5" w:rsidRDefault="00B66EC5" w:rsidP="00B66EC5">
      <w:r w:rsidRPr="00B66EC5">
        <w:t xml:space="preserve">Możesz użyć aplikacji Microsoft </w:t>
      </w:r>
      <w:proofErr w:type="spellStart"/>
      <w:r w:rsidRPr="00B66EC5">
        <w:t>Teams</w:t>
      </w:r>
      <w:proofErr w:type="spellEnd"/>
      <w:r w:rsidRPr="00B66EC5">
        <w:t xml:space="preserve"> na </w:t>
      </w:r>
      <w:proofErr w:type="spellStart"/>
      <w:r w:rsidRPr="00B66EC5">
        <w:t>smartfonie</w:t>
      </w:r>
      <w:proofErr w:type="spellEnd"/>
      <w:r w:rsidRPr="00B66EC5">
        <w:t>.</w:t>
      </w:r>
    </w:p>
    <w:p w:rsidR="007D4640" w:rsidRDefault="00B66EC5" w:rsidP="007D4640">
      <w:r>
        <w:t>Aplikacje znajdziesz w</w:t>
      </w:r>
    </w:p>
    <w:p w:rsidR="00E054B7" w:rsidRDefault="00E054B7" w:rsidP="007D4640">
      <w:r w:rsidRPr="00E054B7">
        <w:rPr>
          <w:noProof/>
          <w:lang w:eastAsia="pl-PL"/>
        </w:rPr>
        <w:drawing>
          <wp:inline distT="0" distB="0" distL="0" distR="0">
            <wp:extent cx="2570842" cy="1589102"/>
            <wp:effectExtent l="0" t="0" r="1270" b="0"/>
            <wp:docPr id="162" name="Obraz 6" descr="Obraz zawierający znak, rysunek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2CE3CD4-CA6B-4389-8F3B-D64FD803C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znak, rysunek&#10;&#10;Opis wygenerowany automatyczni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2CE3CD4-CA6B-4389-8F3B-D64FD803C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42" cy="158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37A" w:rsidRPr="008D437A" w:rsidRDefault="008D437A" w:rsidP="008D437A">
      <w:pPr>
        <w:tabs>
          <w:tab w:val="num" w:pos="720"/>
        </w:tabs>
      </w:pPr>
      <w:r w:rsidRPr="008D437A">
        <w:t xml:space="preserve">Po uruchomieniu aplikacji </w:t>
      </w:r>
      <w:r>
        <w:t xml:space="preserve">na telefonie </w:t>
      </w:r>
      <w:r w:rsidRPr="008D437A">
        <w:t>pojawia się okienko logowania</w:t>
      </w:r>
      <w:r>
        <w:t xml:space="preserve">. </w:t>
      </w:r>
      <w:r w:rsidRPr="008D437A">
        <w:t>Do zalogowania użyj danych konta, które otrzymałeś ze szkoły</w:t>
      </w:r>
    </w:p>
    <w:p w:rsidR="00A657DC" w:rsidRDefault="008D437A" w:rsidP="008D437A">
      <w:pPr>
        <w:jc w:val="center"/>
      </w:pPr>
      <w:r w:rsidRPr="008D437A">
        <w:rPr>
          <w:noProof/>
          <w:lang w:eastAsia="pl-PL"/>
        </w:rPr>
        <w:drawing>
          <wp:inline distT="0" distB="0" distL="0" distR="0">
            <wp:extent cx="1688123" cy="3657600"/>
            <wp:effectExtent l="0" t="0" r="7620" b="0"/>
            <wp:docPr id="8" name="Symbol zastępczy zawartości 7" descr="Obraz zawierający zrzut ekranu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 descr="Obraz zawierający zrzut ekranu&#10;&#10;Opis wygenerowany automatyczni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18" cy="36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9F" w:rsidRDefault="0001489F" w:rsidP="00B0093F"/>
    <w:p w:rsidR="0001489F" w:rsidRDefault="0001489F" w:rsidP="00B0093F"/>
    <w:p w:rsidR="0001489F" w:rsidRDefault="0001489F" w:rsidP="00B0093F"/>
    <w:p w:rsidR="0001489F" w:rsidRDefault="0001489F" w:rsidP="00B0093F"/>
    <w:p w:rsidR="00B0093F" w:rsidRDefault="00B0093F" w:rsidP="00B0093F">
      <w:r w:rsidRPr="00B0093F">
        <w:lastRenderedPageBreak/>
        <w:t>Wpisz hasło, które ustawiłeś</w:t>
      </w:r>
      <w:r>
        <w:t xml:space="preserve"> w trakcie zmiany hasła przy pierwszym logowaniu.</w:t>
      </w:r>
    </w:p>
    <w:p w:rsidR="00B0093F" w:rsidRPr="00B0093F" w:rsidRDefault="00BB56B8" w:rsidP="00932D14">
      <w:pPr>
        <w:jc w:val="center"/>
      </w:pPr>
      <w:r>
        <w:rPr>
          <w:noProof/>
        </w:rPr>
        <w:pict>
          <v:shape id="Pole tekstowe 164" o:spid="_x0000_s1030" type="#_x0000_t202" style="position:absolute;left:0;text-align:left;margin-left:172.8pt;margin-top:40.85pt;width:183.65pt;height:21.85pt;z-index:2516858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" fillcolor="white [3201]" stroked="f" strokeweight=".5pt">
            <v:textbox>
              <w:txbxContent>
                <w:p w:rsidR="009F5CA4" w:rsidRPr="00024167" w:rsidRDefault="00024167" w:rsidP="00932D14">
                  <w:pPr>
                    <w:spacing w:before="0" w:line="240" w:lineRule="auto"/>
                    <w:rPr>
                      <w:rFonts w:asciiTheme="majorHAnsi" w:hAnsiTheme="majorHAnsi" w:cstheme="majorHAnsi"/>
                      <w:sz w:val="16"/>
                      <w:szCs w:val="18"/>
                    </w:rPr>
                  </w:pPr>
                  <w:r w:rsidRPr="00024167">
                    <w:rPr>
                      <w:rFonts w:asciiTheme="majorHAnsi" w:hAnsiTheme="majorHAnsi" w:cstheme="majorHAnsi"/>
                      <w:sz w:val="16"/>
                      <w:szCs w:val="18"/>
                    </w:rPr>
                    <w:t>……….@szkolaciachcin.onmicrosoft.com</w:t>
                  </w:r>
                </w:p>
              </w:txbxContent>
            </v:textbox>
          </v:shape>
        </w:pict>
      </w:r>
      <w:r w:rsidR="009F5CA4" w:rsidRPr="009F5CA4">
        <w:rPr>
          <w:noProof/>
          <w:lang w:eastAsia="pl-PL"/>
        </w:rPr>
        <w:drawing>
          <wp:inline distT="0" distB="0" distL="0" distR="0">
            <wp:extent cx="1834492" cy="3974733"/>
            <wp:effectExtent l="0" t="0" r="0" b="6985"/>
            <wp:docPr id="163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39761" cy="39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D14" w:rsidRPr="00932D14" w:rsidRDefault="00932D14" w:rsidP="00932D14">
      <w:r w:rsidRPr="00932D14">
        <w:t>Możesz zapoznać się z samouczkiem</w:t>
      </w:r>
    </w:p>
    <w:p w:rsidR="008D437A" w:rsidRDefault="00932D14" w:rsidP="00932D14">
      <w:pPr>
        <w:jc w:val="center"/>
      </w:pPr>
      <w:r w:rsidRPr="00932D14">
        <w:rPr>
          <w:noProof/>
          <w:lang w:eastAsia="pl-PL"/>
        </w:rPr>
        <w:drawing>
          <wp:inline distT="0" distB="0" distL="0" distR="0">
            <wp:extent cx="1856203" cy="4021774"/>
            <wp:effectExtent l="0" t="0" r="0" b="0"/>
            <wp:docPr id="165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57465" cy="402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70" w:rsidRPr="00FE6970" w:rsidRDefault="00FE6970" w:rsidP="00FE6970">
      <w:pPr>
        <w:tabs>
          <w:tab w:val="left" w:pos="5385"/>
        </w:tabs>
      </w:pPr>
      <w:r w:rsidRPr="00FE6970">
        <w:lastRenderedPageBreak/>
        <w:t>Na dole znajdziesz wszystkie te same zakładki, które są dostępne na komputerze lub w przeglądarce</w:t>
      </w:r>
    </w:p>
    <w:p w:rsidR="008D437A" w:rsidRDefault="00FE6970" w:rsidP="00FE6970">
      <w:pPr>
        <w:tabs>
          <w:tab w:val="left" w:pos="1890"/>
        </w:tabs>
        <w:jc w:val="center"/>
      </w:pPr>
      <w:r w:rsidRPr="00FE6970">
        <w:rPr>
          <w:noProof/>
          <w:lang w:eastAsia="pl-PL"/>
        </w:rPr>
        <w:drawing>
          <wp:inline distT="0" distB="0" distL="0" distR="0">
            <wp:extent cx="1724126" cy="3735606"/>
            <wp:effectExtent l="0" t="0" r="0" b="0"/>
            <wp:docPr id="166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26951" cy="37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Default="0001489F" w:rsidP="00FE6970">
      <w:pPr>
        <w:tabs>
          <w:tab w:val="left" w:pos="1890"/>
        </w:tabs>
        <w:jc w:val="center"/>
      </w:pPr>
    </w:p>
    <w:p w:rsidR="0001489F" w:rsidRPr="00197526" w:rsidRDefault="0001489F" w:rsidP="00FE6970">
      <w:pPr>
        <w:tabs>
          <w:tab w:val="left" w:pos="1890"/>
        </w:tabs>
        <w:jc w:val="center"/>
      </w:pPr>
    </w:p>
    <w:p w:rsidR="00197526" w:rsidRDefault="00197526" w:rsidP="00197526">
      <w:pPr>
        <w:pStyle w:val="Nagwek1"/>
      </w:pPr>
      <w:bookmarkStart w:id="3" w:name="_Toc49733502"/>
      <w:r w:rsidRPr="00197526">
        <w:lastRenderedPageBreak/>
        <w:t>Wideo lekcje</w:t>
      </w:r>
      <w:bookmarkEnd w:id="3"/>
    </w:p>
    <w:p w:rsidR="008318CD" w:rsidRDefault="008318CD" w:rsidP="008318CD">
      <w:r w:rsidRPr="008318CD">
        <w:t xml:space="preserve">W </w:t>
      </w:r>
      <w:r>
        <w:t xml:space="preserve">zakładce </w:t>
      </w:r>
      <w:r w:rsidRPr="008318CD">
        <w:t>„Kalendarz” znajdziesz zaproszenia na wszystkie zaplanowane lekcje</w:t>
      </w:r>
      <w:r w:rsidR="00897BF9">
        <w:t>.</w:t>
      </w:r>
    </w:p>
    <w:p w:rsidR="008318CD" w:rsidRPr="008318CD" w:rsidRDefault="00E91019" w:rsidP="008318CD">
      <w:r w:rsidRPr="00E91019">
        <w:rPr>
          <w:noProof/>
          <w:lang w:eastAsia="pl-PL"/>
        </w:rPr>
        <w:drawing>
          <wp:inline distT="0" distB="0" distL="0" distR="0">
            <wp:extent cx="5746750" cy="2926080"/>
            <wp:effectExtent l="0" t="0" r="6350" b="7620"/>
            <wp:docPr id="167" name="Obraz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BA90D7D-47DA-420E-836E-AA56B3257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BA90D7D-47DA-420E-836E-AA56B32574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A2" w:rsidRPr="002A35A2" w:rsidRDefault="00BB56B8" w:rsidP="00A5629C">
      <w:pPr>
        <w:keepNext/>
        <w:keepLines/>
        <w:tabs>
          <w:tab w:val="num" w:pos="720"/>
        </w:tabs>
        <w:spacing w:before="0" w:line="240" w:lineRule="auto"/>
      </w:pPr>
      <w:r>
        <w:rPr>
          <w:noProof/>
        </w:rPr>
        <w:pict>
          <v:oval id="Owal 169" o:spid="_x0000_s1035" style="position:absolute;margin-left:361.35pt;margin-top:21.85pt;width:51.15pt;height:41.8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" filled="f" strokecolor="red" strokeweight="2.25pt">
            <v:stroke joinstyle="miter"/>
          </v:oval>
        </w:pict>
      </w:r>
      <w:r w:rsidR="002A35A2" w:rsidRPr="002A35A2">
        <w:t>Po kliknięciu na konkretne spotkanie otworzy Ci się okienko ze szczegółami spotkania</w:t>
      </w:r>
      <w:r w:rsidR="002A35A2">
        <w:t xml:space="preserve">. </w:t>
      </w:r>
      <w:r w:rsidR="002A35A2" w:rsidRPr="002A35A2">
        <w:t xml:space="preserve">Aby dołączyć </w:t>
      </w:r>
      <w:r w:rsidR="00A5629C">
        <w:t xml:space="preserve">do wideo lekcji </w:t>
      </w:r>
      <w:r w:rsidR="002A35A2" w:rsidRPr="002A35A2">
        <w:t>kliknij na „Dołącz”</w:t>
      </w:r>
    </w:p>
    <w:p w:rsidR="007D4640" w:rsidRDefault="00A5629C" w:rsidP="007D4640">
      <w:r w:rsidRPr="00A5629C">
        <w:rPr>
          <w:noProof/>
          <w:lang w:eastAsia="pl-PL"/>
        </w:rPr>
        <w:drawing>
          <wp:inline distT="0" distB="0" distL="0" distR="0">
            <wp:extent cx="5746750" cy="2212340"/>
            <wp:effectExtent l="0" t="0" r="6350" b="0"/>
            <wp:docPr id="168" name="Obraz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5EA277-F3ED-47D0-B67D-1BEC32BF7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65EA277-F3ED-47D0-B67D-1BEC32BF7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A22" w:rsidRDefault="00B94A22" w:rsidP="007D4640">
      <w:r>
        <w:t xml:space="preserve">Trwającą lekcję wideo widzisz </w:t>
      </w:r>
      <w:r w:rsidR="0005689D">
        <w:t>ró</w:t>
      </w:r>
      <w:r>
        <w:t>w</w:t>
      </w:r>
      <w:r w:rsidR="0005689D">
        <w:t>nież w</w:t>
      </w:r>
      <w:r>
        <w:t xml:space="preserve"> danym zespole w</w:t>
      </w:r>
      <w:r w:rsidR="007364ED">
        <w:t xml:space="preserve"> zakładce </w:t>
      </w:r>
      <w:r>
        <w:t>„</w:t>
      </w:r>
      <w:r w:rsidR="007364ED">
        <w:t>Wpisy</w:t>
      </w:r>
      <w:r>
        <w:t>” i możesz dołączyć. Nie musisz mieć kamery aby wziąć udział w lekcji.</w:t>
      </w:r>
    </w:p>
    <w:p w:rsidR="00DE6013" w:rsidRPr="00DE6013" w:rsidRDefault="00DE6013" w:rsidP="00DE6013">
      <w:r w:rsidRPr="00DE6013">
        <w:t>Po dołączeniu do wideo lekcji widzisz uczestników oraz menu spotkania</w:t>
      </w:r>
    </w:p>
    <w:p w:rsidR="00DE6013" w:rsidRDefault="00BB56B8" w:rsidP="007D4640">
      <w:r>
        <w:rPr>
          <w:noProof/>
        </w:rPr>
        <w:lastRenderedPageBreak/>
        <w:pict>
          <v:oval id="Owal 170" o:spid="_x0000_s1034" style="position:absolute;margin-left:173.5pt;margin-top:227.95pt;width:31.95pt;height:21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" filled="f" strokecolor="red" strokeweight="2.25pt">
            <v:stroke joinstyle="miter"/>
          </v:oval>
        </w:pict>
      </w:r>
      <w:r w:rsidR="000707F8" w:rsidRPr="000707F8">
        <w:rPr>
          <w:noProof/>
          <w:lang w:eastAsia="pl-PL"/>
        </w:rPr>
        <w:drawing>
          <wp:inline distT="0" distB="0" distL="0" distR="0">
            <wp:extent cx="5746750" cy="3210560"/>
            <wp:effectExtent l="0" t="0" r="6350" b="889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2936A2-5194-4EAB-BF23-67CA866D6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2936A2-5194-4EAB-BF23-67CA866D6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F8" w:rsidRDefault="000707F8" w:rsidP="007D4640">
      <w:r w:rsidRPr="000707F8">
        <w:t>Do spotkania dołączysz z wyciszonym mikrofonem.</w:t>
      </w:r>
    </w:p>
    <w:p w:rsidR="000707F8" w:rsidRDefault="00F824B5" w:rsidP="007D4640">
      <w:r w:rsidRPr="00F824B5">
        <w:t>W trakcie spotkania możesz zadawać i odpowiadać na pytania nie tylko głosem ale również na czacie</w:t>
      </w:r>
      <w:r>
        <w:t xml:space="preserve">. Aby czat pojawił się </w:t>
      </w:r>
      <w:r w:rsidR="009123B9">
        <w:t xml:space="preserve">po prawej okna </w:t>
      </w:r>
      <w:r>
        <w:t>spotkani</w:t>
      </w:r>
      <w:r w:rsidR="009123B9">
        <w:t>a</w:t>
      </w:r>
      <w:r>
        <w:t xml:space="preserve"> kliknij na </w:t>
      </w:r>
      <w:proofErr w:type="spellStart"/>
      <w:r>
        <w:t>ikone</w:t>
      </w:r>
      <w:proofErr w:type="spellEnd"/>
      <w:r>
        <w:t xml:space="preserve"> „Czat”</w:t>
      </w:r>
    </w:p>
    <w:p w:rsidR="004965D7" w:rsidRDefault="00BB56B8" w:rsidP="007D4640">
      <w:r>
        <w:rPr>
          <w:noProof/>
        </w:rPr>
        <w:pict>
          <v:oval id="Owal 172" o:spid="_x0000_s1033" style="position:absolute;margin-left:257.95pt;margin-top:33.1pt;width:39.9pt;height:26.9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" filled="f" strokecolor="red" strokeweight="2.25pt">
            <v:stroke joinstyle="miter"/>
          </v:oval>
        </w:pict>
      </w:r>
      <w:r w:rsidR="004965D7" w:rsidRPr="004965D7">
        <w:rPr>
          <w:noProof/>
          <w:lang w:eastAsia="pl-PL"/>
        </w:rPr>
        <w:drawing>
          <wp:inline distT="0" distB="0" distL="0" distR="0">
            <wp:extent cx="4976813" cy="995362"/>
            <wp:effectExtent l="0" t="0" r="0" b="0"/>
            <wp:docPr id="17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B9" w:rsidRPr="003342B9" w:rsidRDefault="003342B9" w:rsidP="003342B9">
      <w:r w:rsidRPr="003342B9">
        <w:t>Gdy w trakcie wideo lekcji chcesz zabrać głos naciśnij ikonę „ręka” i poczekaj na pozwolenie nauczyciela</w:t>
      </w:r>
    </w:p>
    <w:p w:rsidR="009123B9" w:rsidRPr="009123B9" w:rsidRDefault="00BB56B8" w:rsidP="009123B9">
      <w:r>
        <w:rPr>
          <w:noProof/>
        </w:rPr>
        <w:pict>
          <v:oval id="Owal 174" o:spid="_x0000_s1032" style="position:absolute;margin-left:223.35pt;margin-top:36.5pt;width:39.9pt;height:26.9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lFG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mBLD&#10;Gnykp5ZpEnmsTmt9iUrPdul6ziMZoe6la+IfQZB9quhhqKjYB8LxcpJfToprSjiKPo9H+dU0+sze&#10;jK3z4YuAhkSiokJrZX3EzEq2e/Ch0z5qxWsDC6U13rNSG9JWdHQ1mU6ShQet6iiNQu/WqzvtyI7h&#10;0y8WOX597BM1zEQbTCii7HAlKhy06AJ8ExKrg0hGXYTYl2JwyzgXJlz2frVB7WgmMYXBsDhnqEPR&#10;G/W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" filled="f" strokecolor="red" strokeweight="2.25pt">
            <v:stroke joinstyle="miter"/>
          </v:oval>
        </w:pict>
      </w:r>
      <w:r w:rsidR="003342B9" w:rsidRPr="004965D7">
        <w:rPr>
          <w:noProof/>
          <w:lang w:eastAsia="pl-PL"/>
        </w:rPr>
        <w:drawing>
          <wp:inline distT="0" distB="0" distL="0" distR="0">
            <wp:extent cx="4976813" cy="995362"/>
            <wp:effectExtent l="0" t="0" r="0" b="0"/>
            <wp:docPr id="173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B5" w:rsidRPr="001059B5" w:rsidRDefault="001059B5" w:rsidP="001059B5">
      <w:r w:rsidRPr="001059B5">
        <w:t>Po zakończeniu lekcji – rozłącz się poprzez kliknięcie na ikonę „czerwonej słuchawki”</w:t>
      </w:r>
    </w:p>
    <w:p w:rsidR="004965D7" w:rsidRDefault="00BB56B8" w:rsidP="007D4640">
      <w:r>
        <w:rPr>
          <w:noProof/>
        </w:rPr>
        <w:pict>
          <v:oval id="Owal 176" o:spid="_x0000_s1031" style="position:absolute;margin-left:335.3pt;margin-top:33.4pt;width:39.9pt;height:26.9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+E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JSWG&#10;NfhITy3TJPJYndb6EpWe7dL1nEcyQt1L18Q/giD7VNHDUFGxD4Tj5SS/nBTXlHAUfR6P8qtp9Jm9&#10;GVvnwxcBDYlERYXWyvqImZVs9+BDp33UitcGFkprvGelNqSt6OhqMp0kCw9a1VEahd6tV3fakR3D&#10;p18scvz62CdqmIk2mFBE2eFKVDho0QX4JiRWB5GMugixL8XglnEuTEh1Sp5QO5pJTGEwLM4Z6lD0&#10;yfS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" filled="f" strokecolor="red" strokeweight="2.25pt">
            <v:stroke joinstyle="miter"/>
          </v:oval>
        </w:pict>
      </w:r>
      <w:r w:rsidR="001059B5" w:rsidRPr="001059B5">
        <w:rPr>
          <w:noProof/>
          <w:lang w:eastAsia="pl-PL"/>
        </w:rPr>
        <w:drawing>
          <wp:inline distT="0" distB="0" distL="0" distR="0">
            <wp:extent cx="4976813" cy="995362"/>
            <wp:effectExtent l="0" t="0" r="0" b="0"/>
            <wp:docPr id="17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09EFC93-2A49-45D9-9CCD-1C7A5B878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mbol zastępczy zawartości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09EFC93-2A49-45D9-9CCD-1C7A5B878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89F" w:rsidRDefault="0001489F" w:rsidP="007D4640"/>
    <w:p w:rsidR="003E0222" w:rsidRDefault="003E0222" w:rsidP="00BA1DF8">
      <w:pPr>
        <w:pStyle w:val="Listapunktowana"/>
        <w:numPr>
          <w:ilvl w:val="0"/>
          <w:numId w:val="0"/>
        </w:numPr>
      </w:pPr>
      <w:r>
        <w:t>Jesteś gotowy do zajęć!</w:t>
      </w:r>
    </w:p>
    <w:p w:rsidR="009B0674" w:rsidRDefault="003E0222" w:rsidP="00024167">
      <w:pPr>
        <w:pStyle w:val="Listapunktowana"/>
        <w:numPr>
          <w:ilvl w:val="0"/>
          <w:numId w:val="0"/>
        </w:numPr>
      </w:pPr>
      <w:r>
        <w:t>POWODZENIA</w:t>
      </w:r>
    </w:p>
    <w:sectPr w:rsidR="009B0674" w:rsidSect="00197526">
      <w:headerReference w:type="default" r:id="rId37"/>
      <w:footerReference w:type="default" r:id="rId38"/>
      <w:headerReference w:type="first" r:id="rId39"/>
      <w:pgSz w:w="11906" w:h="16838" w:code="9"/>
      <w:pgMar w:top="1440" w:right="1416" w:bottom="1797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018" w:rsidRDefault="00853018">
      <w:pPr>
        <w:spacing w:line="240" w:lineRule="auto"/>
      </w:pPr>
      <w:r>
        <w:separator/>
      </w:r>
    </w:p>
  </w:endnote>
  <w:endnote w:type="continuationSeparator" w:id="0">
    <w:p w:rsidR="00853018" w:rsidRDefault="008530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7124121"/>
      <w:docPartObj>
        <w:docPartGallery w:val="Page Numbers (Bottom of Page)"/>
        <w:docPartUnique/>
      </w:docPartObj>
    </w:sdtPr>
    <w:sdtContent>
      <w:p w:rsidR="00190922" w:rsidRPr="00190922" w:rsidRDefault="00BB56B8" w:rsidP="00190922">
        <w:pPr>
          <w:pStyle w:val="Stopka"/>
        </w:pPr>
        <w:r w:rsidRPr="00190922">
          <w:rPr>
            <w:lang w:bidi="pl-PL"/>
          </w:rPr>
          <w:fldChar w:fldCharType="begin"/>
        </w:r>
        <w:r w:rsidR="00190922" w:rsidRPr="00190922">
          <w:rPr>
            <w:lang w:bidi="pl-PL"/>
          </w:rPr>
          <w:instrText xml:space="preserve"> PAGE   \* MERGEFORMAT </w:instrText>
        </w:r>
        <w:r w:rsidRPr="00190922">
          <w:rPr>
            <w:lang w:bidi="pl-PL"/>
          </w:rPr>
          <w:fldChar w:fldCharType="separate"/>
        </w:r>
        <w:r w:rsidR="00024167">
          <w:rPr>
            <w:noProof/>
            <w:lang w:bidi="pl-PL"/>
          </w:rPr>
          <w:t>14</w:t>
        </w:r>
        <w:r w:rsidRPr="00190922">
          <w:rPr>
            <w:lang w:bidi="pl-PL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018" w:rsidRDefault="00853018">
      <w:pPr>
        <w:spacing w:line="240" w:lineRule="auto"/>
      </w:pPr>
      <w:r>
        <w:separator/>
      </w:r>
    </w:p>
  </w:footnote>
  <w:footnote w:type="continuationSeparator" w:id="0">
    <w:p w:rsidR="00853018" w:rsidRDefault="0085301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526" w:rsidRDefault="00197526" w:rsidP="00197526">
    <w:pPr>
      <w:pStyle w:val="Nagwek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D21" w:rsidRDefault="00430D2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320040</wp:posOffset>
          </wp:positionV>
          <wp:extent cx="5129784" cy="7397496"/>
          <wp:effectExtent l="19050" t="0" r="13970" b="3023235"/>
          <wp:wrapNone/>
          <wp:docPr id="14" name="Obraz 14" descr="Mot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ty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0083" t="20367" r="18423" b="21667"/>
                  <a:stretch/>
                </pic:blipFill>
                <pic:spPr bwMode="auto">
                  <a:xfrm>
                    <a:off x="0" y="0"/>
                    <a:ext cx="5129784" cy="7397496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0000" endA="275" endPos="40000" dist="1016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58A98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3F09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DBAB8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7B8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6C007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6B87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2A67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2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93EA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06E222"/>
    <w:lvl w:ilvl="0">
      <w:start w:val="1"/>
      <w:numFmt w:val="bullet"/>
      <w:pStyle w:val="Listapunktowana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abstractNum w:abstractNumId="10">
    <w:nsid w:val="00CF3922"/>
    <w:multiLevelType w:val="hybridMultilevel"/>
    <w:tmpl w:val="DDE083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2651528"/>
    <w:multiLevelType w:val="hybridMultilevel"/>
    <w:tmpl w:val="9B28BE32"/>
    <w:lvl w:ilvl="0" w:tplc="19C86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CA6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8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6F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84E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628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27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E1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02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BE80307"/>
    <w:multiLevelType w:val="hybridMultilevel"/>
    <w:tmpl w:val="8AA2DD1E"/>
    <w:lvl w:ilvl="0" w:tplc="4328B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C6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68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E9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EA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68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07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85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21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2F75C05"/>
    <w:multiLevelType w:val="hybridMultilevel"/>
    <w:tmpl w:val="04E8AA38"/>
    <w:lvl w:ilvl="0" w:tplc="CA78D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8C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6C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BA8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2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EC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03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E4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4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3C426FF"/>
    <w:multiLevelType w:val="hybridMultilevel"/>
    <w:tmpl w:val="9DC86B56"/>
    <w:lvl w:ilvl="0" w:tplc="3D66D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8B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C3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4F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81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09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8E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6E3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68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AE47196"/>
    <w:multiLevelType w:val="hybridMultilevel"/>
    <w:tmpl w:val="CB24AC6A"/>
    <w:lvl w:ilvl="0" w:tplc="F7203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CF95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DBA01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D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EB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E1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544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A4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6A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D5C3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F3F0B8A"/>
    <w:multiLevelType w:val="hybridMultilevel"/>
    <w:tmpl w:val="C7662164"/>
    <w:lvl w:ilvl="0" w:tplc="71BE0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12B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4F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82F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81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89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560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01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80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17A6DB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52EB59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4D95F55"/>
    <w:multiLevelType w:val="hybridMultilevel"/>
    <w:tmpl w:val="0EB8F732"/>
    <w:lvl w:ilvl="0" w:tplc="D690E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60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21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AB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E4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8F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C4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A3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407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5446048"/>
    <w:multiLevelType w:val="hybridMultilevel"/>
    <w:tmpl w:val="D15655FC"/>
    <w:lvl w:ilvl="0" w:tplc="2646A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20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C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6E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22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E8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EE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4E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C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7B51617"/>
    <w:multiLevelType w:val="hybridMultilevel"/>
    <w:tmpl w:val="4A006EE6"/>
    <w:lvl w:ilvl="0" w:tplc="C554B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CC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8B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CD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49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E5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EAD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C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26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D7C2CF3"/>
    <w:multiLevelType w:val="hybridMultilevel"/>
    <w:tmpl w:val="5742094C"/>
    <w:lvl w:ilvl="0" w:tplc="1B505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8D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E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0E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65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64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41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68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1E719DC"/>
    <w:multiLevelType w:val="multilevel"/>
    <w:tmpl w:val="ECC87004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>
    <w:nsid w:val="6265098F"/>
    <w:multiLevelType w:val="hybridMultilevel"/>
    <w:tmpl w:val="A8486A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711EC8"/>
    <w:multiLevelType w:val="hybridMultilevel"/>
    <w:tmpl w:val="0AEC596E"/>
    <w:lvl w:ilvl="0" w:tplc="3A40F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6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A4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A21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C0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20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E9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4C1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301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A382728"/>
    <w:multiLevelType w:val="hybridMultilevel"/>
    <w:tmpl w:val="B3DEFAFC"/>
    <w:lvl w:ilvl="0" w:tplc="59326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01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729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21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0E5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AC9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23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C87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80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DDF6204"/>
    <w:multiLevelType w:val="hybridMultilevel"/>
    <w:tmpl w:val="DC52CC1E"/>
    <w:lvl w:ilvl="0" w:tplc="42B2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AA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A4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8D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61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E8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4D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2C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43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FE27D26"/>
    <w:multiLevelType w:val="hybridMultilevel"/>
    <w:tmpl w:val="E864F8F0"/>
    <w:lvl w:ilvl="0" w:tplc="9A4A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81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16D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943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C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A2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85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0E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00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0261F92"/>
    <w:multiLevelType w:val="hybridMultilevel"/>
    <w:tmpl w:val="D0DE543C"/>
    <w:lvl w:ilvl="0" w:tplc="068EE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72C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07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2B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AE3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04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48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A8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2D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0496940"/>
    <w:multiLevelType w:val="hybridMultilevel"/>
    <w:tmpl w:val="1CCC2B6C"/>
    <w:lvl w:ilvl="0" w:tplc="3A902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07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AF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09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69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C4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7E8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05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B216177"/>
    <w:multiLevelType w:val="hybridMultilevel"/>
    <w:tmpl w:val="9FEA8064"/>
    <w:lvl w:ilvl="0" w:tplc="02560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C5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6B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8B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2F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0C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29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E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24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D8E154D"/>
    <w:multiLevelType w:val="hybridMultilevel"/>
    <w:tmpl w:val="9E2C64DA"/>
    <w:lvl w:ilvl="0" w:tplc="7EB08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21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6B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CB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0E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E6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8B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16"/>
  </w:num>
  <w:num w:numId="5">
    <w:abstractNumId w:val="19"/>
  </w:num>
  <w:num w:numId="6">
    <w:abstractNumId w:val="24"/>
  </w:num>
  <w:num w:numId="7">
    <w:abstractNumId w:val="1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5"/>
  </w:num>
  <w:num w:numId="18">
    <w:abstractNumId w:val="10"/>
  </w:num>
  <w:num w:numId="19">
    <w:abstractNumId w:val="20"/>
  </w:num>
  <w:num w:numId="20">
    <w:abstractNumId w:val="15"/>
  </w:num>
  <w:num w:numId="21">
    <w:abstractNumId w:val="30"/>
  </w:num>
  <w:num w:numId="22">
    <w:abstractNumId w:val="22"/>
  </w:num>
  <w:num w:numId="23">
    <w:abstractNumId w:val="28"/>
  </w:num>
  <w:num w:numId="24">
    <w:abstractNumId w:val="27"/>
  </w:num>
  <w:num w:numId="25">
    <w:abstractNumId w:val="31"/>
  </w:num>
  <w:num w:numId="26">
    <w:abstractNumId w:val="33"/>
  </w:num>
  <w:num w:numId="27">
    <w:abstractNumId w:val="13"/>
  </w:num>
  <w:num w:numId="28">
    <w:abstractNumId w:val="23"/>
  </w:num>
  <w:num w:numId="29">
    <w:abstractNumId w:val="11"/>
  </w:num>
  <w:num w:numId="30">
    <w:abstractNumId w:val="17"/>
  </w:num>
  <w:num w:numId="31">
    <w:abstractNumId w:val="26"/>
  </w:num>
  <w:num w:numId="32">
    <w:abstractNumId w:val="12"/>
  </w:num>
  <w:num w:numId="33">
    <w:abstractNumId w:val="21"/>
  </w:num>
  <w:num w:numId="34">
    <w:abstractNumId w:val="14"/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97526"/>
    <w:rsid w:val="0001489F"/>
    <w:rsid w:val="00016917"/>
    <w:rsid w:val="000228C0"/>
    <w:rsid w:val="00024167"/>
    <w:rsid w:val="000376D9"/>
    <w:rsid w:val="000413CB"/>
    <w:rsid w:val="0005689D"/>
    <w:rsid w:val="000707F8"/>
    <w:rsid w:val="00096CD3"/>
    <w:rsid w:val="001059B5"/>
    <w:rsid w:val="00122300"/>
    <w:rsid w:val="001238B6"/>
    <w:rsid w:val="00155222"/>
    <w:rsid w:val="00164D64"/>
    <w:rsid w:val="001668E8"/>
    <w:rsid w:val="00190922"/>
    <w:rsid w:val="00192BA9"/>
    <w:rsid w:val="00197526"/>
    <w:rsid w:val="00197EA9"/>
    <w:rsid w:val="001A58A4"/>
    <w:rsid w:val="001C30B8"/>
    <w:rsid w:val="001F6848"/>
    <w:rsid w:val="00240DCF"/>
    <w:rsid w:val="00244102"/>
    <w:rsid w:val="0026544F"/>
    <w:rsid w:val="00285398"/>
    <w:rsid w:val="002A35A2"/>
    <w:rsid w:val="002C399D"/>
    <w:rsid w:val="002D6D73"/>
    <w:rsid w:val="002F1C41"/>
    <w:rsid w:val="003007A1"/>
    <w:rsid w:val="003342B9"/>
    <w:rsid w:val="00345997"/>
    <w:rsid w:val="003925B6"/>
    <w:rsid w:val="003C1E78"/>
    <w:rsid w:val="003D0CB0"/>
    <w:rsid w:val="003D2621"/>
    <w:rsid w:val="003E0222"/>
    <w:rsid w:val="003E1CD2"/>
    <w:rsid w:val="00430D21"/>
    <w:rsid w:val="004450C9"/>
    <w:rsid w:val="00452F3F"/>
    <w:rsid w:val="0047082C"/>
    <w:rsid w:val="00492067"/>
    <w:rsid w:val="004965D7"/>
    <w:rsid w:val="004B5A06"/>
    <w:rsid w:val="004C7F4F"/>
    <w:rsid w:val="004F17BE"/>
    <w:rsid w:val="00541D83"/>
    <w:rsid w:val="00566A88"/>
    <w:rsid w:val="005A3C0A"/>
    <w:rsid w:val="005D0ED9"/>
    <w:rsid w:val="005E5D90"/>
    <w:rsid w:val="006328EA"/>
    <w:rsid w:val="006863EC"/>
    <w:rsid w:val="006B2E25"/>
    <w:rsid w:val="006C287D"/>
    <w:rsid w:val="006E4ED3"/>
    <w:rsid w:val="006F5775"/>
    <w:rsid w:val="00705BEE"/>
    <w:rsid w:val="00712D08"/>
    <w:rsid w:val="00717041"/>
    <w:rsid w:val="007364ED"/>
    <w:rsid w:val="0076389F"/>
    <w:rsid w:val="00766F62"/>
    <w:rsid w:val="00776ECC"/>
    <w:rsid w:val="00791DD2"/>
    <w:rsid w:val="007A0A5B"/>
    <w:rsid w:val="007B00EB"/>
    <w:rsid w:val="007B5BFF"/>
    <w:rsid w:val="007B6883"/>
    <w:rsid w:val="007D4640"/>
    <w:rsid w:val="007D4F01"/>
    <w:rsid w:val="007D76B3"/>
    <w:rsid w:val="007F735A"/>
    <w:rsid w:val="00804760"/>
    <w:rsid w:val="00814CB4"/>
    <w:rsid w:val="00823D22"/>
    <w:rsid w:val="0083170B"/>
    <w:rsid w:val="008318CD"/>
    <w:rsid w:val="00844B08"/>
    <w:rsid w:val="00853018"/>
    <w:rsid w:val="00853F9A"/>
    <w:rsid w:val="008722CF"/>
    <w:rsid w:val="00882E6A"/>
    <w:rsid w:val="00893D3F"/>
    <w:rsid w:val="00897BF9"/>
    <w:rsid w:val="008B4516"/>
    <w:rsid w:val="008D437A"/>
    <w:rsid w:val="008E32AC"/>
    <w:rsid w:val="009123B9"/>
    <w:rsid w:val="00915351"/>
    <w:rsid w:val="00932D14"/>
    <w:rsid w:val="00934EBB"/>
    <w:rsid w:val="0094342C"/>
    <w:rsid w:val="009466EC"/>
    <w:rsid w:val="00983317"/>
    <w:rsid w:val="009B0674"/>
    <w:rsid w:val="009C0DB3"/>
    <w:rsid w:val="009D6785"/>
    <w:rsid w:val="009F5CA4"/>
    <w:rsid w:val="00A5629C"/>
    <w:rsid w:val="00A657DC"/>
    <w:rsid w:val="00A94238"/>
    <w:rsid w:val="00AA480C"/>
    <w:rsid w:val="00AB5F91"/>
    <w:rsid w:val="00AC63B1"/>
    <w:rsid w:val="00B0093F"/>
    <w:rsid w:val="00B05739"/>
    <w:rsid w:val="00B334AD"/>
    <w:rsid w:val="00B46725"/>
    <w:rsid w:val="00B66EC5"/>
    <w:rsid w:val="00B75706"/>
    <w:rsid w:val="00B94A22"/>
    <w:rsid w:val="00BA1DF8"/>
    <w:rsid w:val="00BB56B8"/>
    <w:rsid w:val="00C04A74"/>
    <w:rsid w:val="00CD22A4"/>
    <w:rsid w:val="00CD430E"/>
    <w:rsid w:val="00CF051A"/>
    <w:rsid w:val="00CF0E8E"/>
    <w:rsid w:val="00D06F26"/>
    <w:rsid w:val="00D14D24"/>
    <w:rsid w:val="00D1779C"/>
    <w:rsid w:val="00D64011"/>
    <w:rsid w:val="00D76108"/>
    <w:rsid w:val="00DA0E6F"/>
    <w:rsid w:val="00DD4BDF"/>
    <w:rsid w:val="00DE6013"/>
    <w:rsid w:val="00E054B7"/>
    <w:rsid w:val="00E522DE"/>
    <w:rsid w:val="00E616D5"/>
    <w:rsid w:val="00E67149"/>
    <w:rsid w:val="00E871EC"/>
    <w:rsid w:val="00E91019"/>
    <w:rsid w:val="00E916A1"/>
    <w:rsid w:val="00EC1F27"/>
    <w:rsid w:val="00ED00C5"/>
    <w:rsid w:val="00ED663E"/>
    <w:rsid w:val="00EF74E1"/>
    <w:rsid w:val="00F002DF"/>
    <w:rsid w:val="00F06DFB"/>
    <w:rsid w:val="00F72A56"/>
    <w:rsid w:val="00F824B5"/>
    <w:rsid w:val="00FC7FAC"/>
    <w:rsid w:val="00FE6970"/>
    <w:rsid w:val="00FF5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semiHidden="0" w:uiPriority="12" w:unhideWhenUsed="0" w:qFormat="1"/>
    <w:lsdException w:name="Title" w:semiHidden="0" w:uiPriority="10" w:unhideWhenUsed="0" w:qFormat="1"/>
    <w:lsdException w:name="Default Paragraph Font" w:uiPriority="1"/>
    <w:lsdException w:name="Subtitl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68E8"/>
  </w:style>
  <w:style w:type="paragraph" w:styleId="Nagwek1">
    <w:name w:val="heading 1"/>
    <w:basedOn w:val="Normalny"/>
    <w:link w:val="Nagwek1Znak"/>
    <w:uiPriority w:val="9"/>
    <w:qFormat/>
    <w:rsid w:val="00197526"/>
    <w:pPr>
      <w:keepNext/>
      <w:keepLines/>
      <w:pBdr>
        <w:top w:val="single" w:sz="2" w:space="4" w:color="00B0F0"/>
        <w:left w:val="single" w:sz="2" w:space="4" w:color="00B0F0"/>
        <w:bottom w:val="single" w:sz="2" w:space="4" w:color="00B0F0"/>
        <w:right w:val="single" w:sz="2" w:space="4" w:color="00B0F0"/>
      </w:pBdr>
      <w:shd w:val="clear" w:color="auto" w:fill="00B0F0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Nagwek2">
    <w:name w:val="heading 2"/>
    <w:basedOn w:val="Normalny"/>
    <w:link w:val="Nagwek2Znak"/>
    <w:uiPriority w:val="9"/>
    <w:unhideWhenUsed/>
    <w:qFormat/>
    <w:rsid w:val="001668E8"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00" w:after="200" w:line="240" w:lineRule="auto"/>
      <w:contextualSpacing/>
      <w:outlineLvl w:val="1"/>
    </w:pPr>
    <w:rPr>
      <w:caps/>
    </w:rPr>
  </w:style>
  <w:style w:type="paragraph" w:styleId="Nagwek3">
    <w:name w:val="heading 3"/>
    <w:basedOn w:val="Normalny"/>
    <w:link w:val="Nagwek3Znak"/>
    <w:uiPriority w:val="9"/>
    <w:unhideWhenUsed/>
    <w:qFormat/>
    <w:rsid w:val="001668E8"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00" w:after="60" w:line="240" w:lineRule="auto"/>
      <w:contextualSpacing/>
      <w:outlineLvl w:val="2"/>
    </w:pPr>
    <w:rPr>
      <w:caps/>
      <w:color w:val="5A1E34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ECC"/>
    <w:rPr>
      <w:rFonts w:ascii="Segoe UI" w:hAnsi="Segoe UI" w:cs="Segoe UI"/>
      <w:szCs w:val="18"/>
    </w:rPr>
  </w:style>
  <w:style w:type="character" w:styleId="Tekstzastpczy">
    <w:name w:val="Placeholder Text"/>
    <w:basedOn w:val="Domylnaczcionkaakapitu"/>
    <w:uiPriority w:val="99"/>
    <w:semiHidden/>
    <w:rsid w:val="00776ECC"/>
    <w:rPr>
      <w:color w:val="404040" w:themeColor="text1" w:themeTint="BF"/>
    </w:rPr>
  </w:style>
  <w:style w:type="paragraph" w:styleId="Tytu">
    <w:name w:val="Title"/>
    <w:basedOn w:val="Normalny"/>
    <w:link w:val="TytuZnak"/>
    <w:uiPriority w:val="1"/>
    <w:qFormat/>
    <w:rsid w:val="001668E8"/>
    <w:pPr>
      <w:spacing w:before="5400" w:after="3400" w:line="240" w:lineRule="auto"/>
      <w:ind w:left="5040" w:right="-1944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"/>
    <w:rsid w:val="001668E8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Informacjekontaktowe">
    <w:name w:val="Informacje kontaktowe"/>
    <w:basedOn w:val="Normalny"/>
    <w:uiPriority w:val="2"/>
    <w:qFormat/>
    <w:rsid w:val="007B5BFF"/>
    <w:pPr>
      <w:spacing w:before="0" w:line="300" w:lineRule="auto"/>
      <w:ind w:left="5040" w:right="-1944"/>
    </w:pPr>
    <w:rPr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566A88"/>
    <w:pPr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6A88"/>
  </w:style>
  <w:style w:type="paragraph" w:styleId="Stopka">
    <w:name w:val="footer"/>
    <w:basedOn w:val="Normalny"/>
    <w:link w:val="StopkaZnak"/>
    <w:uiPriority w:val="99"/>
    <w:unhideWhenUsed/>
    <w:rsid w:val="00492067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line="240" w:lineRule="auto"/>
      <w:ind w:left="-576" w:right="7344"/>
      <w:jc w:val="center"/>
    </w:pPr>
    <w:rPr>
      <w:b/>
      <w:color w:val="FFFFFF" w:themeColor="background1"/>
      <w:sz w:val="28"/>
    </w:rPr>
  </w:style>
  <w:style w:type="character" w:customStyle="1" w:styleId="StopkaZnak">
    <w:name w:val="Stopka Znak"/>
    <w:basedOn w:val="Domylnaczcionkaakapitu"/>
    <w:link w:val="Stopka"/>
    <w:uiPriority w:val="99"/>
    <w:rsid w:val="00492067"/>
    <w:rPr>
      <w:b/>
      <w:color w:val="FFFFFF" w:themeColor="background1"/>
      <w:sz w:val="28"/>
      <w:shd w:val="clear" w:color="auto" w:fill="946204" w:themeFill="accent4" w:themeFillShade="80"/>
    </w:rPr>
  </w:style>
  <w:style w:type="character" w:customStyle="1" w:styleId="Nagwek1Znak">
    <w:name w:val="Nagłówek 1 Znak"/>
    <w:basedOn w:val="Domylnaczcionkaakapitu"/>
    <w:link w:val="Nagwek1"/>
    <w:uiPriority w:val="9"/>
    <w:rsid w:val="00197526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00B0F0"/>
    </w:rPr>
  </w:style>
  <w:style w:type="character" w:customStyle="1" w:styleId="Nagwek2Znak">
    <w:name w:val="Nagłówek 2 Znak"/>
    <w:basedOn w:val="Domylnaczcionkaakapitu"/>
    <w:link w:val="Nagwek2"/>
    <w:uiPriority w:val="9"/>
    <w:rsid w:val="001668E8"/>
    <w:rPr>
      <w:caps/>
      <w:shd w:val="clear" w:color="auto" w:fill="F1D7E0" w:themeFill="accent2"/>
    </w:rPr>
  </w:style>
  <w:style w:type="paragraph" w:styleId="Listapunktowana">
    <w:name w:val="List Bullet"/>
    <w:basedOn w:val="Normalny"/>
    <w:uiPriority w:val="11"/>
    <w:qFormat/>
    <w:rsid w:val="00BB56B8"/>
    <w:pPr>
      <w:numPr>
        <w:numId w:val="1"/>
      </w:numPr>
    </w:pPr>
    <w:rPr>
      <w:color w:val="505050" w:themeColor="text2"/>
    </w:rPr>
  </w:style>
  <w:style w:type="character" w:customStyle="1" w:styleId="Nagwek3Znak">
    <w:name w:val="Nagłówek 3 Znak"/>
    <w:basedOn w:val="Domylnaczcionkaakapitu"/>
    <w:link w:val="Nagwek3"/>
    <w:uiPriority w:val="9"/>
    <w:rsid w:val="001668E8"/>
    <w:rPr>
      <w:caps/>
      <w:color w:val="5A1E34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76E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B56B8"/>
    <w:pPr>
      <w:spacing w:before="240"/>
      <w:outlineLvl w:val="9"/>
    </w:p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76E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505050" w:themeColor="text2"/>
      <w:szCs w:val="18"/>
    </w:rPr>
  </w:style>
  <w:style w:type="paragraph" w:customStyle="1" w:styleId="Nagwekkontaktu">
    <w:name w:val="Nagłówek kontaktu"/>
    <w:basedOn w:val="Normalny"/>
    <w:next w:val="Informacjekontaktowe"/>
    <w:uiPriority w:val="2"/>
    <w:qFormat/>
    <w:rsid w:val="001C30B8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after="480" w:line="300" w:lineRule="auto"/>
      <w:ind w:left="5040" w:right="1800"/>
    </w:pPr>
    <w:rPr>
      <w:color w:val="FFFFFF" w:themeColor="background1"/>
      <w:sz w:val="2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76ECC"/>
    <w:rPr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76ECC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6ECC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6ECC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6E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6ECC"/>
    <w:rPr>
      <w:b/>
      <w:bCs/>
      <w:szCs w:val="20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776ECC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6ECC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76ECC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76ECC"/>
    <w:rPr>
      <w:rFonts w:ascii="Consolas" w:hAnsi="Consolas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76ECC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76ECC"/>
    <w:rPr>
      <w:rFonts w:ascii="Consolas" w:hAnsi="Consolas"/>
      <w:szCs w:val="21"/>
    </w:rPr>
  </w:style>
  <w:style w:type="table" w:styleId="Tabela-Siatka">
    <w:name w:val="Table Grid"/>
    <w:basedOn w:val="Standardowy"/>
    <w:uiPriority w:val="39"/>
    <w:rsid w:val="003E1CD2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Standardowy"/>
    <w:uiPriority w:val="46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4AEC1" w:themeColor="accent1" w:themeTint="66"/>
        <w:left w:val="single" w:sz="4" w:space="0" w:color="E4AEC1" w:themeColor="accent1" w:themeTint="66"/>
        <w:bottom w:val="single" w:sz="4" w:space="0" w:color="E4AEC1" w:themeColor="accent1" w:themeTint="66"/>
        <w:right w:val="single" w:sz="4" w:space="0" w:color="E4AEC1" w:themeColor="accent1" w:themeTint="66"/>
        <w:insideH w:val="single" w:sz="4" w:space="0" w:color="E4AEC1" w:themeColor="accent1" w:themeTint="66"/>
        <w:insideV w:val="single" w:sz="4" w:space="0" w:color="E4AEC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686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86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1">
    <w:name w:val="Grid Table 4 Accent 1"/>
    <w:basedOn w:val="Standardowy"/>
    <w:uiPriority w:val="49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86A3" w:themeColor="accent1" w:themeTint="99"/>
        <w:left w:val="single" w:sz="4" w:space="0" w:color="D686A3" w:themeColor="accent1" w:themeTint="99"/>
        <w:bottom w:val="single" w:sz="4" w:space="0" w:color="D686A3" w:themeColor="accent1" w:themeTint="99"/>
        <w:right w:val="single" w:sz="4" w:space="0" w:color="D686A3" w:themeColor="accent1" w:themeTint="99"/>
        <w:insideH w:val="single" w:sz="4" w:space="0" w:color="D686A3" w:themeColor="accent1" w:themeTint="99"/>
        <w:insideV w:val="single" w:sz="4" w:space="0" w:color="D686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3D68" w:themeColor="accent1"/>
          <w:left w:val="single" w:sz="4" w:space="0" w:color="B53D68" w:themeColor="accent1"/>
          <w:bottom w:val="single" w:sz="4" w:space="0" w:color="B53D68" w:themeColor="accent1"/>
          <w:right w:val="single" w:sz="4" w:space="0" w:color="B53D68" w:themeColor="accent1"/>
          <w:insideH w:val="nil"/>
          <w:insideV w:val="nil"/>
        </w:tcBorders>
        <w:shd w:val="clear" w:color="auto" w:fill="B5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5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6E0" w:themeFill="accent1" w:themeFillTint="33"/>
      </w:tcPr>
    </w:tblStylePr>
    <w:tblStylePr w:type="band1Horz">
      <w:tblPr/>
      <w:tcPr>
        <w:shd w:val="clear" w:color="auto" w:fill="F1D6E0" w:themeFill="accent1" w:themeFillTint="33"/>
      </w:tcPr>
    </w:tblStylePr>
  </w:style>
  <w:style w:type="table" w:customStyle="1" w:styleId="GridTable2">
    <w:name w:val="Grid Table 2"/>
    <w:basedOn w:val="Standardowy"/>
    <w:uiPriority w:val="47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">
    <w:name w:val="Plain Table 2"/>
    <w:basedOn w:val="Standardowy"/>
    <w:uiPriority w:val="42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Standardowy"/>
    <w:uiPriority w:val="43"/>
    <w:rsid w:val="00EF74E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3Accent5">
    <w:name w:val="Grid Table 3 Accent 5"/>
    <w:basedOn w:val="Standardowy"/>
    <w:uiPriority w:val="48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CBA8A" w:themeColor="accent5" w:themeTint="99"/>
        <w:left w:val="single" w:sz="4" w:space="0" w:color="FCBA8A" w:themeColor="accent5" w:themeTint="99"/>
        <w:bottom w:val="single" w:sz="4" w:space="0" w:color="FCBA8A" w:themeColor="accent5" w:themeTint="99"/>
        <w:right w:val="single" w:sz="4" w:space="0" w:color="FCBA8A" w:themeColor="accent5" w:themeTint="99"/>
        <w:insideH w:val="single" w:sz="4" w:space="0" w:color="FCBA8A" w:themeColor="accent5" w:themeTint="99"/>
        <w:insideV w:val="single" w:sz="4" w:space="0" w:color="FCBA8A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8" w:themeFill="accent5" w:themeFillTint="33"/>
      </w:tcPr>
    </w:tblStylePr>
    <w:tblStylePr w:type="band1Horz">
      <w:tblPr/>
      <w:tcPr>
        <w:shd w:val="clear" w:color="auto" w:fill="FEE7D8" w:themeFill="accent5" w:themeFillTint="33"/>
      </w:tcPr>
    </w:tblStylePr>
    <w:tblStylePr w:type="neCell">
      <w:tblPr/>
      <w:tcPr>
        <w:tcBorders>
          <w:bottom w:val="single" w:sz="4" w:space="0" w:color="FCBA8A" w:themeColor="accent5" w:themeTint="99"/>
        </w:tcBorders>
      </w:tcPr>
    </w:tblStylePr>
    <w:tblStylePr w:type="nwCell">
      <w:tblPr/>
      <w:tcPr>
        <w:tcBorders>
          <w:bottom w:val="single" w:sz="4" w:space="0" w:color="FCBA8A" w:themeColor="accent5" w:themeTint="99"/>
        </w:tcBorders>
      </w:tcPr>
    </w:tblStylePr>
    <w:tblStylePr w:type="seCell">
      <w:tblPr/>
      <w:tcPr>
        <w:tcBorders>
          <w:top w:val="single" w:sz="4" w:space="0" w:color="FCBA8A" w:themeColor="accent5" w:themeTint="99"/>
        </w:tcBorders>
      </w:tcPr>
    </w:tblStylePr>
    <w:tblStylePr w:type="swCell">
      <w:tblPr/>
      <w:tcPr>
        <w:tcBorders>
          <w:top w:val="single" w:sz="4" w:space="0" w:color="FCBA8A" w:themeColor="accent5" w:themeTint="99"/>
        </w:tcBorders>
      </w:tcPr>
    </w:tblStylePr>
  </w:style>
  <w:style w:type="table" w:customStyle="1" w:styleId="ListTable1LightAccent4">
    <w:name w:val="List Table 1 Light Accent 4"/>
    <w:basedOn w:val="Standardowy"/>
    <w:uiPriority w:val="46"/>
    <w:rsid w:val="00EF74E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BD38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38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GridTable3">
    <w:name w:val="Grid Table 3"/>
    <w:basedOn w:val="Standardowy"/>
    <w:uiPriority w:val="48"/>
    <w:rsid w:val="00EF74E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F72A56"/>
    <w:rPr>
      <w:color w:val="5A1E34" w:themeColor="accent1" w:themeShade="80"/>
      <w:u w:val="single"/>
    </w:rPr>
  </w:style>
  <w:style w:type="paragraph" w:styleId="Bezodstpw">
    <w:name w:val="No Spacing"/>
    <w:link w:val="BezodstpwZnak"/>
    <w:uiPriority w:val="1"/>
    <w:qFormat/>
    <w:rsid w:val="006B2E25"/>
    <w:pPr>
      <w:spacing w:before="0" w:line="240" w:lineRule="auto"/>
    </w:pPr>
    <w:rPr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B2E25"/>
    <w:rPr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328E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5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unhideWhenUsed/>
    <w:qFormat/>
    <w:rsid w:val="00155222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6F5775"/>
    <w:pPr>
      <w:spacing w:after="100"/>
    </w:pPr>
  </w:style>
  <w:style w:type="character" w:styleId="UyteHipercze">
    <w:name w:val="FollowedHyperlink"/>
    <w:basedOn w:val="Domylnaczcionkaakapitu"/>
    <w:uiPriority w:val="99"/>
    <w:semiHidden/>
    <w:unhideWhenUsed/>
    <w:rsid w:val="0001489F"/>
    <w:rPr>
      <w:color w:val="7F7F7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186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686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32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410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369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59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33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989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42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40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734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4499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42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685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481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25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84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28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500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15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774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07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2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827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476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8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735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56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629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ffice.com/?omkt=pl-p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ta\AppData\Roaming\Microsoft\Templates\Praca%20domowa%20ucznia.dotx" TargetMode="External"/></Relationship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6993AC62B4B6439BDEEF76EDE20A43" ma:contentTypeVersion="5" ma:contentTypeDescription="Create a new document." ma:contentTypeScope="" ma:versionID="73d007956ffdbcc984d5bbf25868471b">
  <xsd:schema xmlns:xsd="http://www.w3.org/2001/XMLSchema" xmlns:xs="http://www.w3.org/2001/XMLSchema" xmlns:p="http://schemas.microsoft.com/office/2006/metadata/properties" xmlns:ns3="a552b356-c54a-405e-94b8-d05935341b22" xmlns:ns4="f48bed5e-5a5d-4c39-9865-f953fab1c2c0" targetNamespace="http://schemas.microsoft.com/office/2006/metadata/properties" ma:root="true" ma:fieldsID="41cd0d5d7f86c26639a2c57f02928a26" ns3:_="" ns4:_="">
    <xsd:import namespace="a552b356-c54a-405e-94b8-d05935341b22"/>
    <xsd:import namespace="f48bed5e-5a5d-4c39-9865-f953fab1c2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2b356-c54a-405e-94b8-d05935341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bed5e-5a5d-4c39-9865-f953fab1c2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45E38-2442-4232-BEC9-B17D2C099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52b356-c54a-405e-94b8-d05935341b22"/>
    <ds:schemaRef ds:uri="f48bed5e-5a5d-4c39-9865-f953fab1c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6581A6-32F3-4C9C-BFC6-F107A51ED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8E737E-3019-4AD2-9D94-27E78CDA22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B8E4AF4-5F95-4C7A-B855-5D79DD227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Praca domowa ucznia.dotx</Template>
  <TotalTime>23</TotalTime>
  <Pages>15</Pages>
  <Words>687</Words>
  <Characters>4124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Korzystanie z Microsoft Teams</dc:title>
  <dc:subject>Instrukcja dla ucznia</dc:subject>
  <dc:creator>Beata Baer</dc:creator>
  <cp:lastModifiedBy>Monika</cp:lastModifiedBy>
  <cp:revision>3</cp:revision>
  <dcterms:created xsi:type="dcterms:W3CDTF">2020-11-04T10:16:00Z</dcterms:created>
  <dcterms:modified xsi:type="dcterms:W3CDTF">2020-11-04T10:19:00Z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0x010100C66993AC62B4B6439BDEEF76EDE20A43</vt:lpwstr>
  </property>
</Properties>
</file>