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79"/>
        <w:gridCol w:w="813"/>
        <w:gridCol w:w="1108"/>
        <w:gridCol w:w="960"/>
        <w:gridCol w:w="2745"/>
        <w:gridCol w:w="1096"/>
        <w:gridCol w:w="576"/>
        <w:gridCol w:w="630"/>
        <w:gridCol w:w="713"/>
        <w:gridCol w:w="2882"/>
      </w:tblGrid>
      <w:tr w:rsidR="00CB3692" w:rsidRPr="00ED4EBC" w:rsidTr="007E41F0">
        <w:tc>
          <w:tcPr>
            <w:tcW w:w="14402" w:type="dxa"/>
            <w:gridSpan w:val="10"/>
            <w:shd w:val="clear" w:color="auto" w:fill="C5E0B3" w:themeFill="accent6" w:themeFillTint="66"/>
          </w:tcPr>
          <w:p w:rsidR="00CB3692" w:rsidRPr="00ED4EBC" w:rsidRDefault="00D27C24" w:rsidP="00D27C24">
            <w:pPr>
              <w:pStyle w:val="Tytu"/>
              <w:rPr>
                <w:noProof/>
              </w:rPr>
            </w:pPr>
            <w:bookmarkStart w:id="0" w:name="_GoBack"/>
            <w:bookmarkEnd w:id="0"/>
            <w:r>
              <w:rPr>
                <w:noProof/>
              </w:rPr>
              <w:t>Szko</w:t>
            </w:r>
            <w:r>
              <w:rPr>
                <w:rFonts w:ascii="Cambria" w:hAnsi="Cambria" w:cs="Cambria"/>
                <w:noProof/>
              </w:rPr>
              <w:t>ł</w:t>
            </w:r>
            <w:r>
              <w:rPr>
                <w:noProof/>
              </w:rPr>
              <w:t xml:space="preserve">a Podstwowa im. </w:t>
            </w:r>
            <w:r>
              <w:rPr>
                <w:rFonts w:ascii="Cambria" w:hAnsi="Cambria" w:cs="Cambria"/>
                <w:noProof/>
              </w:rPr>
              <w:t>Ś</w:t>
            </w:r>
            <w:r>
              <w:rPr>
                <w:noProof/>
              </w:rPr>
              <w:t>w. Franciszka z Asy</w:t>
            </w:r>
            <w:r>
              <w:rPr>
                <w:rFonts w:ascii="Cambria" w:hAnsi="Cambria" w:cs="Cambria"/>
                <w:noProof/>
              </w:rPr>
              <w:t>ż</w:t>
            </w:r>
            <w:r>
              <w:rPr>
                <w:noProof/>
              </w:rPr>
              <w:t>u w Rozborzu</w:t>
            </w:r>
          </w:p>
        </w:tc>
      </w:tr>
      <w:tr w:rsidR="00CB3692" w:rsidRPr="00ED4EBC" w:rsidTr="00625607">
        <w:tc>
          <w:tcPr>
            <w:tcW w:w="3692" w:type="dxa"/>
            <w:gridSpan w:val="2"/>
            <w:shd w:val="clear" w:color="auto" w:fill="C5E0B3" w:themeFill="accent6" w:themeFillTint="66"/>
            <w:tcMar>
              <w:top w:w="144" w:type="dxa"/>
              <w:bottom w:w="144" w:type="dxa"/>
            </w:tcMar>
            <w:vAlign w:val="center"/>
          </w:tcPr>
          <w:p w:rsidR="00CB3692" w:rsidRPr="00ED4EBC" w:rsidRDefault="00CB3692" w:rsidP="009F7A27">
            <w:pPr>
              <w:rPr>
                <w:noProof/>
              </w:rPr>
            </w:pPr>
            <w:r w:rsidRPr="00ED4EBC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EB563EF" wp14:editId="3FC7C69A">
                      <wp:extent cx="2269160" cy="132550"/>
                      <wp:effectExtent l="0" t="0" r="0" b="1270"/>
                      <wp:docPr id="1" name="Prostokąt: Zaokrąglone narożniki 1">
                        <a:extLst xmlns:a="http://schemas.openxmlformats.org/drawingml/2006/main"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508E3" w:rsidRPr="00D508E3" w:rsidRDefault="00D508E3" w:rsidP="00D508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EB563EF" id="Prostokąt: Zaokrąglone narożniki 1" o:spid="_x0000_s1026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" fillcolor="#538135 [2409]" stroked="f" strokeweight=".25pt">
                      <v:stroke joinstyle="miter"/>
                      <v:textbox>
                        <w:txbxContent>
                          <w:p w:rsidR="00D508E3" w:rsidRPr="00D508E3" w:rsidRDefault="00D508E3" w:rsidP="00D508E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115" w:type="dxa"/>
            <w:gridSpan w:val="6"/>
            <w:shd w:val="clear" w:color="auto" w:fill="C5E0B3" w:themeFill="accent6" w:themeFillTint="66"/>
            <w:tcMar>
              <w:top w:w="144" w:type="dxa"/>
              <w:bottom w:w="144" w:type="dxa"/>
            </w:tcMar>
            <w:vAlign w:val="center"/>
          </w:tcPr>
          <w:p w:rsidR="009F7A27" w:rsidRPr="00ED4EBC" w:rsidRDefault="00E840D6" w:rsidP="006A57DD">
            <w:pPr>
              <w:pStyle w:val="Podtytu"/>
              <w:rPr>
                <w:noProof/>
              </w:rPr>
            </w:pPr>
            <w:sdt>
              <w:sdtPr>
                <w:rPr>
                  <w:noProof/>
                </w:rPr>
                <w:alias w:val="Tytuł"/>
                <w:tag w:val=""/>
                <w:id w:val="1485432090"/>
                <w:placeholder>
                  <w:docPart w:val="E5767E73E77F40CEB94283DC13D6BD77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EndPr/>
              <w:sdtContent>
                <w:r w:rsidR="00D27C24">
                  <w:rPr>
                    <w:noProof/>
                  </w:rPr>
                  <w:t>Co w szkole piszczy?</w:t>
                </w:r>
              </w:sdtContent>
            </w:sdt>
          </w:p>
          <w:p w:rsidR="006A57DD" w:rsidRPr="00ED4EBC" w:rsidRDefault="00E840D6" w:rsidP="00D27C24">
            <w:pPr>
              <w:pStyle w:val="Problem"/>
              <w:jc w:val="center"/>
              <w:rPr>
                <w:noProof/>
              </w:rPr>
            </w:pPr>
            <w:sdt>
              <w:sdtPr>
                <w:rPr>
                  <w:noProof/>
                </w:rPr>
                <w:alias w:val="Wydanie i data"/>
                <w:tag w:val=""/>
                <w:id w:val="1873802889"/>
                <w:placeholder>
                  <w:docPart w:val="EA3CAC90F22E4ADAB1F53FB6C00EBB8B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D27C24">
                  <w:rPr>
                    <w:noProof/>
                  </w:rPr>
                  <w:t>Nr</w:t>
                </w:r>
                <w:r w:rsidR="007E41F0">
                  <w:rPr>
                    <w:noProof/>
                  </w:rPr>
                  <w:t xml:space="preserve"> </w:t>
                </w:r>
                <w:r w:rsidR="002453C6">
                  <w:rPr>
                    <w:noProof/>
                  </w:rPr>
                  <w:t>1  wrzesień/październik 2022</w:t>
                </w:r>
                <w:r w:rsidR="00D27C24">
                  <w:rPr>
                    <w:noProof/>
                  </w:rPr>
                  <w:t xml:space="preserve"> rok</w:t>
                </w:r>
              </w:sdtContent>
            </w:sdt>
          </w:p>
        </w:tc>
        <w:tc>
          <w:tcPr>
            <w:tcW w:w="3595" w:type="dxa"/>
            <w:gridSpan w:val="2"/>
            <w:shd w:val="clear" w:color="auto" w:fill="C5E0B3" w:themeFill="accent6" w:themeFillTint="66"/>
            <w:tcMar>
              <w:top w:w="144" w:type="dxa"/>
              <w:bottom w:w="144" w:type="dxa"/>
            </w:tcMar>
            <w:vAlign w:val="center"/>
          </w:tcPr>
          <w:p w:rsidR="00CB3692" w:rsidRPr="00ED4EBC" w:rsidRDefault="00CB3692" w:rsidP="009F7A27">
            <w:pPr>
              <w:rPr>
                <w:noProof/>
              </w:rPr>
            </w:pPr>
            <w:r w:rsidRPr="00ED4EBC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E1AE8AB" wp14:editId="195CE973">
                      <wp:extent cx="2269160" cy="132550"/>
                      <wp:effectExtent l="0" t="0" r="0" b="1270"/>
                      <wp:docPr id="3" name="Prostokąt: Zaokrąglone narożniki 3">
                        <a:extLst xmlns:a="http://schemas.openxmlformats.org/drawingml/2006/main"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508E3" w:rsidRPr="00D508E3" w:rsidRDefault="00D508E3" w:rsidP="00D508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E1AE8AB" id="Prostokąt: Zaokrąglone narożniki 3" o:spid="_x0000_s1027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" fillcolor="#538135 [2409]" stroked="f" strokeweight=".25pt">
                      <v:stroke joinstyle="miter"/>
                      <v:textbox>
                        <w:txbxContent>
                          <w:p w:rsidR="00D508E3" w:rsidRPr="00D508E3" w:rsidRDefault="00D508E3" w:rsidP="00D508E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D47A6" w:rsidRPr="00ED4EBC" w:rsidTr="00625607">
        <w:tc>
          <w:tcPr>
            <w:tcW w:w="10177" w:type="dxa"/>
            <w:gridSpan w:val="7"/>
            <w:shd w:val="clear" w:color="auto" w:fill="C5E0B3" w:themeFill="accent6" w:themeFillTint="66"/>
            <w:tcMar>
              <w:bottom w:w="432" w:type="dxa"/>
            </w:tcMar>
          </w:tcPr>
          <w:p w:rsidR="009D47A6" w:rsidRPr="0060018D" w:rsidRDefault="009D47A6" w:rsidP="00AC7155">
            <w:pPr>
              <w:jc w:val="center"/>
              <w:rPr>
                <w:noProof/>
                <w:sz w:val="30"/>
                <w:szCs w:val="30"/>
              </w:rPr>
            </w:pPr>
            <w:r w:rsidRPr="00ED4EBC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0A94C1" wp14:editId="08F96F95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153035</wp:posOffset>
                      </wp:positionV>
                      <wp:extent cx="5619750" cy="2200275"/>
                      <wp:effectExtent l="0" t="0" r="0" b="9525"/>
                      <wp:wrapNone/>
                      <wp:docPr id="38" name="Pole tekstowe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110348-74B5-4365-96B4-62B833C12032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0" cy="2200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p w:rsidR="009D47A6" w:rsidRDefault="002453C6" w:rsidP="002453C6">
                                  <w:pPr>
                                    <w:pStyle w:val="Nagwek1"/>
                                    <w:jc w:val="center"/>
                                  </w:pPr>
                                  <w:r>
                                    <w:t>Aktualności z kraju i ze świata</w:t>
                                  </w:r>
                                </w:p>
                                <w:p w:rsidR="00D27C24" w:rsidRPr="00D27C24" w:rsidRDefault="00D27C24" w:rsidP="00D27C24"/>
                              </w:txbxContent>
                            </wps:txbx>
                            <wps:bodyPr wrap="square" lIns="274320" tIns="274320" rIns="182880" bIns="18288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0A94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43" o:spid="_x0000_s1028" type="#_x0000_t202" style="position:absolute;left:0;text-align:left;margin-left:250pt;margin-top:12.05pt;width:442.5pt;height:17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" fillcolor="#538135 [2409]" stroked="f">
                      <v:textbox inset="21.6pt,21.6pt,14.4pt,14.4pt">
                        <w:txbxContent>
                          <w:p w:rsidR="009D47A6" w:rsidRDefault="002453C6" w:rsidP="002453C6">
                            <w:pPr>
                              <w:pStyle w:val="Nagwek1"/>
                              <w:jc w:val="center"/>
                            </w:pPr>
                            <w:r>
                              <w:t>Aktualności z kraju i ze świata</w:t>
                            </w:r>
                          </w:p>
                          <w:p w:rsidR="00D27C24" w:rsidRPr="00D27C24" w:rsidRDefault="00D27C24" w:rsidP="00D27C24"/>
                        </w:txbxContent>
                      </v:textbox>
                    </v:shape>
                  </w:pict>
                </mc:Fallback>
              </mc:AlternateContent>
            </w:r>
            <w:r w:rsidR="000768ED">
              <w:rPr>
                <w:noProof/>
                <w:sz w:val="30"/>
                <w:szCs w:val="30"/>
                <w:lang w:eastAsia="pl-PL"/>
              </w:rPr>
              <w:drawing>
                <wp:inline distT="0" distB="0" distL="0" distR="0" wp14:anchorId="0F5B3298">
                  <wp:extent cx="7315200" cy="4562475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456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gridSpan w:val="3"/>
            <w:shd w:val="clear" w:color="auto" w:fill="C5E0B3" w:themeFill="accent6" w:themeFillTint="66"/>
            <w:tcMar>
              <w:bottom w:w="432" w:type="dxa"/>
            </w:tcMar>
            <w:vAlign w:val="bottom"/>
          </w:tcPr>
          <w:p w:rsidR="0060018D" w:rsidRDefault="0060018D" w:rsidP="0060018D">
            <w:pPr>
              <w:pStyle w:val="Nagwek2"/>
              <w:rPr>
                <w:noProof/>
                <w:color w:val="538135" w:themeColor="accent6" w:themeShade="BF"/>
              </w:rPr>
            </w:pPr>
          </w:p>
          <w:p w:rsidR="009D47A6" w:rsidRPr="0060018D" w:rsidRDefault="009D47A6" w:rsidP="0060018D"/>
        </w:tc>
      </w:tr>
      <w:tr w:rsidR="00CB3692" w:rsidRPr="00ED4EBC" w:rsidTr="00625607">
        <w:tc>
          <w:tcPr>
            <w:tcW w:w="4800" w:type="dxa"/>
            <w:gridSpan w:val="3"/>
            <w:tcBorders>
              <w:right w:val="single" w:sz="2" w:space="0" w:color="D9D9D9" w:themeColor="background1" w:themeShade="D9"/>
            </w:tcBorders>
            <w:shd w:val="clear" w:color="auto" w:fill="C5E0B3" w:themeFill="accent6" w:themeFillTint="66"/>
            <w:tcMar>
              <w:bottom w:w="432" w:type="dxa"/>
              <w:right w:w="360" w:type="dxa"/>
            </w:tcMar>
          </w:tcPr>
          <w:p w:rsidR="00AC7155" w:rsidRPr="00AC7155" w:rsidRDefault="00AC7155" w:rsidP="00AC71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155">
              <w:rPr>
                <w:rFonts w:ascii="Times New Roman" w:hAnsi="Times New Roman" w:cs="Times New Roman"/>
                <w:sz w:val="28"/>
                <w:szCs w:val="28"/>
              </w:rPr>
              <w:t xml:space="preserve">1 września 2022 – obchody 83 rocznicy wybuchu II wojny światowej, w </w:t>
            </w:r>
            <w:proofErr w:type="gramStart"/>
            <w:r w:rsidRPr="00AC7155">
              <w:rPr>
                <w:rFonts w:ascii="Times New Roman" w:hAnsi="Times New Roman" w:cs="Times New Roman"/>
                <w:sz w:val="28"/>
                <w:szCs w:val="28"/>
              </w:rPr>
              <w:t>Gdańsku   Tczewie</w:t>
            </w:r>
            <w:proofErr w:type="gramEnd"/>
            <w:r w:rsidRPr="00AC71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7155" w:rsidRPr="00AC7155" w:rsidRDefault="00AC7155" w:rsidP="00AC71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155">
              <w:rPr>
                <w:rFonts w:ascii="Times New Roman" w:hAnsi="Times New Roman" w:cs="Times New Roman"/>
                <w:sz w:val="28"/>
                <w:szCs w:val="28"/>
              </w:rPr>
              <w:t xml:space="preserve">8 września 2022 – śmierć </w:t>
            </w:r>
            <w:proofErr w:type="gramStart"/>
            <w:r w:rsidRPr="00AC7155">
              <w:rPr>
                <w:rFonts w:ascii="Times New Roman" w:hAnsi="Times New Roman" w:cs="Times New Roman"/>
                <w:sz w:val="28"/>
                <w:szCs w:val="28"/>
              </w:rPr>
              <w:t>Królowej              Elżbiety</w:t>
            </w:r>
            <w:proofErr w:type="gramEnd"/>
            <w:r w:rsidRPr="00AC7155">
              <w:rPr>
                <w:rFonts w:ascii="Times New Roman" w:hAnsi="Times New Roman" w:cs="Times New Roman"/>
                <w:sz w:val="28"/>
                <w:szCs w:val="28"/>
              </w:rPr>
              <w:t xml:space="preserve"> II</w:t>
            </w:r>
          </w:p>
          <w:p w:rsidR="00AC7155" w:rsidRPr="00AC7155" w:rsidRDefault="00AC7155" w:rsidP="00AC71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155">
              <w:rPr>
                <w:rFonts w:ascii="Times New Roman" w:hAnsi="Times New Roman" w:cs="Times New Roman"/>
                <w:sz w:val="28"/>
                <w:szCs w:val="28"/>
              </w:rPr>
              <w:t xml:space="preserve">16 września 2022 - </w:t>
            </w:r>
            <w:r w:rsidRPr="00AC7155">
              <w:rPr>
                <w:rStyle w:val="list0020paragraphchar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Obchody 100–</w:t>
            </w:r>
            <w:proofErr w:type="spellStart"/>
            <w:r w:rsidRPr="00AC7155">
              <w:rPr>
                <w:rStyle w:val="list0020paragraphchar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lecia</w:t>
            </w:r>
            <w:proofErr w:type="spellEnd"/>
            <w:r w:rsidRPr="00AC7155">
              <w:rPr>
                <w:rStyle w:val="list0020paragraphchar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powstania Towarzystwa Przyjaciół Nauki</w:t>
            </w:r>
            <w:r>
              <w:rPr>
                <w:rStyle w:val="list0020paragraphchar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C7155">
              <w:rPr>
                <w:rStyle w:val="list0020paragraphchar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 Sztuki oraz tradycji Gdańskiego Towarzystwa Naukowego i Gdańskiego Towarzystwa Przyjaciół Sztuki, Gdańsk</w:t>
            </w:r>
          </w:p>
          <w:p w:rsidR="00AC7155" w:rsidRPr="00AC7155" w:rsidRDefault="00AC7155" w:rsidP="00AC7155">
            <w:pPr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C7155">
              <w:rPr>
                <w:rFonts w:ascii="Times New Roman" w:hAnsi="Times New Roman" w:cs="Times New Roman"/>
                <w:sz w:val="28"/>
                <w:szCs w:val="28"/>
              </w:rPr>
              <w:t>17 września 2022 -</w:t>
            </w:r>
            <w:r w:rsidRPr="00AC71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Uroczystość w hołdzie żołnierzom Armii Krajowej oddziału „Świerki–2”, którzy 6 maja 1945 r. stoczyli w Pszczółczynie zwycięską </w:t>
            </w:r>
            <w:proofErr w:type="gramStart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bitwę  z</w:t>
            </w:r>
            <w:proofErr w:type="gramEnd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sowieckimi oddziałami NKWD, Pszczółczyn.</w:t>
            </w:r>
          </w:p>
          <w:p w:rsidR="009309EE" w:rsidRPr="00AC7155" w:rsidRDefault="009309EE" w:rsidP="00AC715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801" w:type="dxa"/>
            <w:gridSpan w:val="3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C5E0B3" w:themeFill="accent6" w:themeFillTint="66"/>
            <w:tcMar>
              <w:left w:w="360" w:type="dxa"/>
              <w:bottom w:w="432" w:type="dxa"/>
              <w:right w:w="360" w:type="dxa"/>
            </w:tcMar>
          </w:tcPr>
          <w:p w:rsidR="00CC4F41" w:rsidRPr="00AC7155" w:rsidRDefault="00CC4F41" w:rsidP="00AC7155">
            <w:pPr>
              <w:pStyle w:val="Tekstwprowadzajcy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C7155" w:rsidRPr="00AC7155" w:rsidRDefault="00AC7155" w:rsidP="00AC7155">
            <w:pPr>
              <w:jc w:val="both"/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27 września 2022 – Obchody 83. </w:t>
            </w:r>
            <w:proofErr w:type="gramStart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rocznicy</w:t>
            </w:r>
            <w:proofErr w:type="gramEnd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utworzenia Polskiego Państwa Podziemnego, Kielce.</w:t>
            </w:r>
          </w:p>
          <w:p w:rsidR="00AC7155" w:rsidRPr="00AC7155" w:rsidRDefault="00AC7155" w:rsidP="00AC7155">
            <w:pPr>
              <w:jc w:val="both"/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29 września 2022 - Obchody 83. </w:t>
            </w:r>
            <w:proofErr w:type="gramStart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rocznicy</w:t>
            </w:r>
            <w:proofErr w:type="gramEnd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bitwy pod </w:t>
            </w:r>
            <w:proofErr w:type="spellStart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Wytycznem</w:t>
            </w:r>
            <w:proofErr w:type="spellEnd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, Chełm.</w:t>
            </w:r>
          </w:p>
          <w:p w:rsidR="00AC7155" w:rsidRPr="00AC7155" w:rsidRDefault="00AC7155" w:rsidP="00AC7155">
            <w:pPr>
              <w:jc w:val="both"/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6 października 2022 - X Ogólnopolskie Spotkanie Klubu Nauczyciela Historii, </w:t>
            </w:r>
            <w:proofErr w:type="spellStart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Sólejówek</w:t>
            </w:r>
            <w:proofErr w:type="spellEnd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  <w:p w:rsidR="00AC7155" w:rsidRPr="00AC7155" w:rsidRDefault="00AC7155" w:rsidP="00AC7155">
            <w:pPr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7 – 21 października 2022 - 16. Międzynarodowy</w:t>
            </w:r>
            <w:r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Konkurs Skrzypcowy im. Henryka Wieniawskiego, Poznań.</w:t>
            </w:r>
          </w:p>
          <w:p w:rsidR="00CB3692" w:rsidRPr="0086388D" w:rsidRDefault="0086388D" w:rsidP="0086388D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7155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9D2FA1F" wp14:editId="2DD27285">
                      <wp:simplePos x="0" y="0"/>
                      <wp:positionH relativeFrom="column">
                        <wp:posOffset>-2989580</wp:posOffset>
                      </wp:positionH>
                      <wp:positionV relativeFrom="paragraph">
                        <wp:posOffset>1183640</wp:posOffset>
                      </wp:positionV>
                      <wp:extent cx="8008620" cy="198120"/>
                      <wp:effectExtent l="0" t="0" r="0" b="0"/>
                      <wp:wrapNone/>
                      <wp:docPr id="9" name="Równa się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8620" cy="19812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FCAC1" id="Równa się 9" o:spid="_x0000_s1026" style="position:absolute;margin-left:-235.4pt;margin-top:93.2pt;width:630.6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86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" path="m1061543,40813r5885534,l6947077,87411r-5885534,l1061543,40813xm1061543,110709r5885534,l6947077,157307r-5885534,l1061543,110709xe" fillcolor="#70ad47 [3209]" strokecolor="#375623 [1609]" strokeweight="1pt">
                      <v:stroke joinstyle="miter"/>
                      <v:path arrowok="t" o:connecttype="custom" o:connectlocs="1061543,40813;6947077,40813;6947077,87411;1061543,87411;1061543,40813;1061543,110709;6947077,110709;6947077,157307;1061543,157307;1061543,110709" o:connectangles="0,0,0,0,0,0,0,0,0,0"/>
                    </v:shape>
                  </w:pict>
                </mc:Fallback>
              </mc:AlternateContent>
            </w:r>
          </w:p>
        </w:tc>
        <w:tc>
          <w:tcPr>
            <w:tcW w:w="4801" w:type="dxa"/>
            <w:gridSpan w:val="4"/>
            <w:tcBorders>
              <w:left w:val="single" w:sz="2" w:space="0" w:color="D9D9D9" w:themeColor="background1" w:themeShade="D9"/>
            </w:tcBorders>
            <w:shd w:val="clear" w:color="auto" w:fill="C5E0B3" w:themeFill="accent6" w:themeFillTint="66"/>
            <w:tcMar>
              <w:left w:w="360" w:type="dxa"/>
              <w:bottom w:w="432" w:type="dxa"/>
            </w:tcMar>
          </w:tcPr>
          <w:p w:rsidR="00AC7155" w:rsidRPr="00AC7155" w:rsidRDefault="00AC7155" w:rsidP="00AC7155">
            <w:pPr>
              <w:jc w:val="both"/>
              <w:rPr>
                <w:rStyle w:val="Pogrubienie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15 października 2022 - Gala 630–</w:t>
            </w:r>
            <w:proofErr w:type="spellStart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lecia</w:t>
            </w:r>
            <w:proofErr w:type="spellEnd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Miasta Chełm, Chełm.</w:t>
            </w:r>
          </w:p>
          <w:p w:rsidR="00AC7155" w:rsidRPr="00AC7155" w:rsidRDefault="00AC7155" w:rsidP="00AC7155">
            <w:pPr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16 października 2022 - 38. </w:t>
            </w:r>
            <w:proofErr w:type="gramStart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rocznica</w:t>
            </w:r>
            <w:proofErr w:type="gramEnd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męczeńskiej śmierci błogosławionego księdza Jerzego Popiełuszki, Warszawa.</w:t>
            </w:r>
          </w:p>
          <w:p w:rsidR="00AC7155" w:rsidRPr="00AC7155" w:rsidRDefault="00AC7155" w:rsidP="00AC7155">
            <w:pPr>
              <w:jc w:val="both"/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22 października 2022 - Jubileusz 130–lecie Stowarzyszenia </w:t>
            </w:r>
            <w:proofErr w:type="gramStart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Inżynierów                                   i</w:t>
            </w:r>
            <w:proofErr w:type="gramEnd"/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Techników Górnictwa, Katowice.</w:t>
            </w:r>
          </w:p>
          <w:p w:rsidR="00AC7155" w:rsidRPr="00AC7155" w:rsidRDefault="00AC7155" w:rsidP="00AC7155">
            <w:pPr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C7155">
              <w:rPr>
                <w:rStyle w:val="Pogrubienie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23 października 2022 - Obchody 42. Rocznicy Protestu Głodowego Kolejarzy w 1980 r., Wrocław.</w:t>
            </w:r>
          </w:p>
          <w:p w:rsidR="00AC7155" w:rsidRPr="00AC7155" w:rsidRDefault="00AC7155" w:rsidP="00AC715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C7155" w:rsidRPr="00AC7155" w:rsidRDefault="00AC7155" w:rsidP="00AC715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C7155" w:rsidRPr="00AC7155" w:rsidRDefault="00AC7155" w:rsidP="00AC715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C7155" w:rsidRPr="00AC7155" w:rsidRDefault="00AC7155" w:rsidP="00AC715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C7155" w:rsidRPr="00AC7155" w:rsidRDefault="00AC7155" w:rsidP="00AC715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C7155" w:rsidRPr="00AC7155" w:rsidRDefault="00AC7155" w:rsidP="00AC715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37154F" w:rsidRPr="00ED4EBC" w:rsidTr="00625607">
        <w:tc>
          <w:tcPr>
            <w:tcW w:w="11520" w:type="dxa"/>
            <w:gridSpan w:val="9"/>
            <w:shd w:val="clear" w:color="auto" w:fill="C5E0B3" w:themeFill="accent6" w:themeFillTint="66"/>
          </w:tcPr>
          <w:p w:rsidR="0037154F" w:rsidRPr="00ED4EBC" w:rsidRDefault="0037154F" w:rsidP="009F7A27">
            <w:pPr>
              <w:rPr>
                <w:noProof/>
                <w:sz w:val="8"/>
              </w:rPr>
            </w:pPr>
            <w:r w:rsidRPr="00ED4EBC">
              <w:rPr>
                <w:noProof/>
                <w:sz w:val="8"/>
                <w:szCs w:val="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6AD57B5E" wp14:editId="1AEAB97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39370</wp:posOffset>
                      </wp:positionV>
                      <wp:extent cx="7133401" cy="0"/>
                      <wp:effectExtent l="0" t="0" r="29845" b="19050"/>
                      <wp:wrapNone/>
                      <wp:docPr id="49" name="Łącznik prosty 49">
                        <a:extLst xmlns:a="http://schemas.openxmlformats.org/drawingml/2006/main"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133401" cy="0"/>
                              </a:xfrm>
                              <a:prstGeom prst="line">
                                <a:avLst/>
                              </a:prstGeom>
                              <a:ln w="25400" cmpd="dbl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0F8B42" id="Łącznik prosty 49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3.1pt" to="561.9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" strokecolor="#538135 [2409]" strokeweight="2pt">
                      <v:stroke linestyle="thinThin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882" w:type="dxa"/>
            <w:vMerge w:val="restart"/>
            <w:shd w:val="clear" w:color="auto" w:fill="C5E0B3" w:themeFill="accent6" w:themeFillTint="66"/>
          </w:tcPr>
          <w:p w:rsidR="00AE3DDF" w:rsidRDefault="00AE3DDF" w:rsidP="00FF32E8">
            <w:pPr>
              <w:rPr>
                <w:noProof/>
                <w:sz w:val="24"/>
                <w:szCs w:val="24"/>
              </w:rPr>
            </w:pPr>
          </w:p>
          <w:p w:rsidR="00B9674E" w:rsidRPr="00FF32E8" w:rsidRDefault="00B9674E" w:rsidP="00FF32E8"/>
        </w:tc>
      </w:tr>
      <w:tr w:rsidR="0037154F" w:rsidRPr="00ED4EBC" w:rsidTr="00D44CD6">
        <w:tc>
          <w:tcPr>
            <w:tcW w:w="5760" w:type="dxa"/>
            <w:gridSpan w:val="4"/>
            <w:shd w:val="clear" w:color="auto" w:fill="C5E0B3" w:themeFill="accent6" w:themeFillTint="66"/>
            <w:tcMar>
              <w:bottom w:w="144" w:type="dxa"/>
            </w:tcMar>
          </w:tcPr>
          <w:p w:rsidR="0028656F" w:rsidRPr="00F85A5A" w:rsidRDefault="0028656F" w:rsidP="00445F2B">
            <w:pPr>
              <w:pStyle w:val="Nagwek3"/>
              <w:rPr>
                <w:noProof/>
                <w:color w:val="538135" w:themeColor="accent6" w:themeShade="BF"/>
                <w:sz w:val="48"/>
                <w:szCs w:val="48"/>
              </w:rPr>
            </w:pPr>
            <w:r w:rsidRPr="00F85A5A">
              <w:rPr>
                <w:noProof/>
                <w:color w:val="538135" w:themeColor="accent6" w:themeShade="BF"/>
                <w:sz w:val="48"/>
                <w:szCs w:val="48"/>
              </w:rPr>
              <w:t>Wydarzenia szkolne:</w:t>
            </w:r>
          </w:p>
          <w:p w:rsidR="0028656F" w:rsidRDefault="00E010E0" w:rsidP="0028656F"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D8D3EE" wp14:editId="4E472DEC">
                      <wp:simplePos x="0" y="0"/>
                      <wp:positionH relativeFrom="column">
                        <wp:posOffset>-530225</wp:posOffset>
                      </wp:positionH>
                      <wp:positionV relativeFrom="paragraph">
                        <wp:posOffset>200025</wp:posOffset>
                      </wp:positionV>
                      <wp:extent cx="4518660" cy="99060"/>
                      <wp:effectExtent l="0" t="0" r="0" b="0"/>
                      <wp:wrapNone/>
                      <wp:docPr id="29" name="Równa się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8660" cy="9906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B0BDC" id="Równa się 29" o:spid="_x0000_s1026" style="position:absolute;margin-left:-41.75pt;margin-top:15.75pt;width:355.8pt;height: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1866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" path="m598948,20406r3320764,l3919712,43705r-3320764,l598948,20406xm598948,55355r3320764,l3919712,78654r-3320764,l598948,55355xe" fillcolor="#70ad47 [3209]" strokecolor="#375623 [1609]" strokeweight="1pt">
                      <v:stroke joinstyle="miter"/>
                      <v:path arrowok="t" o:connecttype="custom" o:connectlocs="598948,20406;3919712,20406;3919712,43705;598948,43705;598948,20406;598948,55355;3919712,55355;3919712,78654;598948,78654;598948,55355" o:connectangles="0,0,0,0,0,0,0,0,0,0"/>
                    </v:shape>
                  </w:pict>
                </mc:Fallback>
              </mc:AlternateContent>
            </w:r>
          </w:p>
          <w:p w:rsidR="00E010E0" w:rsidRDefault="00E010E0" w:rsidP="0028656F"/>
          <w:p w:rsidR="00FF32E8" w:rsidRPr="00CC4F41" w:rsidRDefault="0028656F" w:rsidP="0028656F">
            <w:pPr>
              <w:rPr>
                <w:sz w:val="24"/>
                <w:szCs w:val="24"/>
              </w:rPr>
            </w:pPr>
            <w:r w:rsidRPr="00CC4F41">
              <w:rPr>
                <w:sz w:val="24"/>
                <w:szCs w:val="24"/>
              </w:rPr>
              <w:t xml:space="preserve">- </w:t>
            </w:r>
            <w:r w:rsidR="00F85A5A" w:rsidRPr="00CC4F41">
              <w:rPr>
                <w:sz w:val="24"/>
                <w:szCs w:val="24"/>
              </w:rPr>
              <w:t xml:space="preserve">Narodowe czytanie – </w:t>
            </w:r>
          </w:p>
          <w:p w:rsidR="0028656F" w:rsidRPr="0086388D" w:rsidRDefault="0086388D" w:rsidP="0028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„ </w:t>
            </w:r>
            <w:r w:rsidRPr="0086388D">
              <w:rPr>
                <w:rFonts w:ascii="Times New Roman" w:hAnsi="Times New Roman" w:cs="Times New Roman"/>
                <w:sz w:val="24"/>
                <w:szCs w:val="24"/>
              </w:rPr>
              <w:t>Ballady i romanse</w:t>
            </w:r>
            <w:r w:rsidR="00F85A5A" w:rsidRPr="0086388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86388D">
              <w:rPr>
                <w:rFonts w:ascii="Times New Roman" w:hAnsi="Times New Roman" w:cs="Times New Roman"/>
                <w:sz w:val="24"/>
                <w:szCs w:val="24"/>
              </w:rPr>
              <w:t xml:space="preserve"> Adama Mickiewicza</w:t>
            </w:r>
          </w:p>
          <w:p w:rsidR="00F85A5A" w:rsidRDefault="0086388D" w:rsidP="0028656F">
            <w:pPr>
              <w:rPr>
                <w:sz w:val="24"/>
                <w:szCs w:val="24"/>
              </w:rPr>
            </w:pPr>
            <w:r w:rsidRPr="0086388D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143000" cy="1524000"/>
                  <wp:effectExtent l="0" t="0" r="0" b="0"/>
                  <wp:docPr id="20" name="Obraz 20" descr="C:\Users\vtit\OneDrive\Pulpit\img_20220916_10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tit\OneDrive\Pulpit\img_20220916_10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F41" w:rsidRDefault="0086388D" w:rsidP="00286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Międzynarodowy Dzień Muzyki</w:t>
            </w:r>
          </w:p>
          <w:p w:rsidR="0086388D" w:rsidRDefault="0086388D" w:rsidP="0028656F">
            <w:pPr>
              <w:rPr>
                <w:sz w:val="24"/>
                <w:szCs w:val="24"/>
              </w:rPr>
            </w:pPr>
            <w:r w:rsidRPr="0086388D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33575" cy="1289050"/>
                  <wp:effectExtent l="0" t="0" r="9525" b="6350"/>
                  <wp:docPr id="23" name="Obraz 23" descr="C:\Users\vtit\OneDrive\Pulpit\fb_img_1664864372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tit\OneDrive\Pulpit\fb_img_1664864372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47" cy="128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88D" w:rsidRDefault="00527434" w:rsidP="00286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Lekcja informatyki z wykorzystaniem Drukarki 3D</w:t>
            </w:r>
          </w:p>
          <w:p w:rsidR="0086388D" w:rsidRDefault="0086388D" w:rsidP="0028656F">
            <w:pPr>
              <w:rPr>
                <w:sz w:val="24"/>
                <w:szCs w:val="24"/>
              </w:rPr>
            </w:pPr>
          </w:p>
          <w:p w:rsidR="0086388D" w:rsidRDefault="0086388D" w:rsidP="0028656F">
            <w:pPr>
              <w:rPr>
                <w:sz w:val="24"/>
                <w:szCs w:val="24"/>
              </w:rPr>
            </w:pPr>
          </w:p>
          <w:p w:rsidR="003A114D" w:rsidRDefault="003A114D" w:rsidP="0028656F">
            <w:pPr>
              <w:rPr>
                <w:sz w:val="24"/>
                <w:szCs w:val="24"/>
              </w:rPr>
            </w:pPr>
          </w:p>
          <w:p w:rsidR="003A114D" w:rsidRDefault="003A114D" w:rsidP="0028656F">
            <w:pPr>
              <w:rPr>
                <w:sz w:val="24"/>
                <w:szCs w:val="24"/>
              </w:rPr>
            </w:pPr>
          </w:p>
          <w:p w:rsidR="003A114D" w:rsidRDefault="003A114D" w:rsidP="0028656F">
            <w:pPr>
              <w:rPr>
                <w:sz w:val="24"/>
                <w:szCs w:val="24"/>
              </w:rPr>
            </w:pPr>
          </w:p>
          <w:p w:rsidR="0037154F" w:rsidRPr="007E41F0" w:rsidRDefault="00B9674E" w:rsidP="00445F2B">
            <w:pPr>
              <w:pStyle w:val="Nagwek3"/>
              <w:rPr>
                <w:noProof/>
                <w:color w:val="538135" w:themeColor="accent6" w:themeShade="BF"/>
              </w:rPr>
            </w:pPr>
            <w:r>
              <w:rPr>
                <w:noProof/>
                <w:color w:val="538135" w:themeColor="accent6" w:themeShade="BF"/>
              </w:rPr>
              <w:t>Trendy filmowe</w:t>
            </w:r>
          </w:p>
          <w:p w:rsidR="0037154F" w:rsidRPr="007E41F0" w:rsidRDefault="0037154F" w:rsidP="00445F2B">
            <w:pPr>
              <w:rPr>
                <w:noProof/>
                <w:color w:val="538135" w:themeColor="accent6" w:themeShade="BF"/>
              </w:rPr>
            </w:pPr>
            <w:r w:rsidRPr="007E41F0">
              <w:rPr>
                <w:noProof/>
                <w:color w:val="538135" w:themeColor="accent6" w:themeShade="BF"/>
                <w:lang w:eastAsia="pl-PL"/>
              </w:rPr>
              <mc:AlternateContent>
                <mc:Choice Requires="wps">
                  <w:drawing>
                    <wp:inline distT="0" distB="0" distL="0" distR="0" wp14:anchorId="1BB9961F" wp14:editId="39C0DF81">
                      <wp:extent cx="3347254" cy="0"/>
                      <wp:effectExtent l="0" t="19050" r="43815" b="38100"/>
                      <wp:docPr id="50" name="Łącznik prosty 50">
                        <a:extLst xmlns:a="http://schemas.openxmlformats.org/drawingml/2006/main"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347254" cy="0"/>
                              </a:xfrm>
                              <a:prstGeom prst="line">
                                <a:avLst/>
                              </a:prstGeom>
                              <a:ln w="63500" cmpd="thickThin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136770F" id="Łącznik prosty 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6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" strokecolor="#538135 [2409]" strokeweight="5pt">
                      <v:stroke linestyle="thick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  <w:p w:rsidR="00A31C4B" w:rsidRPr="00717B16" w:rsidRDefault="00A31C4B" w:rsidP="00A31C4B">
            <w:pPr>
              <w:jc w:val="center"/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ajpopularniejsze filmy </w:t>
            </w:r>
            <w:r w:rsidRPr="00717B16">
              <w:rPr>
                <w:sz w:val="24"/>
                <w:szCs w:val="24"/>
              </w:rPr>
              <w:t>rok 2022:</w:t>
            </w: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 xml:space="preserve">1. </w:t>
            </w:r>
            <w:r w:rsidRPr="00717B16">
              <w:rPr>
                <w:b/>
                <w:sz w:val="24"/>
                <w:szCs w:val="24"/>
              </w:rPr>
              <w:t>„Fall’’</w:t>
            </w: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>Gatunek: Thriller survivalowy</w:t>
            </w: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>Reżyser: Scott Mann</w:t>
            </w: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>Film opowiada o  dwóch kobietach, które wspięły się na 2000-metrową wieżę radiową i utknęły na szczycie bez możliwości zejścia.</w:t>
            </w:r>
          </w:p>
          <w:p w:rsidR="0037154F" w:rsidRPr="00ED4EBC" w:rsidRDefault="00A31C4B" w:rsidP="009309EE">
            <w:pPr>
              <w:pStyle w:val="Nazwiskoautora"/>
              <w:spacing w:line="360" w:lineRule="auto"/>
              <w:rPr>
                <w:noProof/>
              </w:rPr>
            </w:pPr>
            <w:r w:rsidRPr="00396ADA">
              <w:rPr>
                <w:noProof/>
                <w:sz w:val="52"/>
                <w:szCs w:val="52"/>
                <w:lang w:eastAsia="pl-PL"/>
              </w:rPr>
              <w:drawing>
                <wp:inline distT="0" distB="0" distL="0" distR="0" wp14:anchorId="76E65A7D" wp14:editId="7E2A5FEF">
                  <wp:extent cx="2590800" cy="1457325"/>
                  <wp:effectExtent l="0" t="0" r="0" b="9525"/>
                  <wp:docPr id="12" name="Obraz 12" descr="Fall” Je Najnoviji, Šokantni Filmski Naslov O Kojem Se Ovih Dana Ne  Prestaje Pričati! - Fashion.Hr Style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ll” Je Najnoviji, Šokantni Filmski Naslov O Kojem Se Ovih Dana Ne  Prestaje Pričati! - Fashion.Hr Style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49" cy="146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Merge w:val="restart"/>
            <w:shd w:val="clear" w:color="auto" w:fill="C5E0B3" w:themeFill="accent6" w:themeFillTint="66"/>
          </w:tcPr>
          <w:p w:rsidR="0086388D" w:rsidRDefault="00F85A5A" w:rsidP="00625607">
            <w:pPr>
              <w:rPr>
                <w:noProof/>
                <w:sz w:val="24"/>
                <w:szCs w:val="24"/>
              </w:rPr>
            </w:pPr>
            <w:r w:rsidRPr="00CC4F41">
              <w:rPr>
                <w:noProof/>
                <w:sz w:val="24"/>
                <w:szCs w:val="24"/>
              </w:rPr>
              <w:lastRenderedPageBreak/>
              <w:t>-</w:t>
            </w:r>
            <w:r w:rsidR="0086388D" w:rsidRPr="00CC4F41">
              <w:rPr>
                <w:noProof/>
                <w:sz w:val="24"/>
                <w:szCs w:val="24"/>
              </w:rPr>
              <w:t xml:space="preserve"> Święto Szkoły</w:t>
            </w:r>
          </w:p>
          <w:p w:rsidR="0086388D" w:rsidRDefault="0086388D" w:rsidP="00625607">
            <w:pPr>
              <w:rPr>
                <w:noProof/>
                <w:sz w:val="24"/>
                <w:szCs w:val="24"/>
              </w:rPr>
            </w:pPr>
            <w:r w:rsidRPr="0086388D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65225" cy="873919"/>
                  <wp:effectExtent l="0" t="0" r="0" b="2540"/>
                  <wp:docPr id="22" name="Obraz 22" descr="C:\Users\vtit\OneDrive\Pulpit\img_20221004_10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tit\OneDrive\Pulpit\img_20221004_10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12" cy="87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88D" w:rsidRDefault="0086388D" w:rsidP="00625607">
            <w:pPr>
              <w:rPr>
                <w:noProof/>
                <w:sz w:val="24"/>
                <w:szCs w:val="24"/>
              </w:rPr>
            </w:pPr>
          </w:p>
          <w:p w:rsidR="0028656F" w:rsidRDefault="00F85A5A" w:rsidP="00625607">
            <w:pPr>
              <w:rPr>
                <w:noProof/>
                <w:sz w:val="24"/>
                <w:szCs w:val="24"/>
              </w:rPr>
            </w:pPr>
            <w:r w:rsidRPr="00CC4F41">
              <w:rPr>
                <w:noProof/>
                <w:sz w:val="24"/>
                <w:szCs w:val="24"/>
              </w:rPr>
              <w:t xml:space="preserve"> </w:t>
            </w:r>
            <w:r w:rsidR="0086388D">
              <w:rPr>
                <w:noProof/>
                <w:sz w:val="24"/>
                <w:szCs w:val="24"/>
              </w:rPr>
              <w:t xml:space="preserve">- </w:t>
            </w:r>
            <w:r w:rsidRPr="00CC4F41">
              <w:rPr>
                <w:noProof/>
                <w:sz w:val="24"/>
                <w:szCs w:val="24"/>
              </w:rPr>
              <w:t>Europejski Dzień Języków Obcych</w:t>
            </w:r>
          </w:p>
          <w:p w:rsidR="0086388D" w:rsidRDefault="0086388D" w:rsidP="00625607">
            <w:pPr>
              <w:rPr>
                <w:noProof/>
                <w:sz w:val="24"/>
                <w:szCs w:val="24"/>
              </w:rPr>
            </w:pPr>
            <w:r w:rsidRPr="0086388D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D1CC03" wp14:editId="228C3767">
                  <wp:extent cx="1047034" cy="1390894"/>
                  <wp:effectExtent l="0" t="0" r="1270" b="0"/>
                  <wp:docPr id="21" name="Obraz 21" descr="C:\Users\vtit\OneDrive\Pulpit\img_20220929_092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tit\OneDrive\Pulpit\img_20220929_092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125" cy="141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F41" w:rsidRDefault="00F85A5A" w:rsidP="00625607">
            <w:pPr>
              <w:rPr>
                <w:noProof/>
                <w:sz w:val="24"/>
                <w:szCs w:val="24"/>
              </w:rPr>
            </w:pPr>
            <w:r w:rsidRPr="00CC4F41">
              <w:rPr>
                <w:noProof/>
                <w:sz w:val="24"/>
                <w:szCs w:val="24"/>
              </w:rPr>
              <w:t xml:space="preserve">- </w:t>
            </w:r>
            <w:r w:rsidR="003A114D">
              <w:rPr>
                <w:noProof/>
                <w:sz w:val="24"/>
                <w:szCs w:val="24"/>
              </w:rPr>
              <w:t>#Sprzątamy dla Polski</w:t>
            </w:r>
          </w:p>
          <w:p w:rsidR="00625607" w:rsidRPr="00CC4F41" w:rsidRDefault="003A114D" w:rsidP="0062560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0B2797A" wp14:editId="79EAEE2C">
                      <wp:simplePos x="0" y="0"/>
                      <wp:positionH relativeFrom="column">
                        <wp:posOffset>-3578225</wp:posOffset>
                      </wp:positionH>
                      <wp:positionV relativeFrom="paragraph">
                        <wp:posOffset>1372869</wp:posOffset>
                      </wp:positionV>
                      <wp:extent cx="8924925" cy="161925"/>
                      <wp:effectExtent l="0" t="0" r="0" b="9525"/>
                      <wp:wrapNone/>
                      <wp:docPr id="30" name="Równa się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4925" cy="161925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3EBD9" id="Równa się 30" o:spid="_x0000_s1026" style="position:absolute;margin-left:-281.75pt;margin-top:108.1pt;width:702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4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" path="m1182999,33357r6558927,l7741926,71441r-6558927,l1182999,33357xm1182999,90484r6558927,l7741926,128568r-6558927,l1182999,90484xe" fillcolor="#70ad47 [3209]" strokecolor="#375623 [1609]" strokeweight="1pt">
                      <v:stroke joinstyle="miter"/>
                      <v:path arrowok="t" o:connecttype="custom" o:connectlocs="1182999,33357;7741926,33357;7741926,71441;1182999,71441;1182999,33357;1182999,90484;7741926,90484;7741926,128568;1182999,128568;1182999,90484" o:connectangles="0,0,0,0,0,0,0,0,0,0"/>
                    </v:shape>
                  </w:pict>
                </mc:Fallback>
              </mc:AlternateContent>
            </w:r>
            <w:r w:rsidRPr="003A114D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35AA60" wp14:editId="09D5F9B3">
                  <wp:extent cx="885825" cy="1181100"/>
                  <wp:effectExtent l="0" t="0" r="9525" b="0"/>
                  <wp:docPr id="24" name="Obraz 24" descr="C:\Users\vtit\OneDrive\Pulpit\received_5344886850697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tit\OneDrive\Pulpit\received_5344886850697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67" cy="118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AFF" w:rsidRDefault="00516AFF" w:rsidP="00CC4F41">
            <w:pPr>
              <w:ind w:left="-16"/>
              <w:rPr>
                <w:noProof/>
                <w:sz w:val="28"/>
                <w:szCs w:val="28"/>
              </w:rPr>
            </w:pPr>
          </w:p>
          <w:p w:rsidR="009E48EE" w:rsidRPr="00F85A5A" w:rsidRDefault="009E48EE" w:rsidP="00625607">
            <w:pPr>
              <w:rPr>
                <w:noProof/>
                <w:sz w:val="28"/>
                <w:szCs w:val="28"/>
              </w:rPr>
            </w:pPr>
          </w:p>
          <w:p w:rsidR="00A31C4B" w:rsidRDefault="00A31C4B" w:rsidP="00A31C4B">
            <w:pPr>
              <w:rPr>
                <w:sz w:val="24"/>
                <w:szCs w:val="24"/>
              </w:rPr>
            </w:pP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 xml:space="preserve">2. </w:t>
            </w:r>
            <w:r w:rsidRPr="00717B16">
              <w:rPr>
                <w:b/>
                <w:sz w:val="24"/>
                <w:szCs w:val="24"/>
              </w:rPr>
              <w:t>„Purpurowe serca’’</w:t>
            </w: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>Gatunek: Komedia romantyczna</w:t>
            </w: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>Reżyser: Elizabeth Allen Rosenbaum</w:t>
            </w: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>Film opowiada piosenkarce, która wychodzi za mąż z przymusu za żołnierza, który ma wyruszyć na misję, ale wkrótce tragedia zmienia charakter ich związku.</w:t>
            </w:r>
          </w:p>
          <w:p w:rsidR="00625607" w:rsidRDefault="00A31C4B" w:rsidP="00625607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D2D751" wp14:editId="7F9B15DD">
                  <wp:extent cx="2505075" cy="1409105"/>
                  <wp:effectExtent l="0" t="0" r="0" b="635"/>
                  <wp:docPr id="15" name="Obraz 15" descr="Purpurowe serca | Oficjalna witryna Netfl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urpurowe serca | Oficjalna witryna Netfl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51" cy="142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2E8" w:rsidRDefault="00A31C4B" w:rsidP="00625607">
            <w:pPr>
              <w:rPr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229FA6" wp14:editId="2153823E">
                      <wp:simplePos x="0" y="0"/>
                      <wp:positionH relativeFrom="column">
                        <wp:posOffset>-3557270</wp:posOffset>
                      </wp:positionH>
                      <wp:positionV relativeFrom="paragraph">
                        <wp:posOffset>330200</wp:posOffset>
                      </wp:positionV>
                      <wp:extent cx="8016240" cy="175260"/>
                      <wp:effectExtent l="0" t="0" r="0" b="0"/>
                      <wp:wrapNone/>
                      <wp:docPr id="8" name="Równa się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16240" cy="17526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63829" id="Równa się 8" o:spid="_x0000_s1026" style="position:absolute;margin-left:-280.1pt;margin-top:26pt;width:631.2pt;height:1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1624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" path="m1062553,36104r5891134,l6953687,77325r-5891134,l1062553,36104xm1062553,97935r5891134,l6953687,139156r-5891134,l1062553,97935xe" fillcolor="#70ad47 [3209]" strokecolor="#375623 [1609]" strokeweight="1pt">
                      <v:stroke joinstyle="miter"/>
                      <v:path arrowok="t" o:connecttype="custom" o:connectlocs="1062553,36104;6953687,36104;6953687,77325;1062553,77325;1062553,36104;1062553,97935;6953687,97935;6953687,139156;1062553,139156;1062553,97935" o:connectangles="0,0,0,0,0,0,0,0,0,0"/>
                    </v:shape>
                  </w:pict>
                </mc:Fallback>
              </mc:AlternateContent>
            </w:r>
          </w:p>
          <w:p w:rsidR="00FF32E8" w:rsidRDefault="00FF32E8" w:rsidP="00625607">
            <w:pPr>
              <w:rPr>
                <w:noProof/>
                <w:sz w:val="28"/>
                <w:szCs w:val="28"/>
              </w:rPr>
            </w:pPr>
          </w:p>
          <w:p w:rsidR="00FF32E8" w:rsidRPr="00A31C4B" w:rsidRDefault="00FF32E8" w:rsidP="00FF32E8">
            <w:pPr>
              <w:rPr>
                <w:noProof/>
                <w:sz w:val="20"/>
                <w:szCs w:val="20"/>
              </w:rPr>
            </w:pPr>
            <w:r w:rsidRPr="00FF32E8">
              <w:rPr>
                <w:noProof/>
                <w:sz w:val="28"/>
                <w:szCs w:val="28"/>
              </w:rPr>
              <w:t xml:space="preserve"> </w:t>
            </w:r>
          </w:p>
          <w:p w:rsidR="00FF32E8" w:rsidRDefault="00FF32E8" w:rsidP="00625607">
            <w:pPr>
              <w:rPr>
                <w:noProof/>
                <w:sz w:val="28"/>
                <w:szCs w:val="28"/>
              </w:rPr>
            </w:pPr>
          </w:p>
          <w:p w:rsidR="00BE666F" w:rsidRPr="00BE666F" w:rsidRDefault="00BE666F" w:rsidP="00BE666F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P: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Bardzo dobre pytanie! Plusami mojej pracy są zazwyczaj kontakt z ludźmi oraz zdobywanie nowych doświadczeń. Jednak jak w każdym zawodzie, są też minusy. Osoby pracujące na tym stanowisku są narażone na stres wywołany przez ludzi, którzy są zazwyczaj problematyczni. </w:t>
            </w:r>
          </w:p>
          <w:p w:rsidR="00BE666F" w:rsidRPr="00BE666F" w:rsidRDefault="00BE666F" w:rsidP="00BE666F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U: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To musi być bardzo interesująca praca! Jednak, co zainspirowało panią do wyboru takiego zawodu, a nie innego </w:t>
            </w:r>
          </w:p>
          <w:p w:rsidR="00BE666F" w:rsidRPr="00BE666F" w:rsidRDefault="00BE666F" w:rsidP="00BE666F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lastRenderedPageBreak/>
              <w:t>P: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Na początku odbywałam staż w sądzie, gdzie bardzo mi się spodobało. Doszłam do wniosku, że to właśnie jest odpowiedni zawód dla mnie i postanowiłam związać z nim swoją przyszłość.</w:t>
            </w:r>
          </w:p>
          <w:p w:rsidR="00A31C4B" w:rsidRDefault="00BE666F" w:rsidP="003A114D">
            <w:pPr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U: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To bardzo dobrze przemyślany wybór, jednak, jaką przede wszystkim trzeba ukończyć szkołę, a później, na jakie udać się studia </w:t>
            </w:r>
          </w:p>
          <w:p w:rsidR="00A31C4B" w:rsidRDefault="00A31C4B" w:rsidP="00BE666F">
            <w:pPr>
              <w:rPr>
                <w:i/>
                <w:iCs/>
                <w:sz w:val="20"/>
                <w:szCs w:val="20"/>
              </w:rPr>
            </w:pPr>
          </w:p>
          <w:p w:rsidR="00A31C4B" w:rsidRDefault="00A31C4B" w:rsidP="00A31C4B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</w:p>
          <w:p w:rsidR="00A31C4B" w:rsidRDefault="00A31C4B" w:rsidP="00A31C4B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</w:p>
          <w:p w:rsidR="00A31C4B" w:rsidRPr="004958B3" w:rsidRDefault="00A31C4B" w:rsidP="00A31C4B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  <w:r w:rsidRPr="004958B3">
              <w:rPr>
                <w:rFonts w:ascii="Lato" w:eastAsia="Lato" w:hAnsi="Lato" w:cs="Lato"/>
                <w:color w:val="333333"/>
                <w:sz w:val="21"/>
                <w:szCs w:val="21"/>
              </w:rPr>
              <w:t>Miskę ze startymi jabłkami odłóż na 20 minut, by jabłka puściły trochę soku. Garść po garści łap porcję tartego jabłka i odciskaj sok. Możesz to też robić przez czystą gazę lub ściereczkę bawełnianą. Do odciśniętych lekko tartych jabłek możesz teraz dodać trochę cynamonu, czy też przyprawy do szarlotki. </w:t>
            </w:r>
          </w:p>
          <w:p w:rsidR="00BE666F" w:rsidRDefault="00BE666F" w:rsidP="00BE666F">
            <w:pPr>
              <w:rPr>
                <w:i/>
                <w:iCs/>
                <w:sz w:val="20"/>
                <w:szCs w:val="20"/>
              </w:rPr>
            </w:pPr>
          </w:p>
          <w:p w:rsidR="004958B3" w:rsidRP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b/>
                <w:color w:val="333333"/>
                <w:sz w:val="21"/>
                <w:szCs w:val="21"/>
              </w:rPr>
            </w:pPr>
            <w:r w:rsidRPr="004958B3">
              <w:rPr>
                <w:rFonts w:ascii="Lato" w:eastAsia="Lato" w:hAnsi="Lato" w:cs="Lato"/>
                <w:b/>
                <w:color w:val="333333"/>
                <w:sz w:val="21"/>
                <w:szCs w:val="21"/>
              </w:rPr>
              <w:t>Krok 4</w:t>
            </w:r>
          </w:p>
          <w:p w:rsidR="004958B3" w:rsidRP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  <w:r w:rsidRPr="004958B3">
              <w:rPr>
                <w:rFonts w:ascii="Lato" w:eastAsia="Lato" w:hAnsi="Lato" w:cs="Lato"/>
                <w:color w:val="333333"/>
                <w:sz w:val="21"/>
                <w:szCs w:val="21"/>
              </w:rPr>
              <w:t>Po godzinie leżenia ciasta w lodówce możesz je wyjąć. Zdejmij folię, a ciasto podziel na dwie części. Jedną połówkę odłóż do lodówki lub do zamrażalnika.</w:t>
            </w:r>
          </w:p>
          <w:p w:rsidR="004958B3" w:rsidRP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b/>
                <w:color w:val="333333"/>
                <w:sz w:val="21"/>
                <w:szCs w:val="21"/>
              </w:rPr>
            </w:pPr>
            <w:r w:rsidRPr="004958B3">
              <w:rPr>
                <w:rFonts w:ascii="Lato" w:eastAsia="Lato" w:hAnsi="Lato" w:cs="Lato"/>
                <w:b/>
                <w:color w:val="333333"/>
                <w:sz w:val="21"/>
                <w:szCs w:val="21"/>
              </w:rPr>
              <w:t xml:space="preserve"> Krok 5</w:t>
            </w:r>
          </w:p>
          <w:p w:rsidR="004958B3" w:rsidRP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  <w:r w:rsidRPr="004958B3">
              <w:rPr>
                <w:rFonts w:ascii="Lato" w:eastAsia="Lato" w:hAnsi="Lato" w:cs="Lato"/>
                <w:color w:val="333333"/>
                <w:sz w:val="21"/>
                <w:szCs w:val="21"/>
              </w:rPr>
              <w:t>Dno formy wyłóż papierem do pieczenia, a resztkami masła wysmaruj boki formy. Do natłuszczonych boków przyłóż paski papieru do pieczenia/pergaminu. Wyłóż połowę ciasta.</w:t>
            </w:r>
          </w:p>
          <w:p w:rsidR="00BE666F" w:rsidRDefault="00BE666F" w:rsidP="00BE666F">
            <w:pPr>
              <w:rPr>
                <w:i/>
                <w:iCs/>
                <w:sz w:val="20"/>
                <w:szCs w:val="20"/>
              </w:rPr>
            </w:pPr>
          </w:p>
          <w:p w:rsidR="004958B3" w:rsidRPr="004958B3" w:rsidRDefault="004958B3" w:rsidP="004958B3">
            <w:pPr>
              <w:rPr>
                <w:iCs/>
                <w:sz w:val="20"/>
                <w:szCs w:val="20"/>
              </w:rPr>
            </w:pPr>
          </w:p>
          <w:p w:rsidR="00BE666F" w:rsidRPr="004958B3" w:rsidRDefault="00BE666F" w:rsidP="00BE666F">
            <w:pPr>
              <w:rPr>
                <w:iCs/>
                <w:sz w:val="20"/>
                <w:szCs w:val="20"/>
              </w:rPr>
            </w:pPr>
          </w:p>
          <w:p w:rsidR="00BE666F" w:rsidRDefault="00BE666F" w:rsidP="00BE666F">
            <w:pPr>
              <w:rPr>
                <w:i/>
                <w:iCs/>
                <w:sz w:val="20"/>
                <w:szCs w:val="20"/>
              </w:rPr>
            </w:pPr>
          </w:p>
          <w:p w:rsidR="00BE666F" w:rsidRDefault="00BE666F" w:rsidP="00BE666F">
            <w:pPr>
              <w:rPr>
                <w:i/>
                <w:iCs/>
                <w:sz w:val="20"/>
                <w:szCs w:val="20"/>
              </w:rPr>
            </w:pPr>
          </w:p>
          <w:p w:rsidR="00BE666F" w:rsidRDefault="00BE666F" w:rsidP="00BE666F">
            <w:pPr>
              <w:rPr>
                <w:i/>
                <w:iCs/>
                <w:sz w:val="20"/>
                <w:szCs w:val="20"/>
              </w:rPr>
            </w:pPr>
          </w:p>
          <w:p w:rsidR="00BE666F" w:rsidRDefault="00BE666F" w:rsidP="00BE666F">
            <w:pPr>
              <w:rPr>
                <w:i/>
                <w:iCs/>
                <w:sz w:val="20"/>
                <w:szCs w:val="20"/>
              </w:rPr>
            </w:pPr>
          </w:p>
          <w:p w:rsidR="00BE666F" w:rsidRDefault="00BE666F" w:rsidP="00BE666F">
            <w:pPr>
              <w:rPr>
                <w:i/>
                <w:iCs/>
                <w:sz w:val="20"/>
                <w:szCs w:val="20"/>
              </w:rPr>
            </w:pPr>
          </w:p>
          <w:p w:rsidR="00BE666F" w:rsidRPr="0098503D" w:rsidRDefault="00BE666F" w:rsidP="00BE666F">
            <w:pPr>
              <w:rPr>
                <w:noProof/>
              </w:rPr>
            </w:pPr>
          </w:p>
          <w:p w:rsidR="00BE666F" w:rsidRDefault="00BE666F" w:rsidP="00BE666F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BE666F" w:rsidRDefault="00BE666F" w:rsidP="00BE666F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</w:t>
            </w:r>
          </w:p>
          <w:p w:rsidR="00701D1C" w:rsidRPr="00701D1C" w:rsidRDefault="00701D1C" w:rsidP="00701D1C">
            <w:pPr>
              <w:pStyle w:val="Akapitzlist"/>
              <w:numPr>
                <w:ilvl w:val="0"/>
                <w:numId w:val="20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1C">
              <w:rPr>
                <w:noProof/>
                <w:sz w:val="24"/>
                <w:szCs w:val="24"/>
              </w:rPr>
              <w:t xml:space="preserve">   </w:t>
            </w:r>
            <w:r w:rsidRPr="00701D1C">
              <w:rPr>
                <w:rFonts w:ascii="Times New Roman" w:hAnsi="Times New Roman" w:cs="Times New Roman"/>
                <w:sz w:val="24"/>
                <w:szCs w:val="24"/>
              </w:rPr>
              <w:t>Spodnie garniturowe</w:t>
            </w:r>
          </w:p>
          <w:p w:rsidR="00BE666F" w:rsidRDefault="00701D1C" w:rsidP="00BE666F">
            <w:pPr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 xml:space="preserve">    </w:t>
            </w:r>
            <w:r>
              <w:rPr>
                <w:noProof/>
                <w:lang w:eastAsia="pl-PL"/>
              </w:rPr>
              <w:drawing>
                <wp:inline distT="0" distB="0" distL="0" distR="0" wp14:anchorId="7FDD982B" wp14:editId="7323A2C7">
                  <wp:extent cx="1257300" cy="1783919"/>
                  <wp:effectExtent l="0" t="0" r="0" b="6985"/>
                  <wp:docPr id="11" name="Obraz 11" descr="Spodnie tailored dad fit o kroju wide leg-Czarny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dnie tailored dad fit o kroju wide leg-Czarny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36" cy="1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593" w:rsidRPr="00255593" w:rsidRDefault="00255593" w:rsidP="00255593">
            <w:pPr>
              <w:pStyle w:val="Akapitzlist"/>
              <w:numPr>
                <w:ilvl w:val="0"/>
                <w:numId w:val="20"/>
              </w:numPr>
              <w:tabs>
                <w:tab w:val="center" w:pos="4536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5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Oversizowe</w:t>
            </w:r>
            <w:proofErr w:type="spellEnd"/>
            <w:r w:rsidRPr="00255593">
              <w:rPr>
                <w:rFonts w:ascii="Times New Roman" w:hAnsi="Times New Roman" w:cs="Times New Roman"/>
                <w:sz w:val="24"/>
                <w:szCs w:val="24"/>
              </w:rPr>
              <w:t xml:space="preserve"> marynarki</w:t>
            </w:r>
          </w:p>
          <w:p w:rsidR="00701D1C" w:rsidRDefault="00255593" w:rsidP="00BE666F">
            <w:pPr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 xml:space="preserve">  </w:t>
            </w:r>
            <w:r>
              <w:rPr>
                <w:noProof/>
                <w:lang w:eastAsia="pl-PL"/>
              </w:rPr>
              <w:drawing>
                <wp:inline distT="0" distB="0" distL="0" distR="0" wp14:anchorId="3928A18E" wp14:editId="66CAA8C3">
                  <wp:extent cx="1354153" cy="1915160"/>
                  <wp:effectExtent l="0" t="0" r="0" b="8890"/>
                  <wp:docPr id="13" name="Obraz 13" descr="Marynarka oversize Patrone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rynarka oversize Patrone 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24" cy="193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74E" w:rsidRDefault="00B9674E" w:rsidP="00625607">
            <w:pPr>
              <w:rPr>
                <w:noProof/>
                <w:sz w:val="28"/>
                <w:szCs w:val="28"/>
              </w:rPr>
            </w:pPr>
          </w:p>
          <w:p w:rsidR="00B9674E" w:rsidRDefault="00B9674E" w:rsidP="00625607">
            <w:pPr>
              <w:rPr>
                <w:noProof/>
                <w:sz w:val="28"/>
                <w:szCs w:val="28"/>
              </w:rPr>
            </w:pPr>
          </w:p>
          <w:p w:rsidR="00527434" w:rsidRDefault="00527434" w:rsidP="00625607">
            <w:pPr>
              <w:rPr>
                <w:noProof/>
                <w:sz w:val="28"/>
                <w:szCs w:val="28"/>
              </w:rPr>
            </w:pPr>
          </w:p>
          <w:p w:rsidR="00527434" w:rsidRDefault="00527434" w:rsidP="00625607">
            <w:pPr>
              <w:rPr>
                <w:noProof/>
                <w:sz w:val="28"/>
                <w:szCs w:val="28"/>
              </w:rPr>
            </w:pPr>
          </w:p>
          <w:p w:rsidR="002607A6" w:rsidRDefault="002607A6" w:rsidP="00625607">
            <w:pPr>
              <w:rPr>
                <w:noProof/>
                <w:sz w:val="28"/>
                <w:szCs w:val="28"/>
              </w:rPr>
            </w:pPr>
          </w:p>
          <w:p w:rsidR="001F75B0" w:rsidRDefault="001F75B0" w:rsidP="0021211D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B9674E" w:rsidRDefault="00B9674E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Magdalena Jadam</w:t>
            </w: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Julia Półtorak</w:t>
            </w: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Magdalena Śliwa</w:t>
            </w: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Paulina Flejszar</w:t>
            </w: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Julia Słoma</w:t>
            </w:r>
          </w:p>
          <w:p w:rsidR="009E48EE" w:rsidRDefault="00B9674E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Julia Kopeć</w:t>
            </w:r>
          </w:p>
          <w:p w:rsidR="00B9674E" w:rsidRDefault="00B9674E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Lucyna Mazur - Więcław</w:t>
            </w:r>
          </w:p>
          <w:p w:rsidR="009E48EE" w:rsidRDefault="009E48EE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9E48EE" w:rsidRDefault="009E48EE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Opiekun: Pani Edyta Krukowska</w:t>
            </w:r>
          </w:p>
          <w:p w:rsidR="009E48EE" w:rsidRDefault="009E48EE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9E48EE" w:rsidRDefault="009E48EE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Recenzent: Pani</w:t>
            </w:r>
          </w:p>
          <w:p w:rsidR="009E48EE" w:rsidRDefault="009E48EE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Marta Całka</w:t>
            </w: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527434" w:rsidRPr="00F85A5A" w:rsidRDefault="00527434" w:rsidP="009E48EE">
            <w:pPr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</w:tc>
        <w:tc>
          <w:tcPr>
            <w:tcW w:w="3015" w:type="dxa"/>
            <w:gridSpan w:val="4"/>
            <w:vMerge w:val="restart"/>
            <w:shd w:val="clear" w:color="auto" w:fill="C5E0B3" w:themeFill="accent6" w:themeFillTint="66"/>
          </w:tcPr>
          <w:p w:rsidR="00CC4F41" w:rsidRDefault="00CC4F41" w:rsidP="00CC4F41">
            <w:pPr>
              <w:rPr>
                <w:noProof/>
                <w:sz w:val="24"/>
                <w:szCs w:val="24"/>
              </w:rPr>
            </w:pPr>
            <w:r w:rsidRPr="00CC4F41">
              <w:rPr>
                <w:noProof/>
                <w:sz w:val="24"/>
                <w:szCs w:val="24"/>
              </w:rPr>
              <w:lastRenderedPageBreak/>
              <w:t>- Pasowanie na ucznia</w:t>
            </w:r>
          </w:p>
          <w:p w:rsidR="00CC4F41" w:rsidRDefault="003A114D" w:rsidP="00CC4F41">
            <w:pPr>
              <w:rPr>
                <w:noProof/>
                <w:sz w:val="24"/>
                <w:szCs w:val="24"/>
              </w:rPr>
            </w:pPr>
            <w:r w:rsidRPr="003A114D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06500" cy="904875"/>
                  <wp:effectExtent l="0" t="0" r="0" b="9525"/>
                  <wp:docPr id="26" name="Obraz 26" descr="C:\Users\vtit\OneDrive\Pulpit\img_20221027_10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tit\OneDrive\Pulpit\img_20221027_10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93" cy="91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F41" w:rsidRDefault="00CC4F41" w:rsidP="00CC4F41">
            <w:pPr>
              <w:rPr>
                <w:noProof/>
                <w:sz w:val="24"/>
                <w:szCs w:val="24"/>
              </w:rPr>
            </w:pPr>
          </w:p>
          <w:p w:rsidR="00CC4F41" w:rsidRDefault="003A114D" w:rsidP="00CC4F41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 Dzień Edukacji Narodowej</w:t>
            </w:r>
          </w:p>
          <w:p w:rsidR="00CC4F41" w:rsidRDefault="003A114D" w:rsidP="00CC4F41">
            <w:pPr>
              <w:rPr>
                <w:noProof/>
                <w:sz w:val="24"/>
                <w:szCs w:val="24"/>
              </w:rPr>
            </w:pPr>
            <w:r w:rsidRPr="003A114D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33475" cy="1511301"/>
                  <wp:effectExtent l="0" t="0" r="0" b="0"/>
                  <wp:docPr id="27" name="Obraz 27" descr="C:\Users\vtit\OneDrive\Pulpit\img_20221013_10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tit\OneDrive\Pulpit\img_20221013_10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25" cy="151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F41" w:rsidRDefault="00527434" w:rsidP="00CC4F41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 Szkolny Konkurs Filmowy „Magiczne mnożenie”</w:t>
            </w:r>
          </w:p>
          <w:p w:rsidR="00527434" w:rsidRPr="00CC4F41" w:rsidRDefault="00527434" w:rsidP="00CC4F41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 Spotkanie z listonoszem</w:t>
            </w:r>
          </w:p>
          <w:p w:rsidR="001B4F96" w:rsidRDefault="001B4F96" w:rsidP="00625607">
            <w:pPr>
              <w:rPr>
                <w:rStyle w:val="Pogrubienie"/>
                <w:sz w:val="24"/>
                <w:szCs w:val="24"/>
              </w:rPr>
            </w:pPr>
          </w:p>
          <w:p w:rsidR="003A114D" w:rsidRDefault="003A114D" w:rsidP="00625607">
            <w:pPr>
              <w:rPr>
                <w:rStyle w:val="Pogrubienie"/>
                <w:sz w:val="24"/>
                <w:szCs w:val="24"/>
              </w:rPr>
            </w:pPr>
          </w:p>
          <w:p w:rsidR="003A114D" w:rsidRDefault="003A114D" w:rsidP="00625607">
            <w:pPr>
              <w:rPr>
                <w:rStyle w:val="Pogrubienie"/>
                <w:sz w:val="24"/>
                <w:szCs w:val="24"/>
              </w:rPr>
            </w:pPr>
          </w:p>
          <w:p w:rsidR="003A114D" w:rsidRDefault="003A114D" w:rsidP="00625607">
            <w:pPr>
              <w:rPr>
                <w:rStyle w:val="Pogrubienie"/>
                <w:sz w:val="24"/>
                <w:szCs w:val="24"/>
              </w:rPr>
            </w:pPr>
          </w:p>
          <w:p w:rsidR="003A114D" w:rsidRDefault="003A114D" w:rsidP="00625607">
            <w:pPr>
              <w:rPr>
                <w:rStyle w:val="Pogrubienie"/>
                <w:sz w:val="24"/>
                <w:szCs w:val="24"/>
              </w:rPr>
            </w:pP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 xml:space="preserve">3. </w:t>
            </w:r>
            <w:r w:rsidRPr="00717B16">
              <w:rPr>
                <w:b/>
                <w:sz w:val="24"/>
                <w:szCs w:val="24"/>
              </w:rPr>
              <w:t>„Za duży na bajki”</w:t>
            </w: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>Gatunek: Komedia familijna</w:t>
            </w: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>Reżyser: Kristoffer Rus</w:t>
            </w:r>
          </w:p>
          <w:p w:rsidR="00A31C4B" w:rsidRPr="00717B16" w:rsidRDefault="00A31C4B" w:rsidP="00A31C4B">
            <w:pPr>
              <w:rPr>
                <w:sz w:val="24"/>
                <w:szCs w:val="24"/>
              </w:rPr>
            </w:pPr>
            <w:r w:rsidRPr="00717B16">
              <w:rPr>
                <w:sz w:val="24"/>
                <w:szCs w:val="24"/>
              </w:rPr>
              <w:t xml:space="preserve"> </w:t>
            </w:r>
            <w:r w:rsidRPr="00717B16">
              <w:rPr>
                <w:bCs/>
                <w:sz w:val="24"/>
                <w:szCs w:val="24"/>
              </w:rPr>
              <w:t xml:space="preserve">Rozpieszczony gracz chce wziąć udział w nadchodzącym turnieju, ale choroba jego </w:t>
            </w:r>
            <w:proofErr w:type="gramStart"/>
            <w:r w:rsidRPr="00717B16">
              <w:rPr>
                <w:bCs/>
                <w:sz w:val="24"/>
                <w:szCs w:val="24"/>
              </w:rPr>
              <w:t>matki</w:t>
            </w:r>
            <w:r>
              <w:rPr>
                <w:bCs/>
                <w:sz w:val="24"/>
                <w:szCs w:val="24"/>
              </w:rPr>
              <w:t xml:space="preserve">                </w:t>
            </w:r>
            <w:r w:rsidRPr="00717B16">
              <w:rPr>
                <w:bCs/>
                <w:sz w:val="24"/>
                <w:szCs w:val="24"/>
              </w:rPr>
              <w:t xml:space="preserve"> i</w:t>
            </w:r>
            <w:proofErr w:type="gramEnd"/>
            <w:r w:rsidRPr="00717B16">
              <w:rPr>
                <w:bCs/>
                <w:sz w:val="24"/>
                <w:szCs w:val="24"/>
              </w:rPr>
              <w:t xml:space="preserve"> ekscentryczna ciotka zmuszają go do przemyślenia priorytetów</w:t>
            </w:r>
            <w:r w:rsidRPr="00717B16">
              <w:rPr>
                <w:sz w:val="24"/>
                <w:szCs w:val="24"/>
              </w:rPr>
              <w:t>.</w:t>
            </w:r>
          </w:p>
          <w:p w:rsidR="00B9674E" w:rsidRDefault="00B9674E" w:rsidP="00625607">
            <w:pPr>
              <w:rPr>
                <w:rStyle w:val="Pogrubienie"/>
                <w:sz w:val="24"/>
                <w:szCs w:val="24"/>
              </w:rPr>
            </w:pPr>
          </w:p>
          <w:p w:rsidR="00B9674E" w:rsidRDefault="00A31C4B" w:rsidP="00625607">
            <w:pPr>
              <w:rPr>
                <w:rStyle w:val="Uwydatnienie"/>
                <w:sz w:val="20"/>
                <w:szCs w:val="20"/>
              </w:rPr>
            </w:pPr>
            <w:r w:rsidRPr="00717B16">
              <w:rPr>
                <w:noProof/>
                <w:sz w:val="52"/>
                <w:szCs w:val="52"/>
                <w:lang w:eastAsia="pl-PL"/>
              </w:rPr>
              <w:drawing>
                <wp:inline distT="0" distB="0" distL="0" distR="0" wp14:anchorId="2A199919" wp14:editId="33131725">
                  <wp:extent cx="2781300" cy="1853747"/>
                  <wp:effectExtent l="0" t="0" r="0" b="0"/>
                  <wp:docPr id="16" name="Obraz 16" descr="ZA DUŻY NA BAJKI - nowy polski film dla dzieci - rozbił bank na Netflixie.  I naprawdę jest świetny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 DUŻY NA BAJKI - nowy polski film dla dzieci - rozbił bank na Netflixie.  I naprawdę jest świetny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578" cy="18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F96" w:rsidRDefault="001B4F96" w:rsidP="00625607">
            <w:pPr>
              <w:rPr>
                <w:rStyle w:val="Uwydatnienie"/>
                <w:sz w:val="20"/>
                <w:szCs w:val="20"/>
              </w:rPr>
            </w:pPr>
          </w:p>
          <w:p w:rsidR="001B4F96" w:rsidRDefault="001B4F96" w:rsidP="00625607">
            <w:pPr>
              <w:rPr>
                <w:rStyle w:val="Uwydatnienie"/>
                <w:sz w:val="20"/>
                <w:szCs w:val="20"/>
              </w:rPr>
            </w:pPr>
          </w:p>
          <w:p w:rsidR="00FF32E8" w:rsidRDefault="00FF32E8" w:rsidP="00FF32E8">
            <w:pPr>
              <w:rPr>
                <w:noProof/>
              </w:rPr>
            </w:pPr>
            <w:r w:rsidRPr="00FF32E8">
              <w:rPr>
                <w:noProof/>
              </w:rPr>
              <w:t xml:space="preserve">     </w:t>
            </w:r>
            <w:r w:rsidR="00A31C4B">
              <w:rPr>
                <w:noProof/>
              </w:rPr>
              <w:t xml:space="preserve">                               </w:t>
            </w:r>
          </w:p>
          <w:p w:rsidR="00B9674E" w:rsidRDefault="00B9674E" w:rsidP="00FF32E8">
            <w:pPr>
              <w:rPr>
                <w:noProof/>
              </w:rPr>
            </w:pPr>
          </w:p>
          <w:p w:rsidR="00BE666F" w:rsidRPr="00BE666F" w:rsidRDefault="00BE666F" w:rsidP="00BE666F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P: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Owszem była to bardzo dobrze przemyślana decyzja. Zaczynając naukę na tym kierunku oddałam się do szkoły średniej, a następnie na studia prawnicze wyższego stopnia. </w:t>
            </w:r>
          </w:p>
          <w:p w:rsidR="00BE666F" w:rsidRPr="00BE666F" w:rsidRDefault="00BE666F" w:rsidP="00BE666F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U: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Powoli zbliżamy się do końca naszej rozmowy, ale jest jeszcze jedno pytanie, które chciałybyśmy zadać. Czy jeśli byłaby możliwość zmiany pracy, zmieniłaby ją Pani?</w:t>
            </w:r>
          </w:p>
          <w:p w:rsidR="00BE666F" w:rsidRPr="00BE666F" w:rsidRDefault="00BE666F" w:rsidP="00BE666F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 xml:space="preserve">P: 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>Z chęcią poznałabym, na czym polega praca w innych zawodach jednak myślę, że praca w sadzie była odpowiednim wyborem i chcę ją kontynuować.</w:t>
            </w:r>
          </w:p>
          <w:p w:rsidR="00BE666F" w:rsidRPr="00BE666F" w:rsidRDefault="00BE666F" w:rsidP="00BE666F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lastRenderedPageBreak/>
              <w:t xml:space="preserve">U: 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>W takim razie życzymy pani samych sukcesów w pracy. Bardzo dziękujemy za poświęcony czas i chęć podzielenia się z nami tym, jak wygląda ten zawód. Mamy nadzieję, że ta rozmowa pomoże i zachęci osoby wahające z podjęciem decyzji, czy praca w sądzie to odpowiednie zajęcie dla nich.</w:t>
            </w:r>
          </w:p>
          <w:p w:rsidR="00BE666F" w:rsidRPr="00BE666F" w:rsidRDefault="00BE666F" w:rsidP="00BE666F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                                                                                                            </w:t>
            </w:r>
          </w:p>
          <w:p w:rsidR="00BE666F" w:rsidRPr="00BE666F" w:rsidRDefault="00BE666F" w:rsidP="00BE666F">
            <w:pPr>
              <w:pStyle w:val="Bezodstpw"/>
              <w:jc w:val="right"/>
              <w:rPr>
                <w:sz w:val="22"/>
                <w:szCs w:val="22"/>
              </w:rPr>
            </w:pPr>
            <w:r w:rsidRPr="00BE666F">
              <w:rPr>
                <w:sz w:val="22"/>
                <w:szCs w:val="22"/>
              </w:rPr>
              <w:t>Magdalena Śliwa</w:t>
            </w:r>
          </w:p>
          <w:p w:rsidR="00BE666F" w:rsidRPr="00BE666F" w:rsidRDefault="00BE666F" w:rsidP="00BE666F">
            <w:pPr>
              <w:pStyle w:val="Bezodstpw"/>
              <w:jc w:val="right"/>
              <w:rPr>
                <w:sz w:val="22"/>
                <w:szCs w:val="22"/>
              </w:rPr>
            </w:pPr>
            <w:r w:rsidRPr="00BE666F">
              <w:rPr>
                <w:sz w:val="22"/>
                <w:szCs w:val="22"/>
              </w:rPr>
              <w:t>Magdalena Jadam</w:t>
            </w:r>
          </w:p>
          <w:p w:rsidR="00BE666F" w:rsidRPr="00BE666F" w:rsidRDefault="00BE666F" w:rsidP="00BE666F">
            <w:pPr>
              <w:pStyle w:val="Bezodstpw"/>
              <w:jc w:val="right"/>
              <w:rPr>
                <w:sz w:val="22"/>
                <w:szCs w:val="22"/>
              </w:rPr>
            </w:pPr>
            <w:r w:rsidRPr="00BE666F">
              <w:rPr>
                <w:sz w:val="22"/>
                <w:szCs w:val="22"/>
              </w:rPr>
              <w:t>Julia Półtorak</w:t>
            </w:r>
          </w:p>
          <w:p w:rsidR="00BE666F" w:rsidRDefault="00BE666F" w:rsidP="00BE666F">
            <w:pPr>
              <w:ind w:firstLine="720"/>
              <w:rPr>
                <w:i/>
                <w:iCs/>
                <w:sz w:val="20"/>
                <w:szCs w:val="20"/>
              </w:rPr>
            </w:pPr>
          </w:p>
          <w:p w:rsidR="00B9674E" w:rsidRDefault="00B9674E" w:rsidP="00FF32E8">
            <w:pPr>
              <w:rPr>
                <w:noProof/>
              </w:rPr>
            </w:pPr>
          </w:p>
          <w:p w:rsidR="00B9674E" w:rsidRDefault="00B9674E" w:rsidP="00FF32E8">
            <w:pPr>
              <w:rPr>
                <w:noProof/>
              </w:rPr>
            </w:pPr>
          </w:p>
          <w:p w:rsidR="00A31C4B" w:rsidRPr="004958B3" w:rsidRDefault="00FF32E8" w:rsidP="00A31C4B">
            <w:pPr>
              <w:rPr>
                <w:b/>
                <w:iCs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A31C4B">
              <w:rPr>
                <w:b/>
                <w:iCs/>
                <w:sz w:val="20"/>
                <w:szCs w:val="20"/>
              </w:rPr>
              <w:t>K</w:t>
            </w:r>
            <w:r w:rsidR="00A31C4B" w:rsidRPr="004958B3">
              <w:rPr>
                <w:b/>
                <w:iCs/>
                <w:sz w:val="20"/>
                <w:szCs w:val="20"/>
              </w:rPr>
              <w:t>rok 6</w:t>
            </w:r>
          </w:p>
          <w:p w:rsidR="00A31C4B" w:rsidRPr="004958B3" w:rsidRDefault="00A31C4B" w:rsidP="00A31C4B">
            <w:pPr>
              <w:rPr>
                <w:iCs/>
                <w:sz w:val="20"/>
                <w:szCs w:val="20"/>
              </w:rPr>
            </w:pPr>
            <w:r w:rsidRPr="004958B3">
              <w:rPr>
                <w:iCs/>
                <w:sz w:val="20"/>
                <w:szCs w:val="20"/>
              </w:rPr>
              <w:t xml:space="preserve">Na ciasto wyłóż </w:t>
            </w:r>
            <w:proofErr w:type="gramStart"/>
            <w:r w:rsidRPr="004958B3">
              <w:rPr>
                <w:iCs/>
                <w:sz w:val="20"/>
                <w:szCs w:val="20"/>
              </w:rPr>
              <w:t>starte</w:t>
            </w:r>
            <w:r>
              <w:rPr>
                <w:iCs/>
                <w:sz w:val="20"/>
                <w:szCs w:val="20"/>
              </w:rPr>
              <w:t xml:space="preserve">              </w:t>
            </w:r>
            <w:r w:rsidR="003A114D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4958B3">
              <w:rPr>
                <w:iCs/>
                <w:sz w:val="20"/>
                <w:szCs w:val="20"/>
              </w:rPr>
              <w:t xml:space="preserve"> i</w:t>
            </w:r>
            <w:proofErr w:type="gramEnd"/>
            <w:r w:rsidRPr="004958B3">
              <w:rPr>
                <w:iCs/>
                <w:sz w:val="20"/>
                <w:szCs w:val="20"/>
              </w:rPr>
              <w:t xml:space="preserve"> odciśnięte z nadmiaru soku jabłka. Wyrównaj powierzchnię i lekko uklep tarte jabłka.</w:t>
            </w:r>
          </w:p>
          <w:p w:rsidR="00A31C4B" w:rsidRDefault="00A31C4B" w:rsidP="00A31C4B">
            <w:pPr>
              <w:rPr>
                <w:noProof/>
              </w:rPr>
            </w:pPr>
            <w:r w:rsidRPr="004958B3">
              <w:rPr>
                <w:iCs/>
                <w:sz w:val="20"/>
                <w:szCs w:val="20"/>
              </w:rPr>
              <w:t xml:space="preserve">Jeśli Twoja połówka ciasta została odłożona do zamrażalnika, to wyjmij </w:t>
            </w:r>
            <w:proofErr w:type="gramStart"/>
            <w:r w:rsidRPr="004958B3">
              <w:rPr>
                <w:iCs/>
                <w:sz w:val="20"/>
                <w:szCs w:val="20"/>
              </w:rPr>
              <w:t>ją</w:t>
            </w:r>
            <w:r>
              <w:rPr>
                <w:iCs/>
                <w:sz w:val="20"/>
                <w:szCs w:val="20"/>
              </w:rPr>
              <w:t xml:space="preserve">               </w:t>
            </w:r>
            <w:r w:rsidRPr="004958B3">
              <w:rPr>
                <w:iCs/>
                <w:sz w:val="20"/>
                <w:szCs w:val="20"/>
              </w:rPr>
              <w:t xml:space="preserve"> i</w:t>
            </w:r>
            <w:proofErr w:type="gramEnd"/>
            <w:r w:rsidRPr="004958B3">
              <w:rPr>
                <w:iCs/>
                <w:sz w:val="20"/>
                <w:szCs w:val="20"/>
              </w:rPr>
              <w:t xml:space="preserve"> zetrzyj na tarce. Starte ciasto wyłóż po całej powierzchni szarlotki</w:t>
            </w:r>
            <w:r>
              <w:rPr>
                <w:iCs/>
                <w:sz w:val="20"/>
                <w:szCs w:val="20"/>
              </w:rPr>
              <w:t>.</w:t>
            </w:r>
          </w:p>
          <w:p w:rsidR="00A31C4B" w:rsidRDefault="00A31C4B" w:rsidP="004958B3">
            <w:pPr>
              <w:rPr>
                <w:noProof/>
              </w:rPr>
            </w:pPr>
          </w:p>
          <w:p w:rsidR="004958B3" w:rsidRPr="004958B3" w:rsidRDefault="00FF32E8" w:rsidP="004958B3">
            <w:pPr>
              <w:rPr>
                <w:b/>
                <w:iCs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Pr="00FF32E8">
              <w:rPr>
                <w:noProof/>
              </w:rPr>
              <w:t xml:space="preserve"> </w:t>
            </w:r>
            <w:r w:rsidR="004958B3" w:rsidRPr="004958B3">
              <w:rPr>
                <w:b/>
                <w:iCs/>
                <w:sz w:val="20"/>
                <w:szCs w:val="20"/>
              </w:rPr>
              <w:t>Krok 7</w:t>
            </w:r>
          </w:p>
          <w:p w:rsidR="004958B3" w:rsidRDefault="004958B3" w:rsidP="004958B3">
            <w:pPr>
              <w:rPr>
                <w:iCs/>
                <w:sz w:val="20"/>
                <w:szCs w:val="20"/>
              </w:rPr>
            </w:pPr>
            <w:r w:rsidRPr="004958B3">
              <w:rPr>
                <w:iCs/>
                <w:sz w:val="20"/>
                <w:szCs w:val="20"/>
              </w:rPr>
              <w:t xml:space="preserve">Formę z ciastem umieść w piekarniku nagrzanym do 180 stopni (grzanie góra/dół). Wybierz środkową półkę. Ciasto </w:t>
            </w:r>
          </w:p>
          <w:p w:rsidR="004958B3" w:rsidRPr="004958B3" w:rsidRDefault="004958B3" w:rsidP="004958B3">
            <w:pPr>
              <w:rPr>
                <w:iCs/>
                <w:sz w:val="20"/>
                <w:szCs w:val="20"/>
              </w:rPr>
            </w:pPr>
            <w:proofErr w:type="gramStart"/>
            <w:r w:rsidRPr="004958B3">
              <w:rPr>
                <w:iCs/>
                <w:sz w:val="20"/>
                <w:szCs w:val="20"/>
              </w:rPr>
              <w:t>piecz</w:t>
            </w:r>
            <w:proofErr w:type="gramEnd"/>
            <w:r w:rsidRPr="004958B3">
              <w:rPr>
                <w:iCs/>
                <w:sz w:val="20"/>
                <w:szCs w:val="20"/>
              </w:rPr>
              <w:t xml:space="preserve"> około godziny. Po upieczeniu możesz od razu wyjąć szarlotkę z piekarnika. Po lekkim przestudzeniu zdejmij boki i przełóż ciasto na kratkę, do przestudzenia. Przed podaniem możesz oprószyć szarlotkę cukrem pudrem lub mieszanką cukru pudru i cynamonu.</w:t>
            </w:r>
          </w:p>
          <w:p w:rsidR="00FF32E8" w:rsidRDefault="00FF32E8" w:rsidP="00FF32E8">
            <w:pPr>
              <w:rPr>
                <w:noProof/>
              </w:rPr>
            </w:pPr>
          </w:p>
          <w:p w:rsidR="002607A6" w:rsidRDefault="004958B3" w:rsidP="00FF32E8">
            <w:pPr>
              <w:rPr>
                <w:noProof/>
              </w:rPr>
            </w:pPr>
            <w:r w:rsidRPr="00C57209">
              <w:rPr>
                <w:rFonts w:ascii="Times New Roman" w:hAnsi="Times New Roman" w:cs="Times New Roman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7E6BAFB8" wp14:editId="0441186A">
                  <wp:extent cx="1457325" cy="2008844"/>
                  <wp:effectExtent l="0" t="0" r="0" b="0"/>
                  <wp:docPr id="6" name="Obraz 6" descr="Szarlotka | Kwestia Sma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arlotka | Kwestia Sma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25" cy="203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11D" w:rsidRDefault="0021211D" w:rsidP="00FF32E8">
            <w:pPr>
              <w:rPr>
                <w:noProof/>
              </w:rPr>
            </w:pPr>
          </w:p>
          <w:p w:rsidR="0021211D" w:rsidRDefault="0021211D" w:rsidP="00FF32E8">
            <w:pPr>
              <w:rPr>
                <w:noProof/>
              </w:rPr>
            </w:pPr>
          </w:p>
          <w:p w:rsidR="00255593" w:rsidRPr="00255593" w:rsidRDefault="00255593" w:rsidP="00255593">
            <w:pPr>
              <w:pStyle w:val="Akapitzlist"/>
              <w:numPr>
                <w:ilvl w:val="0"/>
                <w:numId w:val="20"/>
              </w:numPr>
              <w:tabs>
                <w:tab w:val="center" w:pos="4536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593">
              <w:rPr>
                <w:noProof/>
                <w:sz w:val="24"/>
                <w:szCs w:val="24"/>
              </w:rPr>
              <w:t xml:space="preserve">    </w:t>
            </w:r>
            <w:r w:rsidRPr="00255593">
              <w:rPr>
                <w:rFonts w:ascii="Times New Roman" w:hAnsi="Times New Roman" w:cs="Times New Roman"/>
                <w:sz w:val="24"/>
                <w:szCs w:val="24"/>
              </w:rPr>
              <w:t>Sukienki dzianinowe</w:t>
            </w:r>
          </w:p>
          <w:p w:rsidR="00AE3DDF" w:rsidRDefault="00AE3DDF" w:rsidP="00A07E09">
            <w:pPr>
              <w:jc w:val="both"/>
              <w:rPr>
                <w:noProof/>
              </w:rPr>
            </w:pPr>
          </w:p>
          <w:p w:rsidR="00AE3DDF" w:rsidRDefault="00255593" w:rsidP="00A07E09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505243A5" wp14:editId="7EF9E010">
                  <wp:extent cx="1171575" cy="1560704"/>
                  <wp:effectExtent l="0" t="0" r="0" b="1905"/>
                  <wp:docPr id="14" name="Obraz 14" descr="Calvin Klein Jeans Calvin Klein Jeans Sukienka dzianinowa J20J216745 Szary Slim 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alvin Klein Jeans Calvin Klein Jeans Sukienka dzianinowa J20J216745 Szary Slim 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6" cy="159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DDF" w:rsidRDefault="00AE3DDF" w:rsidP="00A07E09">
            <w:pPr>
              <w:jc w:val="both"/>
              <w:rPr>
                <w:noProof/>
              </w:rPr>
            </w:pPr>
          </w:p>
          <w:p w:rsidR="00AE3DDF" w:rsidRDefault="00AE3DDF" w:rsidP="00A07E09">
            <w:pPr>
              <w:jc w:val="both"/>
              <w:rPr>
                <w:noProof/>
              </w:rPr>
            </w:pPr>
          </w:p>
          <w:p w:rsidR="00AE3DDF" w:rsidRDefault="00AE3DDF" w:rsidP="00A07E09">
            <w:pPr>
              <w:jc w:val="both"/>
              <w:rPr>
                <w:noProof/>
              </w:rPr>
            </w:pPr>
          </w:p>
          <w:p w:rsidR="00AE3DDF" w:rsidRDefault="00AE3DDF" w:rsidP="00A07E09">
            <w:pPr>
              <w:jc w:val="both"/>
              <w:rPr>
                <w:noProof/>
              </w:rPr>
            </w:pPr>
          </w:p>
          <w:p w:rsidR="00AE3DDF" w:rsidRDefault="00AE3DDF" w:rsidP="00A07E09">
            <w:pPr>
              <w:jc w:val="both"/>
              <w:rPr>
                <w:noProof/>
              </w:rPr>
            </w:pPr>
          </w:p>
          <w:p w:rsidR="00AE3DDF" w:rsidRDefault="00AE3DDF" w:rsidP="00AE3DDF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AE3DDF">
              <w:rPr>
                <w:noProof/>
                <w:sz w:val="24"/>
                <w:szCs w:val="24"/>
              </w:rPr>
              <w:t xml:space="preserve">   </w:t>
            </w:r>
          </w:p>
          <w:p w:rsidR="00AE3DDF" w:rsidRPr="00AE3DDF" w:rsidRDefault="00AE3DDF" w:rsidP="00AE3DDF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:rsidR="00AE3DDF" w:rsidRDefault="00AE3DDF" w:rsidP="00A07E09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p w:rsidR="00AE3DDF" w:rsidRDefault="00AE3DDF" w:rsidP="00A07E09">
            <w:pPr>
              <w:jc w:val="both"/>
              <w:rPr>
                <w:noProof/>
              </w:rPr>
            </w:pPr>
          </w:p>
          <w:p w:rsidR="00AE3DDF" w:rsidRDefault="00AE3DDF" w:rsidP="00AE3DDF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:rsidR="00AE3DDF" w:rsidRPr="00AE3DDF" w:rsidRDefault="00AE3DDF" w:rsidP="00AE3DDF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:rsidR="00AE3DDF" w:rsidRDefault="00AE3DDF" w:rsidP="00A07E09">
            <w:pPr>
              <w:jc w:val="both"/>
              <w:rPr>
                <w:noProof/>
              </w:rPr>
            </w:pPr>
          </w:p>
          <w:p w:rsidR="001F75B0" w:rsidRDefault="001F75B0" w:rsidP="00A07E09">
            <w:pPr>
              <w:jc w:val="both"/>
              <w:rPr>
                <w:noProof/>
              </w:rPr>
            </w:pPr>
          </w:p>
          <w:p w:rsidR="001F75B0" w:rsidRDefault="001F75B0" w:rsidP="00A07E09">
            <w:pPr>
              <w:jc w:val="both"/>
              <w:rPr>
                <w:noProof/>
              </w:rPr>
            </w:pPr>
          </w:p>
          <w:p w:rsidR="001F75B0" w:rsidRDefault="001F75B0" w:rsidP="00A07E09">
            <w:pPr>
              <w:jc w:val="both"/>
              <w:rPr>
                <w:noProof/>
              </w:rPr>
            </w:pPr>
          </w:p>
          <w:p w:rsidR="001F75B0" w:rsidRDefault="001F75B0" w:rsidP="00A07E09">
            <w:pPr>
              <w:jc w:val="both"/>
              <w:rPr>
                <w:noProof/>
              </w:rPr>
            </w:pPr>
          </w:p>
          <w:p w:rsidR="001F75B0" w:rsidRDefault="001F75B0" w:rsidP="00A07E09">
            <w:pPr>
              <w:jc w:val="both"/>
              <w:rPr>
                <w:noProof/>
              </w:rPr>
            </w:pPr>
          </w:p>
          <w:p w:rsidR="001F75B0" w:rsidRDefault="001F75B0" w:rsidP="00A07E09">
            <w:pPr>
              <w:jc w:val="both"/>
              <w:rPr>
                <w:noProof/>
              </w:rPr>
            </w:pPr>
          </w:p>
          <w:p w:rsidR="001F75B0" w:rsidRDefault="001F75B0" w:rsidP="00404418">
            <w:pPr>
              <w:jc w:val="both"/>
              <w:rPr>
                <w:rFonts w:asciiTheme="minorHAnsi" w:eastAsia="Calibri" w:hAnsiTheme="minorHAnsi" w:cs="Times New Roman"/>
                <w:sz w:val="24"/>
                <w:szCs w:val="24"/>
              </w:rPr>
            </w:pPr>
          </w:p>
          <w:p w:rsidR="00B9674E" w:rsidRDefault="00B9674E" w:rsidP="00404418">
            <w:pPr>
              <w:jc w:val="both"/>
              <w:rPr>
                <w:rFonts w:asciiTheme="minorHAnsi" w:eastAsia="Calibri" w:hAnsiTheme="minorHAnsi" w:cs="Times New Roman"/>
                <w:sz w:val="24"/>
                <w:szCs w:val="24"/>
              </w:rPr>
            </w:pPr>
          </w:p>
          <w:p w:rsidR="00B9674E" w:rsidRDefault="00B9674E" w:rsidP="00404418">
            <w:pPr>
              <w:jc w:val="both"/>
              <w:rPr>
                <w:rFonts w:asciiTheme="minorHAnsi" w:eastAsia="Calibri" w:hAnsiTheme="minorHAnsi" w:cs="Times New Roman"/>
                <w:sz w:val="24"/>
                <w:szCs w:val="24"/>
              </w:rPr>
            </w:pPr>
          </w:p>
          <w:p w:rsidR="00B9674E" w:rsidRDefault="00B9674E" w:rsidP="00404418">
            <w:pPr>
              <w:jc w:val="both"/>
              <w:rPr>
                <w:rFonts w:asciiTheme="minorHAnsi" w:eastAsia="Calibri" w:hAnsiTheme="minorHAnsi" w:cs="Times New Roman"/>
                <w:sz w:val="24"/>
                <w:szCs w:val="24"/>
              </w:rPr>
            </w:pPr>
          </w:p>
          <w:p w:rsidR="00B9674E" w:rsidRDefault="00B9674E" w:rsidP="00404418">
            <w:pPr>
              <w:jc w:val="both"/>
              <w:rPr>
                <w:rFonts w:asciiTheme="minorHAnsi" w:eastAsia="Calibri" w:hAnsiTheme="minorHAnsi" w:cs="Times New Roman"/>
                <w:sz w:val="24"/>
                <w:szCs w:val="24"/>
              </w:rPr>
            </w:pPr>
          </w:p>
          <w:p w:rsidR="00B9674E" w:rsidRDefault="00B9674E" w:rsidP="00404418">
            <w:pPr>
              <w:jc w:val="both"/>
              <w:rPr>
                <w:rFonts w:asciiTheme="minorHAnsi" w:eastAsia="Calibri" w:hAnsiTheme="minorHAnsi" w:cs="Times New Roman"/>
                <w:sz w:val="24"/>
                <w:szCs w:val="24"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Default="00B9674E" w:rsidP="00404418">
            <w:pPr>
              <w:jc w:val="both"/>
              <w:rPr>
                <w:noProof/>
              </w:rPr>
            </w:pPr>
          </w:p>
          <w:p w:rsidR="00B9674E" w:rsidRPr="00ED4EBC" w:rsidRDefault="00B9674E" w:rsidP="00404418">
            <w:pPr>
              <w:jc w:val="both"/>
              <w:rPr>
                <w:noProof/>
              </w:rPr>
            </w:pPr>
          </w:p>
        </w:tc>
        <w:tc>
          <w:tcPr>
            <w:tcW w:w="2882" w:type="dxa"/>
            <w:vMerge/>
            <w:shd w:val="clear" w:color="auto" w:fill="C5E0B3" w:themeFill="accent6" w:themeFillTint="66"/>
          </w:tcPr>
          <w:p w:rsidR="0037154F" w:rsidRPr="00ED4EBC" w:rsidRDefault="0037154F" w:rsidP="008D479C">
            <w:pPr>
              <w:rPr>
                <w:noProof/>
              </w:rPr>
            </w:pPr>
          </w:p>
        </w:tc>
      </w:tr>
      <w:tr w:rsidR="0037154F" w:rsidRPr="00ED4EBC" w:rsidTr="002607A6">
        <w:tc>
          <w:tcPr>
            <w:tcW w:w="2879" w:type="dxa"/>
            <w:shd w:val="clear" w:color="auto" w:fill="C5E0B3" w:themeFill="accent6" w:themeFillTint="66"/>
          </w:tcPr>
          <w:p w:rsidR="00D7099B" w:rsidRDefault="00D7099B" w:rsidP="00BE666F">
            <w:pPr>
              <w:jc w:val="right"/>
              <w:rPr>
                <w:i/>
                <w:iCs/>
                <w:sz w:val="20"/>
                <w:szCs w:val="20"/>
              </w:rPr>
            </w:pPr>
          </w:p>
          <w:p w:rsidR="00D7099B" w:rsidRDefault="00D7099B" w:rsidP="00BE666F">
            <w:pPr>
              <w:jc w:val="right"/>
              <w:rPr>
                <w:i/>
                <w:iCs/>
                <w:sz w:val="20"/>
                <w:szCs w:val="20"/>
              </w:rPr>
            </w:pPr>
          </w:p>
          <w:p w:rsidR="00FF32E8" w:rsidRDefault="00FF32E8" w:rsidP="00BE666F">
            <w:pPr>
              <w:jc w:val="right"/>
              <w:rPr>
                <w:rFonts w:asciiTheme="minorHAnsi" w:hAnsiTheme="minorHAnsi"/>
                <w:b/>
                <w:color w:val="538135" w:themeColor="accent6" w:themeShade="BF"/>
                <w:sz w:val="32"/>
                <w:szCs w:val="32"/>
              </w:rPr>
            </w:pPr>
          </w:p>
          <w:p w:rsidR="00A31C4B" w:rsidRDefault="00A31C4B" w:rsidP="00BE666F">
            <w:pPr>
              <w:jc w:val="right"/>
              <w:rPr>
                <w:rFonts w:asciiTheme="minorHAnsi" w:hAnsiTheme="minorHAnsi"/>
                <w:b/>
                <w:color w:val="538135" w:themeColor="accent6" w:themeShade="BF"/>
                <w:sz w:val="32"/>
                <w:szCs w:val="32"/>
              </w:rPr>
            </w:pPr>
          </w:p>
          <w:p w:rsidR="00A31C4B" w:rsidRDefault="00A31C4B" w:rsidP="00BE666F">
            <w:pPr>
              <w:jc w:val="right"/>
              <w:rPr>
                <w:rFonts w:asciiTheme="minorHAnsi" w:hAnsiTheme="minorHAnsi"/>
                <w:b/>
                <w:color w:val="538135" w:themeColor="accent6" w:themeShade="BF"/>
                <w:sz w:val="32"/>
                <w:szCs w:val="32"/>
              </w:rPr>
            </w:pPr>
          </w:p>
          <w:p w:rsidR="0098503D" w:rsidRPr="00B9674E" w:rsidRDefault="00B9674E" w:rsidP="00BE666F">
            <w:pPr>
              <w:jc w:val="right"/>
              <w:rPr>
                <w:rFonts w:asciiTheme="minorHAnsi" w:hAnsiTheme="minorHAnsi"/>
                <w:b/>
                <w:color w:val="538135" w:themeColor="accent6" w:themeShade="BF"/>
                <w:sz w:val="56"/>
                <w:szCs w:val="56"/>
              </w:rPr>
            </w:pPr>
            <w:r w:rsidRPr="00B9674E">
              <w:rPr>
                <w:rFonts w:asciiTheme="minorHAnsi" w:hAnsiTheme="minorHAnsi"/>
                <w:b/>
                <w:color w:val="538135" w:themeColor="accent6" w:themeShade="BF"/>
                <w:sz w:val="56"/>
                <w:szCs w:val="56"/>
              </w:rPr>
              <w:t>Wywiad</w:t>
            </w:r>
          </w:p>
          <w:p w:rsidR="0098503D" w:rsidRPr="0098503D" w:rsidRDefault="00E010E0" w:rsidP="00BE666F">
            <w:pPr>
              <w:jc w:val="righ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15BED2" wp14:editId="0446659F">
                      <wp:simplePos x="0" y="0"/>
                      <wp:positionH relativeFrom="column">
                        <wp:posOffset>-202565</wp:posOffset>
                      </wp:positionH>
                      <wp:positionV relativeFrom="paragraph">
                        <wp:posOffset>64770</wp:posOffset>
                      </wp:positionV>
                      <wp:extent cx="2194560" cy="121920"/>
                      <wp:effectExtent l="0" t="0" r="0" b="0"/>
                      <wp:wrapNone/>
                      <wp:docPr id="28" name="Równa się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4560" cy="12192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6BEF4" id="Równa się 28" o:spid="_x0000_s1026" style="position:absolute;margin-left:-15.95pt;margin-top:5.1pt;width:172.8pt;height: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456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" path="m290889,25116r1612782,l1903671,53791r-1612782,l290889,25116xm290889,68129r1612782,l1903671,96804r-1612782,l290889,68129xe" fillcolor="#70ad47 [3209]" strokecolor="#375623 [1609]" strokeweight="1pt">
                      <v:stroke joinstyle="miter"/>
                      <v:path arrowok="t" o:connecttype="custom" o:connectlocs="290889,25116;1903671,25116;1903671,53791;290889,53791;290889,25116;290889,68129;1903671,68129;1903671,96804;290889,96804;290889,68129" o:connectangles="0,0,0,0,0,0,0,0,0,0"/>
                    </v:shape>
                  </w:pict>
                </mc:Fallback>
              </mc:AlternateContent>
            </w:r>
          </w:p>
          <w:p w:rsidR="00BE666F" w:rsidRPr="00BE666F" w:rsidRDefault="00BE666F" w:rsidP="00BE666F">
            <w:pPr>
              <w:spacing w:after="160" w:line="259" w:lineRule="auto"/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U: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Dzisiaj prezentujemy wywiad z osobą pracującą w sądzie, która zgodziła się odpowiedzieć nam na kilka pytań dotyczących swojej pracy. </w:t>
            </w:r>
          </w:p>
          <w:p w:rsidR="00BE666F" w:rsidRPr="00BE666F" w:rsidRDefault="00BE666F" w:rsidP="00BE666F">
            <w:pPr>
              <w:spacing w:after="160" w:line="259" w:lineRule="auto"/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U: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Chciałybyśmy na początek dowiedzieć się czegoś o Pani pracy. Czy może Pani poświęcić nam chwilę. </w:t>
            </w:r>
          </w:p>
          <w:p w:rsidR="00BE666F" w:rsidRPr="00BE666F" w:rsidRDefault="00BE666F" w:rsidP="00BE666F">
            <w:pPr>
              <w:spacing w:after="160" w:line="259" w:lineRule="auto"/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lastRenderedPageBreak/>
              <w:t>P: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Oczywiście z chęcią opowiem wam o swoim zawodzie, możemy zaczynać.</w:t>
            </w:r>
          </w:p>
          <w:p w:rsidR="00BE666F" w:rsidRPr="00BE666F" w:rsidRDefault="00BE666F" w:rsidP="00BE666F">
            <w:pPr>
              <w:spacing w:after="160" w:line="259" w:lineRule="auto"/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U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>: Czym pani się konkretnie zajmuje?</w:t>
            </w:r>
          </w:p>
          <w:p w:rsidR="00BE666F" w:rsidRPr="00BE666F" w:rsidRDefault="00BE666F" w:rsidP="00BE666F">
            <w:pPr>
              <w:spacing w:after="160" w:line="259" w:lineRule="auto"/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P: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Na co dzień pracuję, jako sekretarz sądowy, jednak obecnie jestem kierownikiem wydziału karnego. </w:t>
            </w:r>
          </w:p>
          <w:p w:rsidR="00BE666F" w:rsidRPr="00BE666F" w:rsidRDefault="00BE666F" w:rsidP="00BE666F">
            <w:pPr>
              <w:spacing w:after="160" w:line="259" w:lineRule="auto"/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U: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Na czym polega Pani praca oraz jakie cechy powinna mieć osoba wybierająca ten zawód?</w:t>
            </w:r>
          </w:p>
          <w:p w:rsidR="00516AFF" w:rsidRDefault="00516AFF" w:rsidP="00BE666F">
            <w:pPr>
              <w:jc w:val="right"/>
              <w:rPr>
                <w:i/>
                <w:iCs/>
                <w:sz w:val="20"/>
                <w:szCs w:val="20"/>
              </w:rPr>
            </w:pPr>
          </w:p>
          <w:p w:rsidR="00BE666F" w:rsidRDefault="003A114D" w:rsidP="003A114D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</w:t>
            </w: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4FDE7C7" wp14:editId="7BB19B06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48260</wp:posOffset>
                      </wp:positionV>
                      <wp:extent cx="8214360" cy="171450"/>
                      <wp:effectExtent l="0" t="0" r="0" b="0"/>
                      <wp:wrapNone/>
                      <wp:docPr id="31" name="Równa się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4360" cy="17145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B629B" id="Równa się 31" o:spid="_x0000_s1026" style="position:absolute;margin-left:-5.75pt;margin-top:3.8pt;width:646.8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1436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" path="m1088813,35319r6036734,l7125547,75644r-6036734,l1088813,35319xm1088813,95806r6036734,l7125547,136131r-6036734,l1088813,95806xe" fillcolor="#70ad47 [3209]" strokecolor="#375623 [1609]" strokeweight="1pt">
                      <v:stroke joinstyle="miter"/>
                      <v:path arrowok="t" o:connecttype="custom" o:connectlocs="1088813,35319;7125547,35319;7125547,75644;1088813,75644;1088813,35319;1088813,95806;7125547,95806;7125547,136131;1088813,136131;1088813,95806" o:connectangles="0,0,0,0,0,0,0,0,0,0"/>
                    </v:shape>
                  </w:pict>
                </mc:Fallback>
              </mc:AlternateContent>
            </w:r>
          </w:p>
          <w:p w:rsidR="00BE666F" w:rsidRDefault="00BE666F" w:rsidP="00BE666F">
            <w:pPr>
              <w:jc w:val="right"/>
              <w:rPr>
                <w:i/>
                <w:iCs/>
                <w:sz w:val="20"/>
                <w:szCs w:val="20"/>
              </w:rPr>
            </w:pPr>
          </w:p>
          <w:p w:rsidR="002607A6" w:rsidRPr="001F75B0" w:rsidRDefault="00B9674E" w:rsidP="003A114D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color w:val="538135" w:themeColor="accent6" w:themeShade="BF"/>
                <w:sz w:val="44"/>
                <w:szCs w:val="44"/>
              </w:rPr>
            </w:pPr>
            <w:r>
              <w:rPr>
                <w:b/>
                <w:i/>
                <w:iCs/>
                <w:color w:val="538135" w:themeColor="accent6" w:themeShade="BF"/>
                <w:sz w:val="44"/>
                <w:szCs w:val="44"/>
              </w:rPr>
              <w:t>Potrawy na jesienne wieczory</w:t>
            </w:r>
            <w:r w:rsidR="00516AFF" w:rsidRPr="001F75B0">
              <w:rPr>
                <w:b/>
                <w:i/>
                <w:iCs/>
                <w:sz w:val="44"/>
                <w:szCs w:val="44"/>
              </w:rPr>
              <w:t xml:space="preserve">            </w:t>
            </w:r>
            <w:r w:rsidR="002607A6" w:rsidRPr="001F75B0">
              <w:rPr>
                <w:rFonts w:ascii="Calibri" w:eastAsia="Calibri" w:hAnsi="Calibri" w:cs="Times New Roman"/>
                <w:b/>
                <w:color w:val="000000"/>
                <w:sz w:val="44"/>
                <w:szCs w:val="44"/>
              </w:rPr>
              <w:t xml:space="preserve">                    </w:t>
            </w:r>
          </w:p>
          <w:p w:rsidR="00516AFF" w:rsidRDefault="00482AB5" w:rsidP="00482AB5">
            <w:pPr>
              <w:tabs>
                <w:tab w:val="left" w:pos="345"/>
                <w:tab w:val="right" w:pos="2649"/>
              </w:tabs>
              <w:spacing w:after="160" w:line="259" w:lineRule="auto"/>
              <w:rPr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538135" w:themeColor="accent6" w:themeShade="BF"/>
                <w:sz w:val="52"/>
                <w:szCs w:val="52"/>
              </w:rPr>
              <w:tab/>
            </w:r>
            <w:r w:rsidR="00A07E09">
              <w:rPr>
                <w:rFonts w:ascii="Calibri" w:eastAsia="Calibri" w:hAnsi="Calibri" w:cs="Times New Roman"/>
                <w:noProof/>
                <w:color w:val="538135" w:themeColor="accent6" w:themeShade="BF"/>
                <w:sz w:val="52"/>
                <w:szCs w:val="5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14220BE" wp14:editId="40EEF70F">
                      <wp:simplePos x="0" y="0"/>
                      <wp:positionH relativeFrom="column">
                        <wp:posOffset>-263525</wp:posOffset>
                      </wp:positionH>
                      <wp:positionV relativeFrom="paragraph">
                        <wp:posOffset>50800</wp:posOffset>
                      </wp:positionV>
                      <wp:extent cx="2202180" cy="106680"/>
                      <wp:effectExtent l="0" t="0" r="0" b="7620"/>
                      <wp:wrapNone/>
                      <wp:docPr id="18" name="Równa się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2180" cy="10668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E41AF" id="Równa się 18" o:spid="_x0000_s1026" style="position:absolute;margin-left:-20.75pt;margin-top:4pt;width:173.4pt;height: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218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" path="m291899,21976r1618382,l1910281,47067r-1618382,l291899,21976xm291899,59613r1618382,l1910281,84704r-1618382,l291899,59613xe" fillcolor="#70ad47 [3209]" strokecolor="#375623 [1609]" strokeweight="1pt">
                      <v:stroke joinstyle="miter"/>
                      <v:path arrowok="t" o:connecttype="custom" o:connectlocs="291899,21976;1910281,21976;1910281,47067;291899,47067;291899,21976;291899,59613;1910281,59613;1910281,84704;291899,84704;291899,59613" o:connectangles="0,0,0,0,0,0,0,0,0,0"/>
                    </v:shape>
                  </w:pict>
                </mc:Fallback>
              </mc:AlternateContent>
            </w:r>
            <w:r w:rsidR="00516AFF">
              <w:rPr>
                <w:i/>
                <w:iCs/>
                <w:sz w:val="20"/>
                <w:szCs w:val="20"/>
              </w:rPr>
              <w:t xml:space="preserve">                 </w:t>
            </w:r>
          </w:p>
          <w:p w:rsidR="002607A6" w:rsidRDefault="002607A6" w:rsidP="00BE666F">
            <w:pPr>
              <w:jc w:val="right"/>
              <w:rPr>
                <w:i/>
                <w:iCs/>
                <w:sz w:val="20"/>
                <w:szCs w:val="20"/>
              </w:rPr>
            </w:pPr>
          </w:p>
          <w:p w:rsidR="00482AB5" w:rsidRPr="00C57209" w:rsidRDefault="00482AB5" w:rsidP="00482AB5">
            <w:pPr>
              <w:ind w:lef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P</w:t>
            </w:r>
            <w:r w:rsidRPr="00C57209">
              <w:rPr>
                <w:rFonts w:ascii="Times New Roman" w:hAnsi="Times New Roman" w:cs="Times New Roman"/>
                <w:sz w:val="22"/>
                <w:szCs w:val="22"/>
              </w:rPr>
              <w:t>otrawy na jesienne wieczory:</w:t>
            </w:r>
          </w:p>
          <w:p w:rsidR="00482AB5" w:rsidRPr="00482AB5" w:rsidRDefault="00482AB5" w:rsidP="00482AB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482AB5">
              <w:rPr>
                <w:rFonts w:ascii="Times New Roman" w:hAnsi="Times New Roman" w:cs="Times New Roman"/>
                <w:sz w:val="22"/>
                <w:szCs w:val="22"/>
              </w:rPr>
              <w:t>Pieczone jabłka</w:t>
            </w:r>
          </w:p>
          <w:p w:rsidR="00482AB5" w:rsidRPr="00482AB5" w:rsidRDefault="00482AB5" w:rsidP="00482AB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482AB5">
              <w:rPr>
                <w:rFonts w:ascii="Times New Roman" w:hAnsi="Times New Roman" w:cs="Times New Roman"/>
                <w:sz w:val="22"/>
                <w:szCs w:val="22"/>
              </w:rPr>
              <w:t>Ciasto dyniowe</w:t>
            </w:r>
          </w:p>
          <w:p w:rsidR="00482AB5" w:rsidRPr="00482AB5" w:rsidRDefault="00482AB5" w:rsidP="00482AB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482AB5">
              <w:rPr>
                <w:rFonts w:ascii="Times New Roman" w:hAnsi="Times New Roman" w:cs="Times New Roman"/>
                <w:sz w:val="22"/>
                <w:szCs w:val="22"/>
              </w:rPr>
              <w:t>Szarlotka</w:t>
            </w:r>
          </w:p>
          <w:p w:rsidR="00482AB5" w:rsidRPr="00482AB5" w:rsidRDefault="00482AB5" w:rsidP="00482AB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482AB5">
              <w:rPr>
                <w:rFonts w:ascii="Times New Roman" w:hAnsi="Times New Roman" w:cs="Times New Roman"/>
                <w:sz w:val="22"/>
                <w:szCs w:val="22"/>
              </w:rPr>
              <w:t>Brownie</w:t>
            </w:r>
          </w:p>
          <w:p w:rsidR="00482AB5" w:rsidRPr="00482AB5" w:rsidRDefault="00482AB5" w:rsidP="00482AB5">
            <w:pPr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482AB5">
              <w:rPr>
                <w:rFonts w:ascii="Times New Roman" w:hAnsi="Times New Roman" w:cs="Times New Roman"/>
                <w:sz w:val="22"/>
                <w:szCs w:val="22"/>
              </w:rPr>
              <w:t xml:space="preserve">Jabłkowa </w:t>
            </w:r>
            <w:proofErr w:type="gramStart"/>
            <w:r w:rsidRPr="00482AB5">
              <w:rPr>
                <w:rFonts w:ascii="Times New Roman" w:hAnsi="Times New Roman" w:cs="Times New Roman"/>
                <w:sz w:val="22"/>
                <w:szCs w:val="22"/>
              </w:rPr>
              <w:t xml:space="preserve">drożdżówka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  <w:r w:rsidRPr="00482AB5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k</w:t>
            </w:r>
            <w:r w:rsidRPr="00482AB5">
              <w:rPr>
                <w:rFonts w:ascii="Times New Roman" w:hAnsi="Times New Roman" w:cs="Times New Roman"/>
                <w:sz w:val="22"/>
                <w:szCs w:val="22"/>
              </w:rPr>
              <w:t>armelizowanymi orzechami</w:t>
            </w:r>
          </w:p>
          <w:p w:rsidR="00482AB5" w:rsidRPr="00482AB5" w:rsidRDefault="00482AB5" w:rsidP="00482AB5">
            <w:pPr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482AB5">
              <w:rPr>
                <w:rFonts w:ascii="Times New Roman" w:hAnsi="Times New Roman" w:cs="Times New Roman"/>
                <w:sz w:val="22"/>
                <w:szCs w:val="22"/>
              </w:rPr>
              <w:t xml:space="preserve">Chlebek </w:t>
            </w:r>
            <w:proofErr w:type="gramStart"/>
            <w:r w:rsidRPr="00482AB5">
              <w:rPr>
                <w:rFonts w:ascii="Times New Roman" w:hAnsi="Times New Roman" w:cs="Times New Roman"/>
                <w:sz w:val="22"/>
                <w:szCs w:val="22"/>
              </w:rPr>
              <w:t>bananowy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r w:rsidRPr="00482AB5">
              <w:rPr>
                <w:rFonts w:ascii="Times New Roman" w:hAnsi="Times New Roman" w:cs="Times New Roman"/>
                <w:sz w:val="22"/>
                <w:szCs w:val="22"/>
              </w:rPr>
              <w:t xml:space="preserve"> z</w:t>
            </w:r>
            <w:proofErr w:type="gramEnd"/>
            <w:r w:rsidRPr="00482AB5">
              <w:rPr>
                <w:rFonts w:ascii="Times New Roman" w:hAnsi="Times New Roman" w:cs="Times New Roman"/>
                <w:sz w:val="22"/>
                <w:szCs w:val="22"/>
              </w:rPr>
              <w:t xml:space="preserve"> orzechami włoskimi</w:t>
            </w:r>
          </w:p>
          <w:p w:rsidR="00482AB5" w:rsidRPr="00C57209" w:rsidRDefault="00482AB5" w:rsidP="00482AB5">
            <w:pPr>
              <w:pStyle w:val="Akapitzlist"/>
              <w:ind w:left="1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82AB5" w:rsidRPr="00482AB5" w:rsidRDefault="00482AB5" w:rsidP="00482A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2AB5">
              <w:rPr>
                <w:rFonts w:ascii="Times New Roman" w:hAnsi="Times New Roman" w:cs="Times New Roman"/>
                <w:b/>
                <w:sz w:val="22"/>
                <w:szCs w:val="22"/>
              </w:rPr>
              <w:t>Dzisiaj podamy przepis na szarlotkę:</w:t>
            </w:r>
          </w:p>
          <w:p w:rsidR="00482AB5" w:rsidRPr="00C57209" w:rsidRDefault="00482AB5" w:rsidP="00482AB5">
            <w:pPr>
              <w:ind w:left="720"/>
              <w:rPr>
                <w:rFonts w:ascii="Times New Roman" w:hAnsi="Times New Roman" w:cs="Times New Roman"/>
                <w:sz w:val="22"/>
                <w:szCs w:val="22"/>
              </w:rPr>
            </w:pPr>
            <w:r w:rsidRPr="00C57209">
              <w:rPr>
                <w:rFonts w:ascii="Times New Roman" w:hAnsi="Times New Roman" w:cs="Times New Roman"/>
                <w:sz w:val="22"/>
                <w:szCs w:val="22"/>
              </w:rPr>
              <w:t>Składniki:</w:t>
            </w:r>
          </w:p>
          <w:p w:rsidR="00482AB5" w:rsidRPr="00482AB5" w:rsidRDefault="00482AB5" w:rsidP="00482AB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- </w:t>
            </w:r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1,5 kg jabłek - około 6 sztuk</w:t>
            </w:r>
          </w:p>
          <w:p w:rsidR="00482AB5" w:rsidRPr="00482AB5" w:rsidRDefault="00482AB5" w:rsidP="00482AB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- </w:t>
            </w:r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2 szklanki mąki </w:t>
            </w:r>
            <w:proofErr w:type="gramStart"/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pszennej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              (</w:t>
            </w:r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320g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)</w:t>
            </w:r>
          </w:p>
          <w:p w:rsidR="00482AB5" w:rsidRPr="00482AB5" w:rsidRDefault="00482AB5" w:rsidP="00482AB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 - Kostka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masła  (</w:t>
            </w:r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200g</w:t>
            </w:r>
            <w:proofErr w:type="gramEnd"/>
            <w:r w:rsidR="004958B3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)</w:t>
            </w:r>
          </w:p>
          <w:p w:rsidR="00482AB5" w:rsidRPr="00482AB5" w:rsidRDefault="00482AB5" w:rsidP="00482AB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- </w:t>
            </w:r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1 średnie jajko</w:t>
            </w:r>
          </w:p>
          <w:p w:rsidR="00482AB5" w:rsidRPr="00482AB5" w:rsidRDefault="00482AB5" w:rsidP="00482AB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- </w:t>
            </w:r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¼ szklanki cukru – 80g</w:t>
            </w:r>
          </w:p>
          <w:p w:rsidR="00482AB5" w:rsidRPr="00482AB5" w:rsidRDefault="00482AB5" w:rsidP="00482AB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 - </w:t>
            </w:r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2 łyżeczki proszku do pieczenia</w:t>
            </w:r>
          </w:p>
          <w:p w:rsidR="00482AB5" w:rsidRPr="00482AB5" w:rsidRDefault="00A31C4B" w:rsidP="00482AB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                                          </w:t>
            </w:r>
          </w:p>
          <w:p w:rsidR="004958B3" w:rsidRDefault="003A114D" w:rsidP="00BE666F">
            <w:pPr>
              <w:spacing w:after="160" w:line="259" w:lineRule="auto"/>
              <w:contextualSpacing/>
              <w:jc w:val="right"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  <w:r>
              <w:rPr>
                <w:i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6BF9DE" wp14:editId="4B5DA924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85725</wp:posOffset>
                      </wp:positionV>
                      <wp:extent cx="8246110" cy="153670"/>
                      <wp:effectExtent l="0" t="0" r="0" b="0"/>
                      <wp:wrapNone/>
                      <wp:docPr id="10" name="Równa się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46110" cy="15367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5D463" id="Równa się 10" o:spid="_x0000_s1026" style="position:absolute;margin-left:7.05pt;margin-top:6.75pt;width:649.3pt;height:1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46110,15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" path="m1093022,31656r6060066,l7153088,67799r-6060066,l1093022,31656xm1093022,85871r6060066,l7153088,122014r-6060066,l1093022,85871xe" fillcolor="#70ad47 [3209]" strokecolor="#375623 [1609]" strokeweight="1pt">
                      <v:stroke joinstyle="miter"/>
                      <v:path arrowok="t" o:connecttype="custom" o:connectlocs="1093022,31656;7153088,31656;7153088,67799;1093022,67799;1093022,31656;1093022,85871;7153088,85871;7153088,122014;1093022,122014;1093022,85871" o:connectangles="0,0,0,0,0,0,0,0,0,0"/>
                    </v:shape>
                  </w:pict>
                </mc:Fallback>
              </mc:AlternateContent>
            </w:r>
          </w:p>
          <w:p w:rsidR="003A114D" w:rsidRDefault="003A114D" w:rsidP="00A31C4B">
            <w:pPr>
              <w:tabs>
                <w:tab w:val="left" w:pos="450"/>
              </w:tabs>
              <w:spacing w:after="160" w:line="259" w:lineRule="auto"/>
              <w:contextualSpacing/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36"/>
                <w:szCs w:val="36"/>
              </w:rPr>
            </w:pPr>
          </w:p>
          <w:p w:rsidR="00701D1C" w:rsidRPr="00701D1C" w:rsidRDefault="00701D1C" w:rsidP="00A31C4B">
            <w:pPr>
              <w:tabs>
                <w:tab w:val="left" w:pos="450"/>
              </w:tabs>
              <w:spacing w:after="160" w:line="259" w:lineRule="auto"/>
              <w:contextualSpacing/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36"/>
                <w:szCs w:val="36"/>
              </w:rPr>
            </w:pPr>
            <w:r w:rsidRPr="00701D1C"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36"/>
                <w:szCs w:val="36"/>
              </w:rPr>
              <w:t>TRENDY MODOWE</w:t>
            </w:r>
          </w:p>
          <w:p w:rsidR="00701D1C" w:rsidRDefault="00701D1C" w:rsidP="00701D1C">
            <w:pPr>
              <w:spacing w:after="160" w:line="259" w:lineRule="auto"/>
              <w:contextualSpacing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  <w:r>
              <w:rPr>
                <w:b/>
                <w:noProof/>
                <w:color w:val="538135" w:themeColor="accent6" w:themeShade="BF"/>
                <w:sz w:val="40"/>
                <w:szCs w:val="4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96D2D46" wp14:editId="3C6E9CCA">
                      <wp:simplePos x="0" y="0"/>
                      <wp:positionH relativeFrom="column">
                        <wp:posOffset>-254000</wp:posOffset>
                      </wp:positionH>
                      <wp:positionV relativeFrom="paragraph">
                        <wp:posOffset>46355</wp:posOffset>
                      </wp:positionV>
                      <wp:extent cx="1828800" cy="180975"/>
                      <wp:effectExtent l="0" t="0" r="0" b="0"/>
                      <wp:wrapNone/>
                      <wp:docPr id="4" name="Równa się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80975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F27DD" id="Równa się 4" o:spid="_x0000_s1026" style="position:absolute;margin-left:-20pt;margin-top:3.65pt;width:2in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" path="m242407,37281r1343986,l1586393,79846r-1343986,l242407,37281xm242407,101129r1343986,l1586393,143694r-1343986,l242407,101129xe" fillcolor="#70ad47 [3209]" strokecolor="#375623 [1609]" strokeweight="1pt">
                      <v:stroke joinstyle="miter"/>
                      <v:path arrowok="t" o:connecttype="custom" o:connectlocs="242407,37281;1586393,37281;1586393,79846;242407,79846;242407,37281;242407,101129;1586393,101129;1586393,143694;242407,143694;242407,101129" o:connectangles="0,0,0,0,0,0,0,0,0,0"/>
                    </v:shape>
                  </w:pict>
                </mc:Fallback>
              </mc:AlternateContent>
            </w:r>
          </w:p>
          <w:p w:rsidR="00701D1C" w:rsidRPr="00701D1C" w:rsidRDefault="00701D1C" w:rsidP="00701D1C">
            <w:pPr>
              <w:tabs>
                <w:tab w:val="left" w:pos="270"/>
              </w:tabs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 w:rsidRPr="00701D1C">
              <w:rPr>
                <w:noProof/>
                <w:sz w:val="28"/>
                <w:szCs w:val="28"/>
              </w:rPr>
              <w:t>Jesień 2022</w:t>
            </w:r>
          </w:p>
          <w:p w:rsidR="00701D1C" w:rsidRPr="00701D1C" w:rsidRDefault="00701D1C" w:rsidP="00701D1C">
            <w:pPr>
              <w:tabs>
                <w:tab w:val="left" w:pos="270"/>
              </w:tabs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 w:rsidRPr="00701D1C">
              <w:rPr>
                <w:noProof/>
                <w:sz w:val="28"/>
                <w:szCs w:val="28"/>
              </w:rPr>
              <w:t xml:space="preserve">Tej jesieni królować będą dzianinowe zestawy i oversizowe spodnie. Powraca moda na styl glamour i wyraziste printy. Możemy </w:t>
            </w:r>
            <w:r w:rsidRPr="00701D1C">
              <w:rPr>
                <w:noProof/>
                <w:sz w:val="28"/>
                <w:szCs w:val="28"/>
              </w:rPr>
              <w:lastRenderedPageBreak/>
              <w:t>zobaczyć kolor camelowy oraz intensywny kobalt</w:t>
            </w:r>
            <w:r>
              <w:rPr>
                <w:noProof/>
                <w:sz w:val="28"/>
                <w:szCs w:val="28"/>
              </w:rPr>
              <w:t xml:space="preserve">    </w:t>
            </w:r>
            <w:r w:rsidRPr="00701D1C">
              <w:rPr>
                <w:noProof/>
                <w:sz w:val="28"/>
                <w:szCs w:val="28"/>
              </w:rPr>
              <w:t xml:space="preserve"> i róż.</w:t>
            </w:r>
          </w:p>
          <w:p w:rsidR="00701D1C" w:rsidRDefault="00701D1C" w:rsidP="00701D1C">
            <w:pPr>
              <w:spacing w:after="160" w:line="259" w:lineRule="auto"/>
              <w:contextualSpacing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701D1C" w:rsidRDefault="00701D1C" w:rsidP="00701D1C">
            <w:pPr>
              <w:spacing w:after="160" w:line="259" w:lineRule="auto"/>
              <w:contextualSpacing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701D1C" w:rsidRDefault="00701D1C" w:rsidP="00701D1C">
            <w:pPr>
              <w:spacing w:after="160" w:line="259" w:lineRule="auto"/>
              <w:contextualSpacing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701D1C" w:rsidRDefault="00701D1C" w:rsidP="00701D1C">
            <w:pPr>
              <w:spacing w:after="160" w:line="259" w:lineRule="auto"/>
              <w:contextualSpacing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701D1C" w:rsidRDefault="00701D1C" w:rsidP="00701D1C">
            <w:pPr>
              <w:spacing w:after="160" w:line="259" w:lineRule="auto"/>
              <w:contextualSpacing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701D1C" w:rsidRDefault="00A31C4B" w:rsidP="00701D1C">
            <w:pPr>
              <w:spacing w:after="160" w:line="259" w:lineRule="auto"/>
              <w:contextualSpacing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81BA5C" wp14:editId="5DD7587A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203200</wp:posOffset>
                      </wp:positionV>
                      <wp:extent cx="8412480" cy="76200"/>
                      <wp:effectExtent l="0" t="0" r="0" b="19050"/>
                      <wp:wrapNone/>
                      <wp:docPr id="34" name="Równa się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2480" cy="7620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3A873" id="Równa się 34" o:spid="_x0000_s1026" style="position:absolute;margin-left:13.3pt;margin-top:16pt;width:662.4pt;height: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1248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" path="m1115074,15697r6182332,l7297406,33619r-6182332,l1115074,15697xm1115074,42581r6182332,l7297406,60503r-6182332,l1115074,42581xe" fillcolor="#70ad47 [3209]" strokecolor="#375623 [1609]" strokeweight="1pt">
                      <v:stroke joinstyle="miter"/>
                      <v:path arrowok="t" o:connecttype="custom" o:connectlocs="1115074,15697;7297406,15697;7297406,33619;1115074,33619;1115074,15697;1115074,42581;7297406,42581;7297406,60503;1115074,60503;1115074,42581" o:connectangles="0,0,0,0,0,0,0,0,0,0"/>
                    </v:shape>
                  </w:pict>
                </mc:Fallback>
              </mc:AlternateContent>
            </w:r>
          </w:p>
          <w:p w:rsidR="00701D1C" w:rsidRDefault="00701D1C" w:rsidP="00701D1C">
            <w:pPr>
              <w:spacing w:after="160" w:line="259" w:lineRule="auto"/>
              <w:contextualSpacing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701D1C" w:rsidRDefault="00701D1C" w:rsidP="00701D1C">
            <w:pPr>
              <w:spacing w:after="160" w:line="259" w:lineRule="auto"/>
              <w:contextualSpacing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255593" w:rsidRDefault="00255593" w:rsidP="00BE666F">
            <w:pPr>
              <w:spacing w:after="160" w:line="259" w:lineRule="auto"/>
              <w:contextualSpacing/>
              <w:jc w:val="right"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527434" w:rsidRDefault="00527434" w:rsidP="00BE666F">
            <w:pPr>
              <w:spacing w:after="160" w:line="259" w:lineRule="auto"/>
              <w:contextualSpacing/>
              <w:jc w:val="right"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527434" w:rsidRDefault="00527434" w:rsidP="00BE666F">
            <w:pPr>
              <w:spacing w:after="160" w:line="259" w:lineRule="auto"/>
              <w:contextualSpacing/>
              <w:jc w:val="right"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255593" w:rsidRDefault="00255593" w:rsidP="00BE666F">
            <w:pPr>
              <w:spacing w:after="160" w:line="259" w:lineRule="auto"/>
              <w:contextualSpacing/>
              <w:jc w:val="right"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</w:p>
          <w:p w:rsidR="009E48EE" w:rsidRDefault="009E48EE" w:rsidP="00BE666F">
            <w:pPr>
              <w:spacing w:after="160" w:line="259" w:lineRule="auto"/>
              <w:contextualSpacing/>
              <w:jc w:val="right"/>
              <w:rPr>
                <w:b/>
                <w:noProof/>
                <w:color w:val="538135" w:themeColor="accent6" w:themeShade="BF"/>
                <w:sz w:val="40"/>
                <w:szCs w:val="40"/>
              </w:rPr>
            </w:pPr>
            <w:r w:rsidRPr="009E48EE">
              <w:rPr>
                <w:b/>
                <w:noProof/>
                <w:color w:val="538135" w:themeColor="accent6" w:themeShade="BF"/>
                <w:sz w:val="40"/>
                <w:szCs w:val="40"/>
              </w:rPr>
              <w:t>Zespół Redakcyjny:</w:t>
            </w:r>
          </w:p>
          <w:p w:rsidR="009E48EE" w:rsidRPr="00D7099B" w:rsidRDefault="00527434" w:rsidP="00BE666F">
            <w:pPr>
              <w:spacing w:after="160" w:line="259" w:lineRule="auto"/>
              <w:contextualSpacing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E7F809" wp14:editId="48235440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2849245</wp:posOffset>
                      </wp:positionV>
                      <wp:extent cx="7993380" cy="160020"/>
                      <wp:effectExtent l="0" t="0" r="0" b="0"/>
                      <wp:wrapNone/>
                      <wp:docPr id="17" name="Równa się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93380" cy="16002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DE9C6" id="Równa się 17" o:spid="_x0000_s1026" style="position:absolute;margin-left:21.75pt;margin-top:224.35pt;width:629.4pt;height:1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9338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" path="m1059523,32964r5874334,l6933857,70601r-5874334,l1059523,32964xm1059523,89419r5874334,l6933857,127056r-5874334,l1059523,89419xe" fillcolor="#70ad47 [3209]" strokecolor="#375623 [1609]" strokeweight="1pt">
                      <v:stroke joinstyle="miter"/>
                      <v:path arrowok="t" o:connecttype="custom" o:connectlocs="1059523,32964;6933857,32964;6933857,70601;1059523,70601;1059523,32964;1059523,89419;6933857,89419;6933857,127056;1059523,127056;1059523,89419" o:connectangles="0,0,0,0,0,0,0,0,0,0"/>
                    </v:shape>
                  </w:pict>
                </mc:Fallback>
              </mc:AlternateContent>
            </w:r>
            <w:r w:rsidR="009E48EE">
              <w:rPr>
                <w:i/>
                <w:iCs/>
                <w:noProof/>
                <w:color w:val="70AD47" w:themeColor="accent6"/>
                <w:sz w:val="40"/>
                <w:szCs w:val="4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61CA10C" wp14:editId="435B3435">
                      <wp:simplePos x="0" y="0"/>
                      <wp:positionH relativeFrom="column">
                        <wp:posOffset>-339725</wp:posOffset>
                      </wp:positionH>
                      <wp:positionV relativeFrom="paragraph">
                        <wp:posOffset>294005</wp:posOffset>
                      </wp:positionV>
                      <wp:extent cx="2842260" cy="121920"/>
                      <wp:effectExtent l="0" t="0" r="0" b="0"/>
                      <wp:wrapNone/>
                      <wp:docPr id="25" name="Równa się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2260" cy="121920"/>
                              </a:xfrm>
                              <a:prstGeom prst="mathEqual">
                                <a:avLst>
                                  <a:gd name="adj1" fmla="val 26968"/>
                                  <a:gd name="adj2" fmla="val 11760"/>
                                </a:avLst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40D4C" id="Równa się 25" o:spid="_x0000_s1026" style="position:absolute;margin-left:-26.75pt;margin-top:23.15pt;width:223.8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226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" path="m376742,20912r2088776,l2465518,53791r-2088776,l376742,20912xm376742,68129r2088776,l2465518,101008r-2088776,l376742,68129xe" fillcolor="#70ad47 [3209]" strokecolor="#375623 [1609]" strokeweight="1pt">
                      <v:stroke joinstyle="miter"/>
                      <v:path arrowok="t" o:connecttype="custom" o:connectlocs="376742,20912;2465518,20912;2465518,53791;376742,53791;376742,20912;376742,68129;2465518,68129;2465518,101008;376742,101008;376742,68129" o:connectangles="0,0,0,0,0,0,0,0,0,0"/>
                    </v:shape>
                  </w:pict>
                </mc:Fallback>
              </mc:AlternateContent>
            </w:r>
          </w:p>
        </w:tc>
        <w:tc>
          <w:tcPr>
            <w:tcW w:w="2881" w:type="dxa"/>
            <w:gridSpan w:val="3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9309EE" w:rsidRDefault="009309EE" w:rsidP="00BE666F">
            <w:pPr>
              <w:jc w:val="right"/>
              <w:rPr>
                <w:rStyle w:val="Uwydatnienie"/>
                <w:sz w:val="20"/>
                <w:szCs w:val="20"/>
              </w:rPr>
            </w:pPr>
          </w:p>
          <w:p w:rsidR="009309EE" w:rsidRDefault="009309EE" w:rsidP="00BE666F">
            <w:pPr>
              <w:jc w:val="right"/>
              <w:rPr>
                <w:rStyle w:val="Uwydatnienie"/>
                <w:sz w:val="20"/>
                <w:szCs w:val="20"/>
              </w:rPr>
            </w:pPr>
          </w:p>
          <w:p w:rsidR="009309EE" w:rsidRDefault="009309EE" w:rsidP="00BE666F">
            <w:pPr>
              <w:jc w:val="right"/>
              <w:rPr>
                <w:rStyle w:val="Uwydatnienie"/>
                <w:sz w:val="20"/>
                <w:szCs w:val="20"/>
              </w:rPr>
            </w:pPr>
          </w:p>
          <w:p w:rsidR="00F15E8D" w:rsidRDefault="00F15E8D" w:rsidP="00BE666F">
            <w:pPr>
              <w:jc w:val="right"/>
              <w:rPr>
                <w:noProof/>
              </w:rPr>
            </w:pPr>
          </w:p>
          <w:p w:rsidR="00F15E8D" w:rsidRDefault="00F15E8D" w:rsidP="00BE666F">
            <w:pPr>
              <w:jc w:val="right"/>
              <w:rPr>
                <w:noProof/>
              </w:rPr>
            </w:pPr>
          </w:p>
          <w:p w:rsidR="00F15E8D" w:rsidRDefault="00F15E8D" w:rsidP="00BE666F">
            <w:pPr>
              <w:jc w:val="right"/>
              <w:rPr>
                <w:noProof/>
              </w:rPr>
            </w:pPr>
          </w:p>
          <w:p w:rsidR="00F15E8D" w:rsidRDefault="00F15E8D" w:rsidP="00BE666F">
            <w:pPr>
              <w:jc w:val="right"/>
              <w:rPr>
                <w:noProof/>
              </w:rPr>
            </w:pPr>
          </w:p>
          <w:p w:rsidR="00BE666F" w:rsidRPr="00BE666F" w:rsidRDefault="00BE666F" w:rsidP="00BE666F">
            <w:pPr>
              <w:spacing w:after="160" w:line="259" w:lineRule="auto"/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P: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Kiedy zaczynałam przygodę ze swoją pracą zajmowałam protokołowaniem. W tej chwili rejestruję różne sprawy oraz przydzielam je poszczególnym sędziom. Dlatego też osoba wybierająca ten zawód powinna być przede wszystkim odporna na stres, komunikatywna oraz lubiąca dużo pisać.</w:t>
            </w:r>
          </w:p>
          <w:p w:rsidR="00BE666F" w:rsidRPr="00BE666F" w:rsidRDefault="00BE666F" w:rsidP="00BE666F">
            <w:pPr>
              <w:spacing w:after="160" w:line="259" w:lineRule="auto"/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BE666F">
              <w:rPr>
                <w:rFonts w:ascii="Calibri" w:eastAsia="Calibri" w:hAnsi="Calibri" w:cs="Times New Roman"/>
                <w:b/>
                <w:sz w:val="22"/>
                <w:szCs w:val="22"/>
              </w:rPr>
              <w:t>U: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t xml:space="preserve"> Mamy do Pani jeszcze jedno ważne pytanie. Jakie są plusy Pani pracy i czy </w:t>
            </w:r>
            <w:r w:rsidRPr="00BE666F">
              <w:rPr>
                <w:rFonts w:ascii="Calibri" w:eastAsia="Calibri" w:hAnsi="Calibri" w:cs="Times New Roman"/>
                <w:sz w:val="22"/>
                <w:szCs w:val="22"/>
              </w:rPr>
              <w:lastRenderedPageBreak/>
              <w:t>zdarzają się też czasami złe strony tego zawodu?</w:t>
            </w:r>
          </w:p>
          <w:p w:rsidR="002607A6" w:rsidRDefault="002607A6" w:rsidP="00BE666F">
            <w:pPr>
              <w:jc w:val="right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</w:rPr>
            </w:pPr>
          </w:p>
          <w:p w:rsidR="002607A6" w:rsidRDefault="002607A6" w:rsidP="00BE666F">
            <w:pPr>
              <w:jc w:val="right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</w:rPr>
            </w:pPr>
          </w:p>
          <w:p w:rsidR="002607A6" w:rsidRDefault="002607A6" w:rsidP="003A114D">
            <w:pPr>
              <w:spacing w:after="160" w:line="259" w:lineRule="auto"/>
              <w:rPr>
                <w:noProof/>
                <w:sz w:val="48"/>
                <w:szCs w:val="48"/>
              </w:rPr>
            </w:pPr>
          </w:p>
          <w:p w:rsidR="003A114D" w:rsidRPr="002607A6" w:rsidRDefault="003A114D" w:rsidP="003A114D">
            <w:pPr>
              <w:spacing w:after="160" w:line="259" w:lineRule="auto"/>
              <w:rPr>
                <w:rFonts w:ascii="Calibri" w:eastAsia="Calibri" w:hAnsi="Calibri" w:cs="Calibri"/>
                <w:color w:val="1F1F1F"/>
                <w:sz w:val="20"/>
                <w:szCs w:val="20"/>
              </w:rPr>
            </w:pPr>
          </w:p>
          <w:p w:rsidR="002607A6" w:rsidRPr="002607A6" w:rsidRDefault="002607A6" w:rsidP="00BE666F">
            <w:pPr>
              <w:keepNext/>
              <w:keepLines/>
              <w:spacing w:before="40" w:after="0" w:line="259" w:lineRule="auto"/>
              <w:jc w:val="right"/>
              <w:outlineLvl w:val="3"/>
              <w:rPr>
                <w:rFonts w:ascii="Lato" w:eastAsia="Lato" w:hAnsi="Lato" w:cs="Lato"/>
                <w:b/>
                <w:bCs/>
                <w:color w:val="000000"/>
                <w:sz w:val="22"/>
                <w:szCs w:val="22"/>
              </w:rPr>
            </w:pPr>
          </w:p>
          <w:p w:rsid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</w:p>
          <w:p w:rsid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</w:p>
          <w:p w:rsid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</w:p>
          <w:p w:rsidR="00A31C4B" w:rsidRDefault="00A31C4B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</w:p>
          <w:p w:rsidR="00A31C4B" w:rsidRDefault="00A31C4B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</w:p>
          <w:p w:rsid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</w:p>
          <w:p w:rsidR="00A31C4B" w:rsidRDefault="00A31C4B" w:rsidP="004958B3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</w:pPr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Przepis:</w:t>
            </w:r>
          </w:p>
          <w:p w:rsidR="004958B3" w:rsidRPr="004958B3" w:rsidRDefault="004958B3" w:rsidP="004958B3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4958B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pl-PL"/>
              </w:rPr>
              <w:t>Krok 1</w:t>
            </w:r>
          </w:p>
          <w:p w:rsidR="004958B3" w:rsidRPr="00482AB5" w:rsidRDefault="004958B3" w:rsidP="004958B3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</w:pPr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W pierwszej kolejności zagnieć ciasto kruche na szarlotkę. W dużej misce umieść razem dwie szklanki mąki (szklanka o pojemności 250 ml); jedno średnie jajko, które może być wyjęte prosto z lodówki; 1/4 szklanki cukru zwykłego lub drobnego - 80 </w:t>
            </w:r>
            <w:proofErr w:type="gramStart"/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g;  kostkę</w:t>
            </w:r>
            <w:proofErr w:type="gramEnd"/>
            <w:r w:rsidRPr="00482AB5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 xml:space="preserve"> masła. Masło również możesz wyjąć prosto z lodówki. Na koniec jeszcze tylko 2 łyżeczki proszku do pieczenia i ewentualnie szczypta soli.</w:t>
            </w:r>
          </w:p>
          <w:p w:rsidR="004958B3" w:rsidRP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b/>
                <w:color w:val="333333"/>
                <w:sz w:val="21"/>
                <w:szCs w:val="21"/>
              </w:rPr>
            </w:pPr>
            <w:r>
              <w:rPr>
                <w:rFonts w:ascii="Lato" w:eastAsia="Lato" w:hAnsi="Lato" w:cs="Lato"/>
                <w:b/>
                <w:color w:val="333333"/>
                <w:sz w:val="21"/>
                <w:szCs w:val="21"/>
              </w:rPr>
              <w:t>K</w:t>
            </w:r>
            <w:r w:rsidRPr="004958B3">
              <w:rPr>
                <w:rFonts w:ascii="Lato" w:eastAsia="Lato" w:hAnsi="Lato" w:cs="Lato"/>
                <w:b/>
                <w:color w:val="333333"/>
                <w:sz w:val="21"/>
                <w:szCs w:val="21"/>
              </w:rPr>
              <w:t>rok 2</w:t>
            </w:r>
          </w:p>
          <w:p w:rsidR="004958B3" w:rsidRP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  <w:r w:rsidRPr="004958B3">
              <w:rPr>
                <w:rFonts w:ascii="Lato" w:eastAsia="Lato" w:hAnsi="Lato" w:cs="Lato"/>
                <w:color w:val="333333"/>
                <w:sz w:val="21"/>
                <w:szCs w:val="21"/>
              </w:rPr>
              <w:t xml:space="preserve">Ciasto wyrabiaj dłońmi lub mikserem z hakami do ciasta kruchego. Postaraj się to zrobić szybko. Na początku może Ci się wydawać, że ciasto jest zbyt sypkie, jednak w trakcie rozcierania masła powinno połączyć się w zwartą kulę. </w:t>
            </w:r>
          </w:p>
          <w:p w:rsidR="004958B3" w:rsidRP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b/>
                <w:color w:val="333333"/>
                <w:sz w:val="21"/>
                <w:szCs w:val="21"/>
              </w:rPr>
            </w:pPr>
            <w:r w:rsidRPr="004958B3">
              <w:rPr>
                <w:rFonts w:ascii="Lato" w:eastAsia="Lato" w:hAnsi="Lato" w:cs="Lato"/>
                <w:b/>
                <w:color w:val="333333"/>
                <w:sz w:val="21"/>
                <w:szCs w:val="21"/>
              </w:rPr>
              <w:t>Krok 3</w:t>
            </w:r>
          </w:p>
          <w:p w:rsidR="004958B3" w:rsidRDefault="004958B3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  <w:r w:rsidRPr="004958B3">
              <w:rPr>
                <w:rFonts w:ascii="Lato" w:eastAsia="Lato" w:hAnsi="Lato" w:cs="Lato"/>
                <w:color w:val="333333"/>
                <w:sz w:val="21"/>
                <w:szCs w:val="21"/>
              </w:rPr>
              <w:t xml:space="preserve">Z ciasta uformuj kulę. Zawiń je w folię i umieść w lodówce na całą godzinę. Jabłka cienko obierz i podziel na </w:t>
            </w:r>
            <w:proofErr w:type="gramStart"/>
            <w:r w:rsidRPr="004958B3">
              <w:rPr>
                <w:rFonts w:ascii="Lato" w:eastAsia="Lato" w:hAnsi="Lato" w:cs="Lato"/>
                <w:color w:val="333333"/>
                <w:sz w:val="21"/>
                <w:szCs w:val="21"/>
              </w:rPr>
              <w:t>ćwiartki</w:t>
            </w:r>
            <w:r w:rsidR="00A31C4B">
              <w:rPr>
                <w:rFonts w:ascii="Lato" w:eastAsia="Lato" w:hAnsi="Lato" w:cs="Lato"/>
                <w:color w:val="333333"/>
                <w:sz w:val="21"/>
                <w:szCs w:val="21"/>
              </w:rPr>
              <w:t xml:space="preserve">        </w:t>
            </w:r>
            <w:r w:rsidRPr="004958B3">
              <w:rPr>
                <w:rFonts w:ascii="Lato" w:eastAsia="Lato" w:hAnsi="Lato" w:cs="Lato"/>
                <w:color w:val="333333"/>
                <w:sz w:val="21"/>
                <w:szCs w:val="21"/>
              </w:rPr>
              <w:t xml:space="preserve"> a</w:t>
            </w:r>
            <w:proofErr w:type="gramEnd"/>
            <w:r w:rsidRPr="004958B3">
              <w:rPr>
                <w:rFonts w:ascii="Lato" w:eastAsia="Lato" w:hAnsi="Lato" w:cs="Lato"/>
                <w:color w:val="333333"/>
                <w:sz w:val="21"/>
                <w:szCs w:val="21"/>
              </w:rPr>
              <w:t xml:space="preserve"> następnie usuń gniazda nasienne. Jabłka zetrzyj na tarce, na grubych oczkach. </w:t>
            </w:r>
          </w:p>
          <w:p w:rsidR="002607A6" w:rsidRPr="002607A6" w:rsidRDefault="002607A6" w:rsidP="004958B3">
            <w:pPr>
              <w:spacing w:after="160" w:line="259" w:lineRule="auto"/>
              <w:rPr>
                <w:rFonts w:ascii="Lato" w:eastAsia="Lato" w:hAnsi="Lato" w:cs="Lato"/>
                <w:color w:val="333333"/>
                <w:sz w:val="21"/>
                <w:szCs w:val="21"/>
              </w:rPr>
            </w:pPr>
          </w:p>
          <w:p w:rsidR="00A31C4B" w:rsidRDefault="00A31C4B" w:rsidP="003A114D">
            <w:pPr>
              <w:spacing w:after="160" w:line="259" w:lineRule="auto"/>
              <w:rPr>
                <w:rFonts w:ascii="Calibri" w:eastAsia="Calibri" w:hAnsi="Calibri" w:cs="Calibri"/>
                <w:color w:val="1F1F1F"/>
                <w:sz w:val="20"/>
                <w:szCs w:val="20"/>
              </w:rPr>
            </w:pPr>
          </w:p>
          <w:p w:rsidR="00A31C4B" w:rsidRPr="002607A6" w:rsidRDefault="00A31C4B" w:rsidP="00BE666F">
            <w:pPr>
              <w:spacing w:after="160" w:line="259" w:lineRule="auto"/>
              <w:jc w:val="right"/>
              <w:rPr>
                <w:rFonts w:ascii="Calibri" w:eastAsia="Calibri" w:hAnsi="Calibri" w:cs="Calibri"/>
                <w:color w:val="1F1F1F"/>
                <w:sz w:val="20"/>
                <w:szCs w:val="20"/>
              </w:rPr>
            </w:pPr>
          </w:p>
          <w:p w:rsidR="003A114D" w:rsidRDefault="003A114D" w:rsidP="00701D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114D" w:rsidRDefault="003A114D" w:rsidP="00701D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114D" w:rsidRDefault="003A114D" w:rsidP="00701D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1D1C" w:rsidRPr="00701D1C" w:rsidRDefault="00701D1C" w:rsidP="00701D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D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TOP 5 </w:t>
            </w:r>
            <w:proofErr w:type="gramStart"/>
            <w:r w:rsidRPr="00701D1C">
              <w:rPr>
                <w:rFonts w:ascii="Times New Roman" w:hAnsi="Times New Roman" w:cs="Times New Roman"/>
                <w:b/>
                <w:sz w:val="24"/>
                <w:szCs w:val="24"/>
              </w:rPr>
              <w:t>TRENDÓW         TEGO</w:t>
            </w:r>
            <w:proofErr w:type="gramEnd"/>
            <w:r w:rsidRPr="00701D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SEZONU</w:t>
            </w:r>
          </w:p>
          <w:p w:rsidR="00701D1C" w:rsidRPr="00701D1C" w:rsidRDefault="00701D1C" w:rsidP="00701D1C">
            <w:pPr>
              <w:pStyle w:val="Akapitzlist"/>
              <w:numPr>
                <w:ilvl w:val="0"/>
                <w:numId w:val="1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1C">
              <w:rPr>
                <w:rFonts w:ascii="Times New Roman" w:hAnsi="Times New Roman" w:cs="Times New Roman"/>
                <w:sz w:val="24"/>
                <w:szCs w:val="24"/>
              </w:rPr>
              <w:t>Skórzane koszule</w:t>
            </w:r>
          </w:p>
          <w:p w:rsidR="00701D1C" w:rsidRPr="00701D1C" w:rsidRDefault="00701D1C" w:rsidP="00701D1C">
            <w:pPr>
              <w:tabs>
                <w:tab w:val="left" w:pos="270"/>
              </w:tabs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</w:p>
          <w:p w:rsidR="00A07E09" w:rsidRDefault="00701D1C" w:rsidP="00701D1C">
            <w:pPr>
              <w:tabs>
                <w:tab w:val="left" w:pos="270"/>
              </w:tabs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EEAFFF" wp14:editId="0BE27BD8">
                  <wp:extent cx="935355" cy="1307548"/>
                  <wp:effectExtent l="0" t="0" r="0" b="6985"/>
                  <wp:docPr id="5" name="Obraz 5" descr="Koszula wierzchnia oversize ze sztucznej skóry - Artykuł bez modela/model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szula wierzchnia oversize ze sztucznej skóry - Artykuł bez modela/model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43" cy="133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E09" w:rsidRDefault="00701D1C" w:rsidP="00701D1C">
            <w:pPr>
              <w:tabs>
                <w:tab w:val="left" w:pos="180"/>
              </w:tabs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ab/>
            </w:r>
          </w:p>
          <w:p w:rsidR="00701D1C" w:rsidRPr="00701D1C" w:rsidRDefault="00701D1C" w:rsidP="00701D1C">
            <w:pPr>
              <w:pStyle w:val="Akapitzlist"/>
              <w:numPr>
                <w:ilvl w:val="0"/>
                <w:numId w:val="1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Małe, kolorowe torebki</w:t>
            </w:r>
          </w:p>
          <w:p w:rsidR="00701D1C" w:rsidRDefault="00701D1C" w:rsidP="00701D1C">
            <w:pPr>
              <w:tabs>
                <w:tab w:val="left" w:pos="180"/>
              </w:tabs>
              <w:spacing w:after="160" w:line="259" w:lineRule="auto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B5B569" wp14:editId="77FD2980">
                  <wp:extent cx="1130376" cy="1285875"/>
                  <wp:effectExtent l="0" t="0" r="0" b="0"/>
                  <wp:docPr id="7" name="Obraz 7" descr="Zdjęcie 2 MINI TOREBKA Z RĄCZKĄ Z KORALIKÓW z Z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djęcie 2 MINI TOREBKA Z RĄCZKĄ Z KORALIKÓW z Z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56" cy="138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7A6" w:rsidRDefault="002607A6" w:rsidP="00BE666F">
            <w:pPr>
              <w:jc w:val="right"/>
              <w:rPr>
                <w:noProof/>
                <w:sz w:val="48"/>
                <w:szCs w:val="48"/>
              </w:rPr>
            </w:pPr>
          </w:p>
          <w:p w:rsidR="001F75B0" w:rsidRDefault="001F75B0" w:rsidP="00BE666F">
            <w:pPr>
              <w:jc w:val="right"/>
              <w:rPr>
                <w:noProof/>
                <w:sz w:val="48"/>
                <w:szCs w:val="48"/>
              </w:rPr>
            </w:pPr>
          </w:p>
          <w:p w:rsidR="001F75B0" w:rsidRDefault="001F75B0" w:rsidP="00BE666F">
            <w:pPr>
              <w:jc w:val="right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 xml:space="preserve">   </w:t>
            </w:r>
          </w:p>
          <w:p w:rsidR="00527434" w:rsidRDefault="00527434" w:rsidP="00BE666F">
            <w:pPr>
              <w:jc w:val="right"/>
              <w:rPr>
                <w:noProof/>
                <w:sz w:val="48"/>
                <w:szCs w:val="48"/>
              </w:rPr>
            </w:pPr>
          </w:p>
          <w:p w:rsidR="00527434" w:rsidRDefault="00527434" w:rsidP="00BE666F">
            <w:pPr>
              <w:jc w:val="right"/>
              <w:rPr>
                <w:noProof/>
                <w:sz w:val="48"/>
                <w:szCs w:val="48"/>
              </w:rPr>
            </w:pPr>
          </w:p>
          <w:p w:rsidR="001F75B0" w:rsidRPr="00F15E8D" w:rsidRDefault="001F75B0" w:rsidP="00BE666F">
            <w:pPr>
              <w:jc w:val="right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 xml:space="preserve">      </w:t>
            </w:r>
          </w:p>
        </w:tc>
        <w:tc>
          <w:tcPr>
            <w:tcW w:w="2745" w:type="dxa"/>
            <w:vMerge/>
            <w:shd w:val="clear" w:color="auto" w:fill="C5E0B3" w:themeFill="accent6" w:themeFillTint="66"/>
          </w:tcPr>
          <w:p w:rsidR="0037154F" w:rsidRPr="00ED4EBC" w:rsidRDefault="0037154F" w:rsidP="00BE666F">
            <w:pPr>
              <w:jc w:val="right"/>
              <w:rPr>
                <w:noProof/>
              </w:rPr>
            </w:pPr>
          </w:p>
        </w:tc>
        <w:tc>
          <w:tcPr>
            <w:tcW w:w="3015" w:type="dxa"/>
            <w:gridSpan w:val="4"/>
            <w:vMerge/>
            <w:shd w:val="clear" w:color="auto" w:fill="C5E0B3" w:themeFill="accent6" w:themeFillTint="66"/>
          </w:tcPr>
          <w:p w:rsidR="0037154F" w:rsidRPr="00ED4EBC" w:rsidRDefault="0037154F" w:rsidP="00BE666F">
            <w:pPr>
              <w:jc w:val="right"/>
              <w:rPr>
                <w:noProof/>
              </w:rPr>
            </w:pPr>
          </w:p>
        </w:tc>
        <w:tc>
          <w:tcPr>
            <w:tcW w:w="2882" w:type="dxa"/>
            <w:vMerge/>
            <w:shd w:val="clear" w:color="auto" w:fill="C5E0B3" w:themeFill="accent6" w:themeFillTint="66"/>
          </w:tcPr>
          <w:p w:rsidR="0037154F" w:rsidRPr="00ED4EBC" w:rsidRDefault="0037154F" w:rsidP="00BE666F">
            <w:pPr>
              <w:jc w:val="right"/>
              <w:rPr>
                <w:noProof/>
              </w:rPr>
            </w:pPr>
          </w:p>
        </w:tc>
      </w:tr>
    </w:tbl>
    <w:p w:rsidR="005A20B8" w:rsidRDefault="005A20B8" w:rsidP="00527434">
      <w:pPr>
        <w:rPr>
          <w:noProof/>
        </w:rPr>
      </w:pPr>
    </w:p>
    <w:sectPr w:rsidR="005A20B8" w:rsidSect="00ED6266">
      <w:footerReference w:type="even" r:id="rId29"/>
      <w:footerReference w:type="default" r:id="rId30"/>
      <w:footerReference w:type="first" r:id="rId31"/>
      <w:pgSz w:w="15842" w:h="24483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0D6" w:rsidRDefault="00E840D6" w:rsidP="009F7A27">
      <w:r>
        <w:separator/>
      </w:r>
    </w:p>
  </w:endnote>
  <w:endnote w:type="continuationSeparator" w:id="0">
    <w:p w:rsidR="00E840D6" w:rsidRDefault="00E840D6" w:rsidP="009F7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Tr="007508DB">
      <w:tc>
        <w:tcPr>
          <w:tcW w:w="5000" w:type="pct"/>
          <w:vAlign w:val="center"/>
        </w:tcPr>
        <w:p w:rsidR="005140DB" w:rsidRDefault="005140DB" w:rsidP="007508DB">
          <w:pPr>
            <w:pStyle w:val="Stopka"/>
            <w:jc w:val="left"/>
          </w:pPr>
          <w:r w:rsidRPr="005140DB">
            <w:rPr>
              <w:lang w:bidi="pl-PL"/>
            </w:rPr>
            <w:t xml:space="preserve">Strona </w:t>
          </w:r>
          <w:r w:rsidRPr="009C6C0C">
            <w:rPr>
              <w:lang w:bidi="pl-PL"/>
            </w:rPr>
            <w:fldChar w:fldCharType="begin"/>
          </w:r>
          <w:r w:rsidRPr="009C6C0C">
            <w:rPr>
              <w:lang w:bidi="pl-PL"/>
            </w:rPr>
            <w:instrText xml:space="preserve"> PAGE   \* MERGEFORMAT </w:instrText>
          </w:r>
          <w:r w:rsidRPr="009C6C0C">
            <w:rPr>
              <w:lang w:bidi="pl-PL"/>
            </w:rPr>
            <w:fldChar w:fldCharType="separate"/>
          </w:r>
          <w:r w:rsidR="00461D52">
            <w:rPr>
              <w:noProof/>
              <w:lang w:bidi="pl-PL"/>
            </w:rPr>
            <w:t>4</w:t>
          </w:r>
          <w:r w:rsidRPr="009C6C0C">
            <w:rPr>
              <w:lang w:bidi="pl-PL"/>
            </w:rPr>
            <w:fldChar w:fldCharType="end"/>
          </w:r>
        </w:p>
      </w:tc>
    </w:tr>
  </w:tbl>
  <w:p w:rsidR="009C6C0C" w:rsidRDefault="009C6C0C" w:rsidP="009C6C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RPr="00D508E3" w:rsidTr="005140DB">
      <w:tc>
        <w:tcPr>
          <w:tcW w:w="5000" w:type="pct"/>
          <w:vAlign w:val="center"/>
        </w:tcPr>
        <w:p w:rsidR="005140DB" w:rsidRPr="00D508E3" w:rsidRDefault="005140DB" w:rsidP="005140DB">
          <w:pPr>
            <w:pStyle w:val="Stopka"/>
          </w:pPr>
          <w:r w:rsidRPr="00D508E3">
            <w:rPr>
              <w:lang w:bidi="pl-PL"/>
            </w:rPr>
            <w:t xml:space="preserve">Strona </w:t>
          </w:r>
          <w:r w:rsidRPr="00D508E3">
            <w:rPr>
              <w:lang w:bidi="pl-PL"/>
            </w:rPr>
            <w:fldChar w:fldCharType="begin"/>
          </w:r>
          <w:r w:rsidRPr="00D508E3">
            <w:rPr>
              <w:lang w:bidi="pl-PL"/>
            </w:rPr>
            <w:instrText xml:space="preserve"> PAGE   \* MERGEFORMAT </w:instrText>
          </w:r>
          <w:r w:rsidRPr="00D508E3">
            <w:rPr>
              <w:lang w:bidi="pl-PL"/>
            </w:rPr>
            <w:fldChar w:fldCharType="separate"/>
          </w:r>
          <w:r w:rsidR="00461D52">
            <w:rPr>
              <w:noProof/>
              <w:lang w:bidi="pl-PL"/>
            </w:rPr>
            <w:t>3</w:t>
          </w:r>
          <w:r w:rsidRPr="00D508E3">
            <w:rPr>
              <w:lang w:bidi="pl-PL"/>
            </w:rPr>
            <w:fldChar w:fldCharType="end"/>
          </w:r>
        </w:p>
      </w:tc>
    </w:tr>
  </w:tbl>
  <w:p w:rsidR="00CF13CF" w:rsidRPr="00D508E3" w:rsidRDefault="00CF13CF" w:rsidP="00CF13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RPr="006C5465" w:rsidTr="005140DB">
      <w:tc>
        <w:tcPr>
          <w:tcW w:w="5000" w:type="pct"/>
          <w:vAlign w:val="center"/>
        </w:tcPr>
        <w:p w:rsidR="005140DB" w:rsidRPr="006C5465" w:rsidRDefault="005140DB" w:rsidP="006C5465">
          <w:pPr>
            <w:pStyle w:val="Stopka"/>
            <w:rPr>
              <w:noProof/>
            </w:rPr>
          </w:pPr>
          <w:r w:rsidRPr="006C5465">
            <w:rPr>
              <w:noProof/>
              <w:lang w:bidi="pl-PL"/>
            </w:rPr>
            <w:t xml:space="preserve">Strona </w:t>
          </w:r>
          <w:r w:rsidRPr="006C5465">
            <w:rPr>
              <w:noProof/>
              <w:lang w:bidi="pl-PL"/>
            </w:rPr>
            <w:fldChar w:fldCharType="begin"/>
          </w:r>
          <w:r w:rsidRPr="006C5465">
            <w:rPr>
              <w:noProof/>
              <w:lang w:bidi="pl-PL"/>
            </w:rPr>
            <w:instrText xml:space="preserve"> PAGE   \* MERGEFORMAT </w:instrText>
          </w:r>
          <w:r w:rsidRPr="006C5465">
            <w:rPr>
              <w:noProof/>
              <w:lang w:bidi="pl-PL"/>
            </w:rPr>
            <w:fldChar w:fldCharType="separate"/>
          </w:r>
          <w:r w:rsidR="00461D52">
            <w:rPr>
              <w:noProof/>
              <w:lang w:bidi="pl-PL"/>
            </w:rPr>
            <w:t>1</w:t>
          </w:r>
          <w:r w:rsidRPr="006C5465">
            <w:rPr>
              <w:noProof/>
              <w:lang w:bidi="pl-PL"/>
            </w:rPr>
            <w:fldChar w:fldCharType="end"/>
          </w:r>
        </w:p>
      </w:tc>
    </w:tr>
  </w:tbl>
  <w:p w:rsidR="00ED6266" w:rsidRPr="006C5465" w:rsidRDefault="00ED6266" w:rsidP="006C5465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0D6" w:rsidRDefault="00E840D6" w:rsidP="009F7A27">
      <w:r>
        <w:separator/>
      </w:r>
    </w:p>
  </w:footnote>
  <w:footnote w:type="continuationSeparator" w:id="0">
    <w:p w:rsidR="00E840D6" w:rsidRDefault="00E840D6" w:rsidP="009F7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314878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90EC26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D885F38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7C8717A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97AE56A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6C37F0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ABAEDF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0E3D30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007AA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B6AF9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46892"/>
    <w:multiLevelType w:val="hybridMultilevel"/>
    <w:tmpl w:val="DA64E2AE"/>
    <w:lvl w:ilvl="0" w:tplc="AFF49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A65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9ED1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60A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50C8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A2A8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E15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010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34A4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563CDF"/>
    <w:multiLevelType w:val="hybridMultilevel"/>
    <w:tmpl w:val="D25EF290"/>
    <w:lvl w:ilvl="0" w:tplc="30B01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02C7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E2F9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04E8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3C14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74B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FEB4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1AD1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545B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F08DD"/>
    <w:multiLevelType w:val="hybridMultilevel"/>
    <w:tmpl w:val="96664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C3958"/>
    <w:multiLevelType w:val="hybridMultilevel"/>
    <w:tmpl w:val="2D8238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DD3386"/>
    <w:multiLevelType w:val="hybridMultilevel"/>
    <w:tmpl w:val="C818B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3300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BC55C03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685608E2"/>
    <w:multiLevelType w:val="hybridMultilevel"/>
    <w:tmpl w:val="CCB4BB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8CB7093"/>
    <w:multiLevelType w:val="hybridMultilevel"/>
    <w:tmpl w:val="0BB23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6495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9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6"/>
  </w:num>
  <w:num w:numId="14">
    <w:abstractNumId w:val="10"/>
  </w:num>
  <w:num w:numId="15">
    <w:abstractNumId w:val="11"/>
  </w:num>
  <w:num w:numId="16">
    <w:abstractNumId w:val="17"/>
  </w:num>
  <w:num w:numId="17">
    <w:abstractNumId w:val="13"/>
  </w:num>
  <w:num w:numId="18">
    <w:abstractNumId w:val="14"/>
  </w:num>
  <w:num w:numId="19">
    <w:abstractNumId w:val="1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yNzQ0N7U0tDQzNzNS0lEKTi0uzszPAykwqwUApS0T/CwAAAA="/>
  </w:docVars>
  <w:rsids>
    <w:rsidRoot w:val="00D27C24"/>
    <w:rsid w:val="00006096"/>
    <w:rsid w:val="00015147"/>
    <w:rsid w:val="0002093C"/>
    <w:rsid w:val="000259CB"/>
    <w:rsid w:val="00074B1D"/>
    <w:rsid w:val="000768ED"/>
    <w:rsid w:val="000774C4"/>
    <w:rsid w:val="000777D6"/>
    <w:rsid w:val="000B2002"/>
    <w:rsid w:val="001006A8"/>
    <w:rsid w:val="00114786"/>
    <w:rsid w:val="001444A4"/>
    <w:rsid w:val="00145F34"/>
    <w:rsid w:val="001502DE"/>
    <w:rsid w:val="00150B35"/>
    <w:rsid w:val="001A4977"/>
    <w:rsid w:val="001B4F96"/>
    <w:rsid w:val="001C6208"/>
    <w:rsid w:val="001F227E"/>
    <w:rsid w:val="001F75B0"/>
    <w:rsid w:val="0021211D"/>
    <w:rsid w:val="002453C6"/>
    <w:rsid w:val="00254BC4"/>
    <w:rsid w:val="00255593"/>
    <w:rsid w:val="002607A6"/>
    <w:rsid w:val="002734D1"/>
    <w:rsid w:val="002753E4"/>
    <w:rsid w:val="0028128D"/>
    <w:rsid w:val="002838AE"/>
    <w:rsid w:val="0028656F"/>
    <w:rsid w:val="00295121"/>
    <w:rsid w:val="002C007F"/>
    <w:rsid w:val="002E008A"/>
    <w:rsid w:val="002F1824"/>
    <w:rsid w:val="0031266C"/>
    <w:rsid w:val="00344B08"/>
    <w:rsid w:val="00353C4D"/>
    <w:rsid w:val="00360D54"/>
    <w:rsid w:val="0037154F"/>
    <w:rsid w:val="003A114D"/>
    <w:rsid w:val="003E7F40"/>
    <w:rsid w:val="003F01F5"/>
    <w:rsid w:val="003F2D5E"/>
    <w:rsid w:val="00404418"/>
    <w:rsid w:val="00416A6D"/>
    <w:rsid w:val="00445F2B"/>
    <w:rsid w:val="004503CD"/>
    <w:rsid w:val="00461D52"/>
    <w:rsid w:val="00482AB5"/>
    <w:rsid w:val="00490A0C"/>
    <w:rsid w:val="004958B3"/>
    <w:rsid w:val="004D1632"/>
    <w:rsid w:val="004D61E0"/>
    <w:rsid w:val="005140DB"/>
    <w:rsid w:val="005153F1"/>
    <w:rsid w:val="00516AFF"/>
    <w:rsid w:val="00527434"/>
    <w:rsid w:val="005419EB"/>
    <w:rsid w:val="00574D70"/>
    <w:rsid w:val="00592009"/>
    <w:rsid w:val="005A20B8"/>
    <w:rsid w:val="005C1AA1"/>
    <w:rsid w:val="005D2C2B"/>
    <w:rsid w:val="005D573E"/>
    <w:rsid w:val="005D5F9B"/>
    <w:rsid w:val="0060018D"/>
    <w:rsid w:val="00615459"/>
    <w:rsid w:val="00625607"/>
    <w:rsid w:val="00663CB7"/>
    <w:rsid w:val="00694C06"/>
    <w:rsid w:val="006A243E"/>
    <w:rsid w:val="006A57DD"/>
    <w:rsid w:val="006C2178"/>
    <w:rsid w:val="006C5465"/>
    <w:rsid w:val="006E066B"/>
    <w:rsid w:val="006E4D72"/>
    <w:rsid w:val="006F1E20"/>
    <w:rsid w:val="00701D1C"/>
    <w:rsid w:val="007508DB"/>
    <w:rsid w:val="007738AE"/>
    <w:rsid w:val="00780E49"/>
    <w:rsid w:val="007825F2"/>
    <w:rsid w:val="00796DFB"/>
    <w:rsid w:val="00797ADE"/>
    <w:rsid w:val="007C6DEA"/>
    <w:rsid w:val="007C70F4"/>
    <w:rsid w:val="007E41F0"/>
    <w:rsid w:val="00802977"/>
    <w:rsid w:val="0083017F"/>
    <w:rsid w:val="00834C46"/>
    <w:rsid w:val="0086388D"/>
    <w:rsid w:val="008C0A5C"/>
    <w:rsid w:val="008C3071"/>
    <w:rsid w:val="008C3842"/>
    <w:rsid w:val="008D479C"/>
    <w:rsid w:val="008E7C41"/>
    <w:rsid w:val="009040E1"/>
    <w:rsid w:val="00914760"/>
    <w:rsid w:val="00916016"/>
    <w:rsid w:val="00916669"/>
    <w:rsid w:val="0091712B"/>
    <w:rsid w:val="00917477"/>
    <w:rsid w:val="00920465"/>
    <w:rsid w:val="009309EE"/>
    <w:rsid w:val="0098503D"/>
    <w:rsid w:val="00991240"/>
    <w:rsid w:val="009A79D5"/>
    <w:rsid w:val="009C6C0C"/>
    <w:rsid w:val="009D47A6"/>
    <w:rsid w:val="009E48EE"/>
    <w:rsid w:val="009F7A27"/>
    <w:rsid w:val="00A07E09"/>
    <w:rsid w:val="00A117F7"/>
    <w:rsid w:val="00A12922"/>
    <w:rsid w:val="00A25ED2"/>
    <w:rsid w:val="00A31C4B"/>
    <w:rsid w:val="00AB050E"/>
    <w:rsid w:val="00AB1E1D"/>
    <w:rsid w:val="00AC7155"/>
    <w:rsid w:val="00AE3DDF"/>
    <w:rsid w:val="00B17996"/>
    <w:rsid w:val="00B40028"/>
    <w:rsid w:val="00B45180"/>
    <w:rsid w:val="00B56F10"/>
    <w:rsid w:val="00B7315D"/>
    <w:rsid w:val="00B77E3B"/>
    <w:rsid w:val="00B9674E"/>
    <w:rsid w:val="00BA7218"/>
    <w:rsid w:val="00BB5050"/>
    <w:rsid w:val="00BE666F"/>
    <w:rsid w:val="00C05BE0"/>
    <w:rsid w:val="00C20000"/>
    <w:rsid w:val="00C312B4"/>
    <w:rsid w:val="00CA22B3"/>
    <w:rsid w:val="00CA4BCD"/>
    <w:rsid w:val="00CB3692"/>
    <w:rsid w:val="00CC4F41"/>
    <w:rsid w:val="00CD2640"/>
    <w:rsid w:val="00CD5CA5"/>
    <w:rsid w:val="00CF13CF"/>
    <w:rsid w:val="00CF782F"/>
    <w:rsid w:val="00CF7F6A"/>
    <w:rsid w:val="00D05BDA"/>
    <w:rsid w:val="00D16123"/>
    <w:rsid w:val="00D27C24"/>
    <w:rsid w:val="00D41A45"/>
    <w:rsid w:val="00D44CD6"/>
    <w:rsid w:val="00D508E3"/>
    <w:rsid w:val="00D52194"/>
    <w:rsid w:val="00D5670A"/>
    <w:rsid w:val="00D7099B"/>
    <w:rsid w:val="00DA6697"/>
    <w:rsid w:val="00DB460D"/>
    <w:rsid w:val="00DB51A5"/>
    <w:rsid w:val="00DD1D2A"/>
    <w:rsid w:val="00DD5490"/>
    <w:rsid w:val="00DE107F"/>
    <w:rsid w:val="00DF636A"/>
    <w:rsid w:val="00E010E0"/>
    <w:rsid w:val="00E101E7"/>
    <w:rsid w:val="00E36141"/>
    <w:rsid w:val="00E604D2"/>
    <w:rsid w:val="00E60A40"/>
    <w:rsid w:val="00E6519F"/>
    <w:rsid w:val="00E66247"/>
    <w:rsid w:val="00E80D7A"/>
    <w:rsid w:val="00E840D6"/>
    <w:rsid w:val="00ED4EBC"/>
    <w:rsid w:val="00ED6266"/>
    <w:rsid w:val="00ED702D"/>
    <w:rsid w:val="00F0199B"/>
    <w:rsid w:val="00F11F4F"/>
    <w:rsid w:val="00F155A8"/>
    <w:rsid w:val="00F15E8D"/>
    <w:rsid w:val="00F41849"/>
    <w:rsid w:val="00F81770"/>
    <w:rsid w:val="00F85A5A"/>
    <w:rsid w:val="00FA1A74"/>
    <w:rsid w:val="00FC56B6"/>
    <w:rsid w:val="00FE1392"/>
    <w:rsid w:val="00FF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18"/>
        <w:szCs w:val="18"/>
        <w:lang w:val="pl-PL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4EBC"/>
    <w:rPr>
      <w:rFonts w:ascii="Georgia" w:hAnsi="Georg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D4EBC"/>
    <w:pPr>
      <w:spacing w:after="0" w:line="1400" w:lineRule="exact"/>
      <w:outlineLvl w:val="0"/>
    </w:pPr>
    <w:rPr>
      <w:b/>
      <w:bCs/>
      <w:color w:val="FFFFFF" w:themeColor="background1"/>
      <w:spacing w:val="-60"/>
      <w:sz w:val="90"/>
      <w:szCs w:val="144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D508E3"/>
    <w:pPr>
      <w:spacing w:after="0"/>
      <w:outlineLvl w:val="1"/>
    </w:pPr>
    <w:rPr>
      <w:color w:val="0A249B" w:themeColor="accent1"/>
      <w:sz w:val="44"/>
      <w:szCs w:val="4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ED4EBC"/>
    <w:pPr>
      <w:spacing w:after="0"/>
      <w:outlineLvl w:val="2"/>
    </w:pPr>
    <w:rPr>
      <w:b/>
      <w:bCs/>
      <w:color w:val="0A249B" w:themeColor="accent1"/>
      <w:sz w:val="56"/>
      <w:szCs w:val="6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D508E3"/>
    <w:pPr>
      <w:spacing w:after="0"/>
      <w:outlineLvl w:val="3"/>
    </w:pPr>
    <w:rPr>
      <w:b/>
      <w:color w:val="FFFFFF" w:themeColor="background1"/>
      <w:sz w:val="40"/>
      <w:szCs w:val="4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2838AE"/>
    <w:pPr>
      <w:keepNext/>
      <w:keepLines/>
      <w:spacing w:after="0"/>
      <w:outlineLvl w:val="4"/>
    </w:pPr>
    <w:rPr>
      <w:rFonts w:eastAsiaTheme="majorEastAsia" w:cstheme="majorBidi"/>
      <w:i/>
      <w:color w:val="0A249B" w:themeColor="accent1"/>
      <w:sz w:val="84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D508E3"/>
    <w:pPr>
      <w:keepNext/>
      <w:keepLines/>
      <w:spacing w:after="0"/>
      <w:outlineLvl w:val="5"/>
    </w:pPr>
    <w:rPr>
      <w:rFonts w:ascii="Times New Roman" w:eastAsiaTheme="majorEastAsia" w:hAnsi="Times New Roman" w:cs="Times New Roman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paragraph" w:styleId="Nagwek7">
    <w:name w:val="heading 7"/>
    <w:basedOn w:val="Normalny"/>
    <w:next w:val="Normalny"/>
    <w:link w:val="Nagwek7Znak"/>
    <w:uiPriority w:val="9"/>
    <w:qFormat/>
    <w:rsid w:val="00ED4EBC"/>
    <w:pPr>
      <w:keepNext/>
      <w:keepLines/>
      <w:spacing w:after="0"/>
      <w:outlineLvl w:val="6"/>
    </w:pPr>
    <w:rPr>
      <w:rFonts w:eastAsiaTheme="majorEastAsia" w:cstheme="majorBidi"/>
      <w:iCs/>
      <w:spacing w:val="-100"/>
      <w:sz w:val="6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2838AE"/>
    <w:pPr>
      <w:keepNext/>
      <w:keepLines/>
      <w:spacing w:after="60" w:line="192" w:lineRule="auto"/>
      <w:outlineLvl w:val="7"/>
    </w:pPr>
    <w:rPr>
      <w:rFonts w:eastAsiaTheme="majorEastAsia" w:cstheme="majorBidi"/>
      <w:color w:val="FFFFFF" w:themeColor="background1"/>
      <w:sz w:val="44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508E3"/>
    <w:pPr>
      <w:keepNext/>
      <w:keepLines/>
      <w:spacing w:before="40" w:after="0"/>
      <w:outlineLvl w:val="8"/>
    </w:pPr>
    <w:rPr>
      <w:rFonts w:ascii="Times New Roman" w:eastAsiaTheme="majorEastAsia" w:hAnsi="Times New Roman" w:cs="Times New Roman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8Znak">
    <w:name w:val="Nagłówek 8 Znak"/>
    <w:basedOn w:val="Domylnaczcionkaakapitu"/>
    <w:link w:val="Nagwek8"/>
    <w:uiPriority w:val="9"/>
    <w:rsid w:val="002838AE"/>
    <w:rPr>
      <w:rFonts w:ascii="Georgia" w:eastAsiaTheme="majorEastAsia" w:hAnsi="Georgia" w:cstheme="majorBidi"/>
      <w:color w:val="FFFFFF" w:themeColor="background1"/>
      <w:sz w:val="44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ED4EBC"/>
    <w:rPr>
      <w:rFonts w:ascii="Georgia" w:hAnsi="Georgia"/>
      <w:b/>
      <w:bCs/>
      <w:color w:val="FFFFFF" w:themeColor="background1"/>
      <w:spacing w:val="-60"/>
      <w:sz w:val="90"/>
      <w:szCs w:val="1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838AE"/>
    <w:pPr>
      <w:pBdr>
        <w:bottom w:val="double" w:sz="4" w:space="0" w:color="D9D9D9" w:themeColor="background1" w:themeShade="D9"/>
      </w:pBdr>
      <w:spacing w:after="0"/>
      <w:jc w:val="center"/>
    </w:pPr>
    <w:rPr>
      <w:rFonts w:ascii="Times New Roman" w:hAnsi="Times New Roman" w:cs="Times New Roman"/>
      <w:b/>
      <w:bCs/>
      <w:caps/>
      <w:color w:val="262626" w:themeColor="text1" w:themeTint="D9"/>
      <w:sz w:val="90"/>
      <w:szCs w:val="96"/>
      <w14:textOutline w14:w="13462" w14:cap="flat" w14:cmpd="sng" w14:algn="ctr">
        <w14:noFill/>
        <w14:prstDash w14:val="solid"/>
        <w14:round/>
      </w14:textOutline>
    </w:rPr>
  </w:style>
  <w:style w:type="character" w:customStyle="1" w:styleId="PodtytuZnak">
    <w:name w:val="Podtytuł Znak"/>
    <w:basedOn w:val="Domylnaczcionkaakapitu"/>
    <w:link w:val="Podtytu"/>
    <w:uiPriority w:val="11"/>
    <w:rsid w:val="002838AE"/>
    <w:rPr>
      <w:rFonts w:ascii="Times New Roman" w:hAnsi="Times New Roman" w:cs="Times New Roman"/>
      <w:b/>
      <w:bCs/>
      <w:caps/>
      <w:color w:val="262626" w:themeColor="text1" w:themeTint="D9"/>
      <w:sz w:val="90"/>
      <w:szCs w:val="96"/>
      <w14:textOutline w14:w="13462" w14:cap="flat" w14:cmpd="sng" w14:algn="ctr">
        <w14:noFill/>
        <w14:prstDash w14:val="solid"/>
        <w14:round/>
      </w14:textOutline>
    </w:rPr>
  </w:style>
  <w:style w:type="paragraph" w:styleId="Tytu">
    <w:name w:val="Title"/>
    <w:basedOn w:val="Normalny"/>
    <w:next w:val="Normalny"/>
    <w:link w:val="TytuZnak"/>
    <w:uiPriority w:val="10"/>
    <w:qFormat/>
    <w:rsid w:val="00D508E3"/>
    <w:pPr>
      <w:spacing w:after="0"/>
      <w:jc w:val="center"/>
    </w:pPr>
    <w:rPr>
      <w:rFonts w:ascii="Times New Roman" w:hAnsi="Times New Roman" w:cs="Times New Roman"/>
      <w:color w:val="262626" w:themeColor="text1" w:themeTint="D9"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0"/>
    <w:rsid w:val="00D508E3"/>
    <w:rPr>
      <w:rFonts w:ascii="Times New Roman" w:hAnsi="Times New Roman" w:cs="Times New Roman"/>
      <w:color w:val="262626" w:themeColor="text1" w:themeTint="D9"/>
      <w:sz w:val="36"/>
      <w:szCs w:val="36"/>
    </w:rPr>
  </w:style>
  <w:style w:type="paragraph" w:styleId="Nagwek">
    <w:name w:val="header"/>
    <w:basedOn w:val="Normalny"/>
    <w:link w:val="NagwekZnak"/>
    <w:uiPriority w:val="99"/>
    <w:unhideWhenUsed/>
    <w:rsid w:val="00D508E3"/>
    <w:pPr>
      <w:spacing w:after="0"/>
    </w:pPr>
    <w:rPr>
      <w:i/>
      <w:iCs/>
      <w:color w:val="595959" w:themeColor="text1" w:themeTint="A6"/>
    </w:rPr>
  </w:style>
  <w:style w:type="character" w:customStyle="1" w:styleId="NagwekZnak">
    <w:name w:val="Nagłówek Znak"/>
    <w:basedOn w:val="Domylnaczcionkaakapitu"/>
    <w:link w:val="Nagwek"/>
    <w:uiPriority w:val="99"/>
    <w:rsid w:val="00D508E3"/>
    <w:rPr>
      <w:rFonts w:ascii="Georgia" w:hAnsi="Georgia"/>
      <w:i/>
      <w:iCs/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ED4EBC"/>
    <w:pPr>
      <w:spacing w:before="60" w:after="60"/>
      <w:jc w:val="right"/>
    </w:pPr>
    <w:rPr>
      <w:i/>
      <w:iCs/>
      <w:color w:val="595959" w:themeColor="text1" w:themeTint="A6"/>
    </w:rPr>
  </w:style>
  <w:style w:type="character" w:customStyle="1" w:styleId="StopkaZnak">
    <w:name w:val="Stopka Znak"/>
    <w:basedOn w:val="Domylnaczcionkaakapitu"/>
    <w:link w:val="Stopka"/>
    <w:uiPriority w:val="99"/>
    <w:rsid w:val="00ED4EBC"/>
    <w:rPr>
      <w:rFonts w:ascii="Georgia" w:hAnsi="Georgia"/>
      <w:i/>
      <w:iCs/>
      <w:color w:val="595959" w:themeColor="text1" w:themeTint="A6"/>
    </w:rPr>
  </w:style>
  <w:style w:type="table" w:styleId="Tabela-Siatka">
    <w:name w:val="Table Grid"/>
    <w:basedOn w:val="Standardowy"/>
    <w:uiPriority w:val="39"/>
    <w:rsid w:val="00D508E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D508E3"/>
    <w:rPr>
      <w:rFonts w:ascii="Georgia" w:hAnsi="Georgia"/>
      <w:color w:val="808080"/>
    </w:rPr>
  </w:style>
  <w:style w:type="character" w:customStyle="1" w:styleId="Nagwek2Znak">
    <w:name w:val="Nagłówek 2 Znak"/>
    <w:basedOn w:val="Domylnaczcionkaakapitu"/>
    <w:link w:val="Nagwek2"/>
    <w:uiPriority w:val="9"/>
    <w:rsid w:val="00D508E3"/>
    <w:rPr>
      <w:rFonts w:ascii="Georgia" w:hAnsi="Georgia"/>
      <w:color w:val="0A249B" w:themeColor="accent1"/>
      <w:sz w:val="44"/>
      <w:szCs w:val="44"/>
    </w:rPr>
  </w:style>
  <w:style w:type="paragraph" w:styleId="Legenda">
    <w:name w:val="caption"/>
    <w:basedOn w:val="Normalny"/>
    <w:next w:val="Normalny"/>
    <w:uiPriority w:val="35"/>
    <w:qFormat/>
    <w:rsid w:val="00D508E3"/>
    <w:pPr>
      <w:spacing w:after="0"/>
    </w:pPr>
    <w:rPr>
      <w:i/>
      <w:iCs/>
      <w:color w:val="000000" w:themeColor="text1"/>
    </w:rPr>
  </w:style>
  <w:style w:type="paragraph" w:customStyle="1" w:styleId="Tekstwprowadzajcy">
    <w:name w:val="Tekst wprowadzający"/>
    <w:basedOn w:val="Normalny"/>
    <w:uiPriority w:val="12"/>
    <w:qFormat/>
    <w:rsid w:val="00ED4EBC"/>
    <w:pPr>
      <w:spacing w:after="0"/>
    </w:pPr>
    <w:rPr>
      <w:color w:val="000000" w:themeColor="text1"/>
      <w:sz w:val="30"/>
      <w:szCs w:val="30"/>
    </w:rPr>
  </w:style>
  <w:style w:type="paragraph" w:customStyle="1" w:styleId="Problem">
    <w:name w:val="Problem"/>
    <w:basedOn w:val="Normalny"/>
    <w:uiPriority w:val="12"/>
    <w:qFormat/>
    <w:rsid w:val="00ED4EBC"/>
    <w:pPr>
      <w:spacing w:before="60" w:after="60"/>
    </w:pPr>
    <w:rPr>
      <w:rFonts w:cs="Times New Roman"/>
      <w:i/>
      <w:szCs w:val="24"/>
    </w:rPr>
  </w:style>
  <w:style w:type="paragraph" w:customStyle="1" w:styleId="Nagwekpracynazwa">
    <w:name w:val="Nagłówek pracy — nazwa"/>
    <w:basedOn w:val="Normalny"/>
    <w:next w:val="Normalny"/>
    <w:uiPriority w:val="12"/>
    <w:qFormat/>
    <w:rsid w:val="00D508E3"/>
    <w:pPr>
      <w:spacing w:after="0"/>
      <w:jc w:val="center"/>
    </w:pPr>
    <w:rPr>
      <w:rFonts w:ascii="Times New Roman" w:hAnsi="Times New Roman" w:cs="Times New Roman"/>
      <w:b/>
      <w:caps/>
      <w:sz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ED4EBC"/>
    <w:rPr>
      <w:rFonts w:ascii="Georgia" w:hAnsi="Georgia"/>
      <w:b/>
      <w:bCs/>
      <w:color w:val="0A249B" w:themeColor="accent1"/>
      <w:sz w:val="56"/>
      <w:szCs w:val="64"/>
    </w:rPr>
  </w:style>
  <w:style w:type="paragraph" w:customStyle="1" w:styleId="Nazwiskoautora">
    <w:name w:val="Nazwisko autora"/>
    <w:basedOn w:val="Normalny"/>
    <w:uiPriority w:val="12"/>
    <w:qFormat/>
    <w:rsid w:val="00D508E3"/>
    <w:pPr>
      <w:spacing w:after="0"/>
    </w:pPr>
    <w:rPr>
      <w:i/>
      <w:iCs/>
      <w:color w:val="7F7F7F" w:themeColor="text1" w:themeTint="80"/>
    </w:rPr>
  </w:style>
  <w:style w:type="paragraph" w:styleId="Bezodstpw">
    <w:name w:val="No Spacing"/>
    <w:uiPriority w:val="1"/>
    <w:rsid w:val="00D508E3"/>
    <w:pPr>
      <w:spacing w:after="0"/>
    </w:pPr>
    <w:rPr>
      <w:rFonts w:ascii="Georgia" w:eastAsiaTheme="minorEastAsia" w:hAnsi="Georgia"/>
      <w:kern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2838AE"/>
    <w:pPr>
      <w:spacing w:line="192" w:lineRule="auto"/>
    </w:pPr>
    <w:rPr>
      <w:i/>
      <w:iCs/>
      <w:sz w:val="24"/>
      <w:szCs w:val="30"/>
    </w:rPr>
  </w:style>
  <w:style w:type="character" w:customStyle="1" w:styleId="CytatZnak">
    <w:name w:val="Cytat Znak"/>
    <w:basedOn w:val="Domylnaczcionkaakapitu"/>
    <w:link w:val="Cytat"/>
    <w:uiPriority w:val="29"/>
    <w:rsid w:val="002838AE"/>
    <w:rPr>
      <w:rFonts w:ascii="Georgia" w:hAnsi="Georgia"/>
      <w:i/>
      <w:iCs/>
      <w:sz w:val="24"/>
      <w:szCs w:val="30"/>
    </w:rPr>
  </w:style>
  <w:style w:type="paragraph" w:customStyle="1" w:styleId="Nagwek10">
    <w:name w:val="Nagłówek1"/>
    <w:basedOn w:val="Normalny"/>
    <w:next w:val="Normalny"/>
    <w:uiPriority w:val="12"/>
    <w:qFormat/>
    <w:rsid w:val="002838AE"/>
    <w:pPr>
      <w:spacing w:before="240" w:after="240"/>
    </w:pPr>
    <w:rPr>
      <w:b/>
      <w:noProof/>
      <w:sz w:val="70"/>
      <w:szCs w:val="80"/>
    </w:rPr>
  </w:style>
  <w:style w:type="character" w:customStyle="1" w:styleId="Nagwek4Znak">
    <w:name w:val="Nagłówek 4 Znak"/>
    <w:basedOn w:val="Domylnaczcionkaakapitu"/>
    <w:link w:val="Nagwek4"/>
    <w:uiPriority w:val="9"/>
    <w:rsid w:val="00D508E3"/>
    <w:rPr>
      <w:rFonts w:ascii="Georgia" w:hAnsi="Georgia"/>
      <w:b/>
      <w:color w:val="FFFFFF" w:themeColor="background1"/>
      <w:sz w:val="40"/>
      <w:szCs w:val="44"/>
    </w:rPr>
  </w:style>
  <w:style w:type="paragraph" w:customStyle="1" w:styleId="Cytat2">
    <w:name w:val="Cytat 2"/>
    <w:basedOn w:val="Normalny"/>
    <w:uiPriority w:val="29"/>
    <w:qFormat/>
    <w:rsid w:val="00D508E3"/>
    <w:pPr>
      <w:spacing w:after="0"/>
    </w:pPr>
    <w:rPr>
      <w:color w:val="0A249B" w:themeColor="accent1"/>
      <w:sz w:val="44"/>
    </w:rPr>
  </w:style>
  <w:style w:type="character" w:customStyle="1" w:styleId="Nagwek5Znak">
    <w:name w:val="Nagłówek 5 Znak"/>
    <w:basedOn w:val="Domylnaczcionkaakapitu"/>
    <w:link w:val="Nagwek5"/>
    <w:uiPriority w:val="9"/>
    <w:rsid w:val="002838AE"/>
    <w:rPr>
      <w:rFonts w:ascii="Georgia" w:eastAsiaTheme="majorEastAsia" w:hAnsi="Georgia" w:cstheme="majorBidi"/>
      <w:i/>
      <w:color w:val="0A249B" w:themeColor="accent1"/>
      <w:sz w:val="84"/>
    </w:rPr>
  </w:style>
  <w:style w:type="character" w:customStyle="1" w:styleId="Nagwek6Znak">
    <w:name w:val="Nagłówek 6 Znak"/>
    <w:basedOn w:val="Domylnaczcionkaakapitu"/>
    <w:link w:val="Nagwek6"/>
    <w:uiPriority w:val="9"/>
    <w:rsid w:val="00D508E3"/>
    <w:rPr>
      <w:rFonts w:ascii="Times New Roman" w:eastAsiaTheme="majorEastAsia" w:hAnsi="Times New Roman" w:cs="Times New Roman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character" w:customStyle="1" w:styleId="Nagwek7Znak">
    <w:name w:val="Nagłówek 7 Znak"/>
    <w:basedOn w:val="Domylnaczcionkaakapitu"/>
    <w:link w:val="Nagwek7"/>
    <w:uiPriority w:val="9"/>
    <w:rsid w:val="00ED4EBC"/>
    <w:rPr>
      <w:rFonts w:ascii="Georgia" w:eastAsiaTheme="majorEastAsia" w:hAnsi="Georgia" w:cstheme="majorBidi"/>
      <w:iCs/>
      <w:spacing w:val="-100"/>
      <w:sz w:val="60"/>
    </w:rPr>
  </w:style>
  <w:style w:type="character" w:styleId="Uwydatnienie">
    <w:name w:val="Emphasis"/>
    <w:basedOn w:val="Domylnaczcionkaakapitu"/>
    <w:uiPriority w:val="20"/>
    <w:qFormat/>
    <w:rsid w:val="00ED4EBC"/>
    <w:rPr>
      <w:rFonts w:ascii="Georgia" w:hAnsi="Georgia"/>
      <w:b w:val="0"/>
      <w:i/>
      <w:iCs/>
      <w:sz w:val="60"/>
    </w:rPr>
  </w:style>
  <w:style w:type="paragraph" w:customStyle="1" w:styleId="Wicej1">
    <w:name w:val="Więcej 1"/>
    <w:basedOn w:val="Normalny"/>
    <w:next w:val="Normalny"/>
    <w:link w:val="Wicej1znak"/>
    <w:uiPriority w:val="12"/>
    <w:qFormat/>
    <w:rsid w:val="00D508E3"/>
    <w:rPr>
      <w:i/>
    </w:rPr>
  </w:style>
  <w:style w:type="paragraph" w:customStyle="1" w:styleId="Wicej2">
    <w:name w:val="Więcej 2"/>
    <w:basedOn w:val="Normalny"/>
    <w:next w:val="Normalny"/>
    <w:link w:val="Wicej2znak"/>
    <w:uiPriority w:val="12"/>
    <w:qFormat/>
    <w:rsid w:val="00D508E3"/>
    <w:pPr>
      <w:jc w:val="right"/>
    </w:pPr>
    <w:rPr>
      <w:i/>
    </w:rPr>
  </w:style>
  <w:style w:type="character" w:customStyle="1" w:styleId="Wicej1znak">
    <w:name w:val="Więcej 1 — znak"/>
    <w:basedOn w:val="Domylnaczcionkaakapitu"/>
    <w:link w:val="Wicej1"/>
    <w:uiPriority w:val="12"/>
    <w:rsid w:val="00D508E3"/>
    <w:rPr>
      <w:rFonts w:ascii="Georgia" w:hAnsi="Georgia"/>
      <w:i/>
    </w:rPr>
  </w:style>
  <w:style w:type="paragraph" w:customStyle="1" w:styleId="Jasnenazwiskoautora">
    <w:name w:val="Jasne nazwisko autora"/>
    <w:basedOn w:val="Normalny"/>
    <w:next w:val="Normalny"/>
    <w:link w:val="Jasnenazwiskoautoraznak"/>
    <w:uiPriority w:val="12"/>
    <w:qFormat/>
    <w:rsid w:val="00D508E3"/>
    <w:rPr>
      <w:i/>
      <w:color w:val="FFFFFF" w:themeColor="background1"/>
    </w:rPr>
  </w:style>
  <w:style w:type="character" w:customStyle="1" w:styleId="Wicej2znak">
    <w:name w:val="Więcej 2 — znak"/>
    <w:basedOn w:val="Domylnaczcionkaakapitu"/>
    <w:link w:val="Wicej2"/>
    <w:uiPriority w:val="12"/>
    <w:rsid w:val="00D508E3"/>
    <w:rPr>
      <w:rFonts w:ascii="Georgia" w:hAnsi="Georgia"/>
      <w:i/>
    </w:rPr>
  </w:style>
  <w:style w:type="character" w:customStyle="1" w:styleId="Jasnenazwiskoautoraznak">
    <w:name w:val="Jasne nazwisko autora — znak"/>
    <w:basedOn w:val="Domylnaczcionkaakapitu"/>
    <w:link w:val="Jasnenazwiskoautora"/>
    <w:uiPriority w:val="12"/>
    <w:rsid w:val="00D508E3"/>
    <w:rPr>
      <w:rFonts w:ascii="Georgia" w:hAnsi="Georgia"/>
      <w:i/>
      <w:color w:val="FFFFFF" w:themeColor="background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8E3"/>
    <w:pPr>
      <w:spacing w:after="0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8E3"/>
    <w:rPr>
      <w:rFonts w:ascii="Segoe UI" w:hAnsi="Segoe UI" w:cs="Segoe UI"/>
    </w:rPr>
  </w:style>
  <w:style w:type="character" w:customStyle="1" w:styleId="Mention">
    <w:name w:val="Mention"/>
    <w:basedOn w:val="Domylnaczcionkaakapitu"/>
    <w:uiPriority w:val="99"/>
    <w:semiHidden/>
    <w:unhideWhenUsed/>
    <w:rsid w:val="00D508E3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508E3"/>
    <w:pPr>
      <w:numPr>
        <w:numId w:val="1"/>
      </w:numPr>
    </w:pPr>
  </w:style>
  <w:style w:type="numbering" w:styleId="1ai">
    <w:name w:val="Outline List 1"/>
    <w:basedOn w:val="Bezlisty"/>
    <w:uiPriority w:val="99"/>
    <w:semiHidden/>
    <w:unhideWhenUsed/>
    <w:rsid w:val="00D508E3"/>
    <w:pPr>
      <w:numPr>
        <w:numId w:val="2"/>
      </w:numPr>
    </w:pPr>
  </w:style>
  <w:style w:type="character" w:styleId="HTML-kod">
    <w:name w:val="HTML Code"/>
    <w:basedOn w:val="Domylnaczcionkaakapitu"/>
    <w:uiPriority w:val="99"/>
    <w:semiHidden/>
    <w:unhideWhenUsed/>
    <w:rsid w:val="00D508E3"/>
    <w:rPr>
      <w:rFonts w:ascii="Consolas" w:hAnsi="Consolas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508E3"/>
    <w:rPr>
      <w:rFonts w:ascii="Georgia" w:hAnsi="Georgia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508E3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508E3"/>
    <w:rPr>
      <w:rFonts w:ascii="Georgia" w:hAnsi="Georgia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D508E3"/>
    <w:rPr>
      <w:rFonts w:ascii="Georgia" w:hAnsi="Georgia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508E3"/>
    <w:rPr>
      <w:rFonts w:ascii="Georgia" w:hAnsi="Georgia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D508E3"/>
    <w:rPr>
      <w:rFonts w:ascii="Consolas" w:hAnsi="Consolas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508E3"/>
    <w:rPr>
      <w:rFonts w:ascii="Consolas" w:hAnsi="Consolas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D508E3"/>
    <w:rPr>
      <w:rFonts w:ascii="Georgia" w:hAnsi="Georgia"/>
    </w:rPr>
  </w:style>
  <w:style w:type="character" w:styleId="HTML-klawiatura">
    <w:name w:val="HTML Keyboard"/>
    <w:basedOn w:val="Domylnaczcionkaakapitu"/>
    <w:uiPriority w:val="99"/>
    <w:semiHidden/>
    <w:unhideWhenUsed/>
    <w:rsid w:val="00D508E3"/>
    <w:rPr>
      <w:rFonts w:ascii="Consolas" w:hAnsi="Consolas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508E3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508E3"/>
    <w:rPr>
      <w:rFonts w:ascii="Consolas" w:hAnsi="Consolas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508E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508E3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508E3"/>
    <w:pPr>
      <w:spacing w:after="100"/>
      <w:ind w:left="36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508E3"/>
    <w:pPr>
      <w:spacing w:after="100"/>
      <w:ind w:left="54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508E3"/>
    <w:pPr>
      <w:spacing w:after="100"/>
      <w:ind w:left="72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508E3"/>
    <w:pPr>
      <w:spacing w:after="100"/>
      <w:ind w:left="9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508E3"/>
    <w:pPr>
      <w:spacing w:after="100"/>
      <w:ind w:left="108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508E3"/>
    <w:pPr>
      <w:spacing w:after="100"/>
      <w:ind w:left="126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508E3"/>
    <w:pPr>
      <w:spacing w:after="100"/>
      <w:ind w:left="1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508E3"/>
    <w:pPr>
      <w:keepNext/>
      <w:keepLines/>
      <w:spacing w:before="240" w:line="240" w:lineRule="auto"/>
      <w:outlineLvl w:val="9"/>
    </w:pPr>
    <w:rPr>
      <w:rFonts w:ascii="Times New Roman" w:eastAsiaTheme="majorEastAsia" w:hAnsi="Times New Roman" w:cs="Times New Roman"/>
      <w:b w:val="0"/>
      <w:bCs w:val="0"/>
      <w:color w:val="071A73" w:themeColor="accent1" w:themeShade="BF"/>
      <w:spacing w:val="0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qFormat/>
    <w:rsid w:val="00D508E3"/>
    <w:rPr>
      <w:rFonts w:ascii="Georgia" w:hAnsi="Georgia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qFormat/>
    <w:rsid w:val="00D508E3"/>
    <w:rPr>
      <w:rFonts w:ascii="Georgia" w:hAnsi="Georgia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D508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bottom w:val="single" w:sz="8" w:space="0" w:color="0A24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249B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249B" w:themeColor="accent1"/>
          <w:bottom w:val="single" w:sz="8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249B" w:themeColor="accent1"/>
          <w:bottom w:val="single" w:sz="8" w:space="0" w:color="0A249B" w:themeColor="accent1"/>
        </w:tcBorders>
      </w:tcPr>
    </w:tblStylePr>
    <w:tblStylePr w:type="band1Vert">
      <w:tblPr/>
      <w:tcPr>
        <w:shd w:val="clear" w:color="auto" w:fill="AEBCF9" w:themeFill="accent1" w:themeFillTint="3F"/>
      </w:tcPr>
    </w:tblStylePr>
    <w:tblStylePr w:type="band1Horz">
      <w:tblPr/>
      <w:tcPr>
        <w:shd w:val="clear" w:color="auto" w:fill="AEBCF9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bottom w:val="single" w:sz="8" w:space="0" w:color="FEDA0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DA02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DA02" w:themeColor="accent4"/>
          <w:bottom w:val="single" w:sz="8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DA02" w:themeColor="accent4"/>
          <w:bottom w:val="single" w:sz="8" w:space="0" w:color="FEDA02" w:themeColor="accent4"/>
        </w:tcBorders>
      </w:tcPr>
    </w:tblStylePr>
    <w:tblStylePr w:type="band1Vert">
      <w:tblPr/>
      <w:tcPr>
        <w:shd w:val="clear" w:color="auto" w:fill="FEF5C0" w:themeFill="accent4" w:themeFillTint="3F"/>
      </w:tcPr>
    </w:tblStylePr>
    <w:tblStylePr w:type="band1Horz">
      <w:tblPr/>
      <w:tcPr>
        <w:shd w:val="clear" w:color="auto" w:fill="FEF5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24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24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24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BC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DA0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DA0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DA0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5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0F36EC" w:themeColor="accent1" w:themeTint="BF"/>
        <w:left w:val="single" w:sz="8" w:space="0" w:color="0F36EC" w:themeColor="accent1" w:themeTint="BF"/>
        <w:bottom w:val="single" w:sz="8" w:space="0" w:color="0F36EC" w:themeColor="accent1" w:themeTint="BF"/>
        <w:right w:val="single" w:sz="8" w:space="0" w:color="0F36EC" w:themeColor="accent1" w:themeTint="BF"/>
        <w:insideH w:val="single" w:sz="8" w:space="0" w:color="0F36E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36EC" w:themeColor="accent1" w:themeTint="BF"/>
          <w:left w:val="single" w:sz="8" w:space="0" w:color="0F36EC" w:themeColor="accent1" w:themeTint="BF"/>
          <w:bottom w:val="single" w:sz="8" w:space="0" w:color="0F36EC" w:themeColor="accent1" w:themeTint="BF"/>
          <w:right w:val="single" w:sz="8" w:space="0" w:color="0F36EC" w:themeColor="accent1" w:themeTint="BF"/>
          <w:insideH w:val="nil"/>
          <w:insideV w:val="nil"/>
        </w:tcBorders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6EC" w:themeColor="accent1" w:themeTint="BF"/>
          <w:left w:val="single" w:sz="8" w:space="0" w:color="0F36EC" w:themeColor="accent1" w:themeTint="BF"/>
          <w:bottom w:val="single" w:sz="8" w:space="0" w:color="0F36EC" w:themeColor="accent1" w:themeTint="BF"/>
          <w:right w:val="single" w:sz="8" w:space="0" w:color="0F36E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C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BC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EE241" w:themeColor="accent4" w:themeTint="BF"/>
        <w:left w:val="single" w:sz="8" w:space="0" w:color="FEE241" w:themeColor="accent4" w:themeTint="BF"/>
        <w:bottom w:val="single" w:sz="8" w:space="0" w:color="FEE241" w:themeColor="accent4" w:themeTint="BF"/>
        <w:right w:val="single" w:sz="8" w:space="0" w:color="FEE241" w:themeColor="accent4" w:themeTint="BF"/>
        <w:insideH w:val="single" w:sz="8" w:space="0" w:color="FEE24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E241" w:themeColor="accent4" w:themeTint="BF"/>
          <w:left w:val="single" w:sz="8" w:space="0" w:color="FEE241" w:themeColor="accent4" w:themeTint="BF"/>
          <w:bottom w:val="single" w:sz="8" w:space="0" w:color="FEE241" w:themeColor="accent4" w:themeTint="BF"/>
          <w:right w:val="single" w:sz="8" w:space="0" w:color="FEE241" w:themeColor="accent4" w:themeTint="BF"/>
          <w:insideH w:val="nil"/>
          <w:insideV w:val="nil"/>
        </w:tcBorders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E241" w:themeColor="accent4" w:themeTint="BF"/>
          <w:left w:val="single" w:sz="8" w:space="0" w:color="FEE241" w:themeColor="accent4" w:themeTint="BF"/>
          <w:bottom w:val="single" w:sz="8" w:space="0" w:color="FEE241" w:themeColor="accent4" w:themeTint="BF"/>
          <w:right w:val="single" w:sz="8" w:space="0" w:color="FEE24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5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0F36EC" w:themeColor="accent1" w:themeTint="BF"/>
        <w:left w:val="single" w:sz="8" w:space="0" w:color="0F36EC" w:themeColor="accent1" w:themeTint="BF"/>
        <w:bottom w:val="single" w:sz="8" w:space="0" w:color="0F36EC" w:themeColor="accent1" w:themeTint="BF"/>
        <w:right w:val="single" w:sz="8" w:space="0" w:color="0F36EC" w:themeColor="accent1" w:themeTint="BF"/>
        <w:insideH w:val="single" w:sz="8" w:space="0" w:color="0F36EC" w:themeColor="accent1" w:themeTint="BF"/>
        <w:insideV w:val="single" w:sz="8" w:space="0" w:color="0F36EC" w:themeColor="accent1" w:themeTint="BF"/>
      </w:tblBorders>
    </w:tblPr>
    <w:tcPr>
      <w:shd w:val="clear" w:color="auto" w:fill="AEBC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36E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shd w:val="clear" w:color="auto" w:fill="5D78F4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EE241" w:themeColor="accent4" w:themeTint="BF"/>
        <w:left w:val="single" w:sz="8" w:space="0" w:color="FEE241" w:themeColor="accent4" w:themeTint="BF"/>
        <w:bottom w:val="single" w:sz="8" w:space="0" w:color="FEE241" w:themeColor="accent4" w:themeTint="BF"/>
        <w:right w:val="single" w:sz="8" w:space="0" w:color="FEE241" w:themeColor="accent4" w:themeTint="BF"/>
        <w:insideH w:val="single" w:sz="8" w:space="0" w:color="FEE241" w:themeColor="accent4" w:themeTint="BF"/>
        <w:insideV w:val="single" w:sz="8" w:space="0" w:color="FEE241" w:themeColor="accent4" w:themeTint="BF"/>
      </w:tblBorders>
    </w:tblPr>
    <w:tcPr>
      <w:shd w:val="clear" w:color="auto" w:fill="FEF5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E24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shd w:val="clear" w:color="auto" w:fill="FEEC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  <w:insideH w:val="single" w:sz="8" w:space="0" w:color="0A249B" w:themeColor="accent1"/>
        <w:insideV w:val="single" w:sz="8" w:space="0" w:color="0A249B" w:themeColor="accent1"/>
      </w:tblBorders>
    </w:tblPr>
    <w:tcPr>
      <w:shd w:val="clear" w:color="auto" w:fill="AEBC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E4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8FA" w:themeFill="accent1" w:themeFillTint="33"/>
      </w:tc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tcBorders>
          <w:insideH w:val="single" w:sz="6" w:space="0" w:color="0A249B" w:themeColor="accent1"/>
          <w:insideV w:val="single" w:sz="6" w:space="0" w:color="0A249B" w:themeColor="accent1"/>
        </w:tcBorders>
        <w:shd w:val="clear" w:color="auto" w:fill="5D78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  <w:insideH w:val="single" w:sz="8" w:space="0" w:color="FEDA02" w:themeColor="accent4"/>
        <w:insideV w:val="single" w:sz="8" w:space="0" w:color="FEDA02" w:themeColor="accent4"/>
      </w:tblBorders>
    </w:tblPr>
    <w:tcPr>
      <w:shd w:val="clear" w:color="auto" w:fill="FEF5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CC" w:themeFill="accent4" w:themeFillTint="33"/>
      </w:tc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tcBorders>
          <w:insideH w:val="single" w:sz="6" w:space="0" w:color="FEDA02" w:themeColor="accent4"/>
          <w:insideV w:val="single" w:sz="6" w:space="0" w:color="FEDA02" w:themeColor="accent4"/>
        </w:tcBorders>
        <w:shd w:val="clear" w:color="auto" w:fill="FEEC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BC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24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24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D78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D78F4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5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A0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A0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C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C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D508E3"/>
  </w:style>
  <w:style w:type="character" w:styleId="Tytuksiki">
    <w:name w:val="Book Title"/>
    <w:basedOn w:val="Domylnaczcionkaakapitu"/>
    <w:uiPriority w:val="33"/>
    <w:semiHidden/>
    <w:qFormat/>
    <w:rsid w:val="00D508E3"/>
    <w:rPr>
      <w:rFonts w:ascii="Georgia" w:hAnsi="Georgia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D508E3"/>
    <w:rPr>
      <w:rFonts w:ascii="Georgia" w:hAnsi="Georgia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508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Times New Roman" w:eastAsiaTheme="majorEastAsia" w:hAnsi="Times New Roman" w:cs="Times New Roman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508E3"/>
    <w:rPr>
      <w:rFonts w:ascii="Times New Roman" w:eastAsiaTheme="majorEastAsia" w:hAnsi="Times New Roman" w:cs="Times New Roman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D508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D508E3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508E3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508E3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508E3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508E3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D508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508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508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508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508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508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508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508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D508E3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508E3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508E3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508E3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508E3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qFormat/>
    <w:rsid w:val="00D508E3"/>
    <w:pPr>
      <w:ind w:left="72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D508E3"/>
    <w:pPr>
      <w:numPr>
        <w:numId w:val="3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508E3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508E3"/>
    <w:pPr>
      <w:numPr>
        <w:numId w:val="5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508E3"/>
    <w:pPr>
      <w:numPr>
        <w:numId w:val="6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508E3"/>
    <w:pPr>
      <w:numPr>
        <w:numId w:val="7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D508E3"/>
    <w:pPr>
      <w:numPr>
        <w:numId w:val="8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508E3"/>
    <w:pPr>
      <w:numPr>
        <w:numId w:val="9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508E3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508E3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508E3"/>
    <w:pPr>
      <w:numPr>
        <w:numId w:val="12"/>
      </w:numPr>
      <w:contextualSpacing/>
    </w:pPr>
  </w:style>
  <w:style w:type="table" w:styleId="Tabela-Klasyczny1">
    <w:name w:val="Table Classic 1"/>
    <w:basedOn w:val="Standardowy"/>
    <w:uiPriority w:val="99"/>
    <w:semiHidden/>
    <w:unhideWhenUsed/>
    <w:rsid w:val="00D508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508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508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508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D508E3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D508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508E3"/>
    <w:rPr>
      <w:rFonts w:ascii="Consolas" w:hAnsi="Consolas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D508E3"/>
    <w:pPr>
      <w:spacing w:after="0"/>
    </w:pPr>
    <w:rPr>
      <w:rFonts w:ascii="Times New Roman" w:eastAsiaTheme="majorEastAsia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08E3"/>
    <w:rPr>
      <w:rFonts w:ascii="Georgia" w:hAnsi="Georgia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08E3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08E3"/>
    <w:rPr>
      <w:rFonts w:ascii="Georgia" w:hAnsi="Georgia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D508E3"/>
    <w:pPr>
      <w:spacing w:after="0"/>
      <w:ind w:left="180" w:hanging="18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D508E3"/>
    <w:pPr>
      <w:spacing w:before="12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table" w:styleId="Kolorowalista">
    <w:name w:val="Colorful List"/>
    <w:basedOn w:val="Standardowy"/>
    <w:uiPriority w:val="72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FE4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AE01" w:themeFill="accent4" w:themeFillShade="CC"/>
      </w:tcPr>
    </w:tblStylePr>
    <w:tblStylePr w:type="lastRow">
      <w:rPr>
        <w:b/>
        <w:bCs/>
        <w:color w:val="CBAE0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508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508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508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A249B" w:themeColor="accent1"/>
        <w:bottom w:val="single" w:sz="4" w:space="0" w:color="0A249B" w:themeColor="accent1"/>
        <w:right w:val="single" w:sz="4" w:space="0" w:color="0A24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4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15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155C" w:themeColor="accent1" w:themeShade="99"/>
          <w:insideV w:val="nil"/>
        </w:tcBorders>
        <w:shd w:val="clear" w:color="auto" w:fill="0615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155C" w:themeFill="accent1" w:themeFillShade="99"/>
      </w:tcPr>
    </w:tblStylePr>
    <w:tblStylePr w:type="band1Vert">
      <w:tblPr/>
      <w:tcPr>
        <w:shd w:val="clear" w:color="auto" w:fill="7D92F6" w:themeFill="accent1" w:themeFillTint="66"/>
      </w:tcPr>
    </w:tblStylePr>
    <w:tblStylePr w:type="band1Horz">
      <w:tblPr/>
      <w:tcPr>
        <w:shd w:val="clear" w:color="auto" w:fill="5D78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EDA02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DA0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EDA02" w:themeColor="accent4"/>
        <w:bottom w:val="single" w:sz="4" w:space="0" w:color="FEDA02" w:themeColor="accent4"/>
        <w:right w:val="single" w:sz="4" w:space="0" w:color="FEDA0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8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8200" w:themeColor="accent4" w:themeShade="99"/>
          <w:insideV w:val="nil"/>
        </w:tcBorders>
        <w:shd w:val="clear" w:color="auto" w:fill="988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200" w:themeFill="accent4" w:themeFillShade="99"/>
      </w:tcPr>
    </w:tblStylePr>
    <w:tblStylePr w:type="band1Vert">
      <w:tblPr/>
      <w:tcPr>
        <w:shd w:val="clear" w:color="auto" w:fill="FEF099" w:themeFill="accent4" w:themeFillTint="66"/>
      </w:tcPr>
    </w:tblStylePr>
    <w:tblStylePr w:type="band1Horz">
      <w:tblPr/>
      <w:tcPr>
        <w:shd w:val="clear" w:color="auto" w:fill="FEEC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EC8FA" w:themeFill="accent1" w:themeFillTint="33"/>
    </w:tcPr>
    <w:tblStylePr w:type="firstRow">
      <w:rPr>
        <w:b/>
        <w:bCs/>
      </w:rPr>
      <w:tblPr/>
      <w:tcPr>
        <w:shd w:val="clear" w:color="auto" w:fill="7D92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D92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71A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71A73" w:themeFill="accent1" w:themeFillShade="BF"/>
      </w:tc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shd w:val="clear" w:color="auto" w:fill="5D78F4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CC" w:themeFill="accent4" w:themeFillTint="33"/>
    </w:tcPr>
    <w:tblStylePr w:type="firstRow">
      <w:rPr>
        <w:b/>
        <w:bCs/>
      </w:rPr>
      <w:tblPr/>
      <w:tcPr>
        <w:shd w:val="clear" w:color="auto" w:fill="FEF0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0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EA3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EA300" w:themeFill="accent4" w:themeFillShade="BF"/>
      </w:tc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shd w:val="clear" w:color="auto" w:fill="FEEC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08E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08E3"/>
    <w:rPr>
      <w:rFonts w:ascii="Georgia" w:hAnsi="Georg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08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08E3"/>
    <w:rPr>
      <w:rFonts w:ascii="Georgia" w:hAnsi="Georgia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08E3"/>
    <w:rPr>
      <w:rFonts w:ascii="Georgia" w:hAnsi="Georgia"/>
      <w:sz w:val="16"/>
      <w:szCs w:val="16"/>
    </w:rPr>
  </w:style>
  <w:style w:type="paragraph" w:styleId="Adresnakopercie">
    <w:name w:val="envelope address"/>
    <w:basedOn w:val="Normalny"/>
    <w:uiPriority w:val="99"/>
    <w:semiHidden/>
    <w:unhideWhenUsed/>
    <w:rsid w:val="00D508E3"/>
    <w:pPr>
      <w:framePr w:w="7920" w:h="1980" w:hRule="exact" w:hSpace="180" w:wrap="auto" w:hAnchor="page" w:xAlign="center" w:yAlign="bottom"/>
      <w:spacing w:after="0"/>
      <w:ind w:left="2880"/>
    </w:pPr>
    <w:rPr>
      <w:rFonts w:ascii="Times New Roman" w:eastAsiaTheme="majorEastAsia" w:hAnsi="Times New Roman" w:cs="Times New Roman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D508E3"/>
    <w:pPr>
      <w:pBdr>
        <w:top w:val="single" w:sz="2" w:space="10" w:color="0A249B" w:themeColor="accent1"/>
        <w:left w:val="single" w:sz="2" w:space="10" w:color="0A249B" w:themeColor="accent1"/>
        <w:bottom w:val="single" w:sz="2" w:space="10" w:color="0A249B" w:themeColor="accent1"/>
        <w:right w:val="single" w:sz="2" w:space="10" w:color="0A249B" w:themeColor="accent1"/>
      </w:pBdr>
      <w:ind w:left="1152" w:right="1152"/>
    </w:pPr>
    <w:rPr>
      <w:rFonts w:eastAsiaTheme="minorEastAsia"/>
      <w:i/>
      <w:iCs/>
      <w:color w:val="0A249B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508E3"/>
    <w:pPr>
      <w:spacing w:after="0"/>
    </w:pPr>
    <w:rPr>
      <w:rFonts w:ascii="Microsoft YaHei UI" w:eastAsia="Microsoft YaHei UI" w:hAnsi="Microsoft YaHei UI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508E3"/>
    <w:rPr>
      <w:rFonts w:ascii="Microsoft YaHei UI" w:eastAsia="Microsoft YaHei UI" w:hAnsi="Microsoft YaHei UI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508E3"/>
    <w:rPr>
      <w:rFonts w:ascii="Times New Roman" w:eastAsiaTheme="majorEastAsia" w:hAnsi="Times New Roman" w:cs="Times New Roman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508E3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D508E3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508E3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508E3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508E3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508E3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508E3"/>
  </w:style>
  <w:style w:type="character" w:customStyle="1" w:styleId="DataZnak">
    <w:name w:val="Data Znak"/>
    <w:basedOn w:val="Domylnaczcionkaakapitu"/>
    <w:link w:val="Data"/>
    <w:uiPriority w:val="99"/>
    <w:semiHidden/>
    <w:rsid w:val="00D508E3"/>
    <w:rPr>
      <w:rFonts w:ascii="Georgia" w:hAnsi="Georgia"/>
    </w:rPr>
  </w:style>
  <w:style w:type="character" w:styleId="Odwoanieintensywne">
    <w:name w:val="Intense Reference"/>
    <w:basedOn w:val="Domylnaczcionkaakapitu"/>
    <w:uiPriority w:val="32"/>
    <w:semiHidden/>
    <w:qFormat/>
    <w:rsid w:val="00D508E3"/>
    <w:rPr>
      <w:rFonts w:ascii="Georgia" w:hAnsi="Georgia"/>
      <w:b/>
      <w:bCs/>
      <w:smallCaps/>
      <w:color w:val="0A249B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qFormat/>
    <w:rsid w:val="00D508E3"/>
    <w:pPr>
      <w:pBdr>
        <w:top w:val="single" w:sz="4" w:space="10" w:color="0A249B" w:themeColor="accent1"/>
        <w:bottom w:val="single" w:sz="4" w:space="10" w:color="0A249B" w:themeColor="accent1"/>
      </w:pBdr>
      <w:spacing w:before="360" w:after="360"/>
      <w:ind w:left="864" w:right="864"/>
      <w:jc w:val="center"/>
    </w:pPr>
    <w:rPr>
      <w:i/>
      <w:iCs/>
      <w:color w:val="0A249B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D508E3"/>
    <w:rPr>
      <w:rFonts w:ascii="Georgia" w:hAnsi="Georgia"/>
      <w:i/>
      <w:iCs/>
      <w:color w:val="0A249B" w:themeColor="accent1"/>
    </w:rPr>
  </w:style>
  <w:style w:type="character" w:styleId="Wyrnienieintensywne">
    <w:name w:val="Intense Emphasis"/>
    <w:basedOn w:val="Domylnaczcionkaakapitu"/>
    <w:uiPriority w:val="21"/>
    <w:semiHidden/>
    <w:qFormat/>
    <w:rsid w:val="00D508E3"/>
    <w:rPr>
      <w:rFonts w:ascii="Georgia" w:hAnsi="Georgia"/>
      <w:i/>
      <w:iCs/>
      <w:color w:val="0A249B" w:themeColor="accent1"/>
    </w:rPr>
  </w:style>
  <w:style w:type="paragraph" w:styleId="NormalnyWeb">
    <w:name w:val="Normal (Web)"/>
    <w:basedOn w:val="Normalny"/>
    <w:uiPriority w:val="99"/>
    <w:semiHidden/>
    <w:unhideWhenUsed/>
    <w:rsid w:val="00D508E3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D508E3"/>
    <w:rPr>
      <w:rFonts w:ascii="Georgia" w:hAnsi="Georgia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508E3"/>
    <w:rPr>
      <w:rFonts w:ascii="Georgia" w:hAnsi="Georgia"/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508E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508E3"/>
    <w:rPr>
      <w:rFonts w:ascii="Georgia" w:hAnsi="Georgi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508E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508E3"/>
    <w:rPr>
      <w:rFonts w:ascii="Georgia" w:hAnsi="Georgi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508E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508E3"/>
    <w:rPr>
      <w:rFonts w:ascii="Georgia" w:hAnsi="Georgi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508E3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508E3"/>
    <w:rPr>
      <w:rFonts w:ascii="Georgia" w:hAnsi="Georgi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508E3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508E3"/>
    <w:rPr>
      <w:rFonts w:ascii="Georgia" w:hAnsi="Georgi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508E3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508E3"/>
    <w:rPr>
      <w:rFonts w:ascii="Georgia" w:hAnsi="Georgia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508E3"/>
    <w:pPr>
      <w:spacing w:after="18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508E3"/>
    <w:rPr>
      <w:rFonts w:ascii="Georgia" w:hAnsi="Georgia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508E3"/>
    <w:pPr>
      <w:spacing w:after="18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508E3"/>
    <w:rPr>
      <w:rFonts w:ascii="Georgia" w:hAnsi="Georgia"/>
    </w:rPr>
  </w:style>
  <w:style w:type="paragraph" w:styleId="Wcicienormalne">
    <w:name w:val="Normal Indent"/>
    <w:basedOn w:val="Normalny"/>
    <w:uiPriority w:val="99"/>
    <w:semiHidden/>
    <w:unhideWhenUsed/>
    <w:rsid w:val="00D508E3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508E3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508E3"/>
    <w:rPr>
      <w:rFonts w:ascii="Georgia" w:hAnsi="Georgia"/>
    </w:rPr>
  </w:style>
  <w:style w:type="table" w:styleId="Tabela-Wspczesny">
    <w:name w:val="Table Contemporary"/>
    <w:basedOn w:val="Standardowy"/>
    <w:uiPriority w:val="99"/>
    <w:semiHidden/>
    <w:unhideWhenUsed/>
    <w:rsid w:val="00D508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band1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band1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508E3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508E3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8" w:space="0" w:color="0A249B" w:themeColor="accent1"/>
        <w:bottom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249B" w:themeColor="accent1"/>
          <w:left w:val="nil"/>
          <w:bottom w:val="single" w:sz="8" w:space="0" w:color="0A24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249B" w:themeColor="accent1"/>
          <w:left w:val="nil"/>
          <w:bottom w:val="single" w:sz="8" w:space="0" w:color="0A24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508E3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508E3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508E3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8" w:space="0" w:color="FEDA02" w:themeColor="accent4"/>
        <w:bottom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A02" w:themeColor="accent4"/>
          <w:left w:val="nil"/>
          <w:bottom w:val="single" w:sz="8" w:space="0" w:color="FEDA0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A02" w:themeColor="accent4"/>
          <w:left w:val="nil"/>
          <w:bottom w:val="single" w:sz="8" w:space="0" w:color="FEDA0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508E3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508E3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  <w:insideH w:val="single" w:sz="8" w:space="0" w:color="0A249B" w:themeColor="accent1"/>
        <w:insideV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18" w:space="0" w:color="0A249B" w:themeColor="accent1"/>
          <w:right w:val="single" w:sz="8" w:space="0" w:color="0A249B" w:themeColor="accent1"/>
          <w:insideH w:val="nil"/>
          <w:insideV w:val="single" w:sz="8" w:space="0" w:color="0A24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H w:val="nil"/>
          <w:insideV w:val="single" w:sz="8" w:space="0" w:color="0A24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band1Vert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  <w:shd w:val="clear" w:color="auto" w:fill="AEBCF9" w:themeFill="accent1" w:themeFillTint="3F"/>
      </w:tcPr>
    </w:tblStylePr>
    <w:tblStylePr w:type="band1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V w:val="single" w:sz="8" w:space="0" w:color="0A249B" w:themeColor="accent1"/>
        </w:tcBorders>
        <w:shd w:val="clear" w:color="auto" w:fill="AEBCF9" w:themeFill="accent1" w:themeFillTint="3F"/>
      </w:tcPr>
    </w:tblStylePr>
    <w:tblStylePr w:type="band2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V w:val="single" w:sz="8" w:space="0" w:color="0A249B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  <w:insideH w:val="single" w:sz="8" w:space="0" w:color="FEDA02" w:themeColor="accent4"/>
        <w:insideV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18" w:space="0" w:color="FEDA02" w:themeColor="accent4"/>
          <w:right w:val="single" w:sz="8" w:space="0" w:color="FEDA02" w:themeColor="accent4"/>
          <w:insideH w:val="nil"/>
          <w:insideV w:val="single" w:sz="8" w:space="0" w:color="FEDA0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H w:val="nil"/>
          <w:insideV w:val="single" w:sz="8" w:space="0" w:color="FEDA0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band1Vert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  <w:shd w:val="clear" w:color="auto" w:fill="FEF5C0" w:themeFill="accent4" w:themeFillTint="3F"/>
      </w:tcPr>
    </w:tblStylePr>
    <w:tblStylePr w:type="band1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V w:val="single" w:sz="8" w:space="0" w:color="FEDA02" w:themeColor="accent4"/>
        </w:tcBorders>
        <w:shd w:val="clear" w:color="auto" w:fill="FEF5C0" w:themeFill="accent4" w:themeFillTint="3F"/>
      </w:tcPr>
    </w:tblStylePr>
    <w:tblStylePr w:type="band2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V w:val="single" w:sz="8" w:space="0" w:color="FEDA0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508E3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D508E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508E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A24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1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1A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508E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508E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508E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EDA0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6C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A3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508E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508E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D508E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508E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508E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508E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508E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508E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508E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bottom w:val="single" w:sz="4" w:space="0" w:color="3C5CF2" w:themeColor="accent1" w:themeTint="99"/>
        <w:insideH w:val="single" w:sz="4" w:space="0" w:color="3C5C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bottom w:val="single" w:sz="4" w:space="0" w:color="FEE866" w:themeColor="accent4" w:themeTint="99"/>
        <w:insideH w:val="single" w:sz="4" w:space="0" w:color="FEE8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0A249B" w:themeColor="accent1"/>
        <w:left w:val="single" w:sz="4" w:space="0" w:color="0A249B" w:themeColor="accent1"/>
        <w:bottom w:val="single" w:sz="4" w:space="0" w:color="0A249B" w:themeColor="accent1"/>
        <w:right w:val="single" w:sz="4" w:space="0" w:color="0A24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249B" w:themeColor="accent1"/>
          <w:right w:val="single" w:sz="4" w:space="0" w:color="0A249B" w:themeColor="accent1"/>
        </w:tcBorders>
      </w:tcPr>
    </w:tblStylePr>
    <w:tblStylePr w:type="band1Horz">
      <w:tblPr/>
      <w:tcPr>
        <w:tcBorders>
          <w:top w:val="single" w:sz="4" w:space="0" w:color="0A249B" w:themeColor="accent1"/>
          <w:bottom w:val="single" w:sz="4" w:space="0" w:color="0A24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249B" w:themeColor="accent1"/>
          <w:left w:val="nil"/>
        </w:tcBorders>
      </w:tcPr>
    </w:tblStylePr>
    <w:tblStylePr w:type="swCell">
      <w:tblPr/>
      <w:tcPr>
        <w:tcBorders>
          <w:top w:val="double" w:sz="4" w:space="0" w:color="0A249B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FEDA02" w:themeColor="accent4"/>
        <w:left w:val="single" w:sz="4" w:space="0" w:color="FEDA02" w:themeColor="accent4"/>
        <w:bottom w:val="single" w:sz="4" w:space="0" w:color="FEDA02" w:themeColor="accent4"/>
        <w:right w:val="single" w:sz="4" w:space="0" w:color="FEDA0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DA02" w:themeColor="accent4"/>
          <w:right w:val="single" w:sz="4" w:space="0" w:color="FEDA02" w:themeColor="accent4"/>
        </w:tcBorders>
      </w:tcPr>
    </w:tblStylePr>
    <w:tblStylePr w:type="band1Horz">
      <w:tblPr/>
      <w:tcPr>
        <w:tcBorders>
          <w:top w:val="single" w:sz="4" w:space="0" w:color="FEDA02" w:themeColor="accent4"/>
          <w:bottom w:val="single" w:sz="4" w:space="0" w:color="FEDA0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DA02" w:themeColor="accent4"/>
          <w:left w:val="nil"/>
        </w:tcBorders>
      </w:tcPr>
    </w:tblStylePr>
    <w:tblStylePr w:type="swCell">
      <w:tblPr/>
      <w:tcPr>
        <w:tcBorders>
          <w:top w:val="double" w:sz="4" w:space="0" w:color="FEDA0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49B" w:themeColor="accent1"/>
          <w:left w:val="single" w:sz="4" w:space="0" w:color="0A249B" w:themeColor="accent1"/>
          <w:bottom w:val="single" w:sz="4" w:space="0" w:color="0A249B" w:themeColor="accent1"/>
          <w:right w:val="single" w:sz="4" w:space="0" w:color="0A249B" w:themeColor="accent1"/>
          <w:insideH w:val="nil"/>
        </w:tcBorders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A02" w:themeColor="accent4"/>
          <w:left w:val="single" w:sz="4" w:space="0" w:color="FEDA02" w:themeColor="accent4"/>
          <w:bottom w:val="single" w:sz="4" w:space="0" w:color="FEDA02" w:themeColor="accent4"/>
          <w:right w:val="single" w:sz="4" w:space="0" w:color="FEDA02" w:themeColor="accent4"/>
          <w:insideH w:val="nil"/>
        </w:tcBorders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508E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508E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249B" w:themeColor="accent1"/>
        <w:left w:val="single" w:sz="24" w:space="0" w:color="0A249B" w:themeColor="accent1"/>
        <w:bottom w:val="single" w:sz="24" w:space="0" w:color="0A249B" w:themeColor="accent1"/>
        <w:right w:val="single" w:sz="24" w:space="0" w:color="0A249B" w:themeColor="accent1"/>
      </w:tblBorders>
    </w:tblPr>
    <w:tcPr>
      <w:shd w:val="clear" w:color="auto" w:fill="0A24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508E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508E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508E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DA02" w:themeColor="accent4"/>
        <w:left w:val="single" w:sz="24" w:space="0" w:color="FEDA02" w:themeColor="accent4"/>
        <w:bottom w:val="single" w:sz="24" w:space="0" w:color="FEDA02" w:themeColor="accent4"/>
        <w:right w:val="single" w:sz="24" w:space="0" w:color="FEDA02" w:themeColor="accent4"/>
      </w:tblBorders>
    </w:tblPr>
    <w:tcPr>
      <w:shd w:val="clear" w:color="auto" w:fill="FEDA0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508E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508E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508E3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0A249B" w:themeColor="accent1"/>
        <w:bottom w:val="single" w:sz="4" w:space="0" w:color="0A24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A24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508E3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508E3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508E3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DA02" w:themeColor="accent4"/>
        <w:bottom w:val="single" w:sz="4" w:space="0" w:color="FEDA0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EDA0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508E3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508E3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508E3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508E3"/>
    <w:pPr>
      <w:spacing w:after="0"/>
    </w:pPr>
    <w:rPr>
      <w:color w:val="071A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24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24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24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24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508E3"/>
    <w:pPr>
      <w:spacing w:after="0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508E3"/>
    <w:pPr>
      <w:spacing w:after="0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508E3"/>
    <w:pPr>
      <w:spacing w:after="0"/>
    </w:pPr>
    <w:rPr>
      <w:color w:val="BEA3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DA0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DA0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DA0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DA0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508E3"/>
    <w:pPr>
      <w:spacing w:after="0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508E3"/>
    <w:pPr>
      <w:spacing w:after="0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508E3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508E3"/>
    <w:rPr>
      <w:rFonts w:ascii="Georgia" w:hAnsi="Georgia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508E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508E3"/>
    <w:rPr>
      <w:rFonts w:ascii="Georgia" w:hAnsi="Georgia"/>
    </w:rPr>
  </w:style>
  <w:style w:type="table" w:styleId="Tabela-Kolumnowy1">
    <w:name w:val="Table Columns 1"/>
    <w:basedOn w:val="Standardowy"/>
    <w:uiPriority w:val="99"/>
    <w:semiHidden/>
    <w:unhideWhenUsed/>
    <w:rsid w:val="00D508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508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508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508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508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D508E3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508E3"/>
    <w:rPr>
      <w:rFonts w:ascii="Georgia" w:hAnsi="Georgia"/>
    </w:rPr>
  </w:style>
  <w:style w:type="table" w:styleId="Tabela-Prosty1">
    <w:name w:val="Table Simple 1"/>
    <w:basedOn w:val="Standardowy"/>
    <w:uiPriority w:val="99"/>
    <w:semiHidden/>
    <w:unhideWhenUsed/>
    <w:rsid w:val="00D508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508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508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508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508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508E3"/>
    <w:pPr>
      <w:spacing w:after="0"/>
      <w:ind w:left="180" w:hanging="18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508E3"/>
    <w:pPr>
      <w:spacing w:after="0"/>
      <w:ind w:left="360" w:hanging="18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508E3"/>
    <w:pPr>
      <w:spacing w:after="0"/>
      <w:ind w:left="540" w:hanging="18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508E3"/>
    <w:pPr>
      <w:spacing w:after="0"/>
      <w:ind w:left="720" w:hanging="18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508E3"/>
    <w:pPr>
      <w:spacing w:after="0"/>
      <w:ind w:left="900" w:hanging="18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508E3"/>
    <w:pPr>
      <w:spacing w:after="0"/>
      <w:ind w:left="1080" w:hanging="18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508E3"/>
    <w:pPr>
      <w:spacing w:after="0"/>
      <w:ind w:left="1260" w:hanging="18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508E3"/>
    <w:pPr>
      <w:spacing w:after="0"/>
      <w:ind w:left="1440" w:hanging="18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508E3"/>
    <w:pPr>
      <w:spacing w:after="0"/>
      <w:ind w:left="1620" w:hanging="18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508E3"/>
    <w:rPr>
      <w:rFonts w:ascii="Times New Roman" w:eastAsiaTheme="majorEastAsia" w:hAnsi="Times New Roman" w:cs="Times New Roman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508E3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508E3"/>
    <w:rPr>
      <w:rFonts w:ascii="Consolas" w:hAnsi="Consolas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508E3"/>
    <w:pPr>
      <w:spacing w:after="0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508E3"/>
    <w:rPr>
      <w:rFonts w:ascii="Georgia" w:hAnsi="Georgia"/>
    </w:rPr>
  </w:style>
  <w:style w:type="table" w:styleId="Tabela-Siatka1">
    <w:name w:val="Table Grid 1"/>
    <w:basedOn w:val="Standardowy"/>
    <w:uiPriority w:val="99"/>
    <w:semiHidden/>
    <w:unhideWhenUsed/>
    <w:rsid w:val="00D508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508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508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508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508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508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508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508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508E3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D508E3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508E3"/>
    <w:pPr>
      <w:spacing w:after="0"/>
    </w:pPr>
    <w:tblPr>
      <w:tblStyleRowBandSize w:val="1"/>
      <w:tblStyleColBandSize w:val="1"/>
      <w:tblBorders>
        <w:top w:val="single" w:sz="4" w:space="0" w:color="7D92F6" w:themeColor="accent1" w:themeTint="66"/>
        <w:left w:val="single" w:sz="4" w:space="0" w:color="7D92F6" w:themeColor="accent1" w:themeTint="66"/>
        <w:bottom w:val="single" w:sz="4" w:space="0" w:color="7D92F6" w:themeColor="accent1" w:themeTint="66"/>
        <w:right w:val="single" w:sz="4" w:space="0" w:color="7D92F6" w:themeColor="accent1" w:themeTint="66"/>
        <w:insideH w:val="single" w:sz="4" w:space="0" w:color="7D92F6" w:themeColor="accent1" w:themeTint="66"/>
        <w:insideV w:val="single" w:sz="4" w:space="0" w:color="7D92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508E3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508E3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508E3"/>
    <w:pPr>
      <w:spacing w:after="0"/>
    </w:pPr>
    <w:tblPr>
      <w:tblStyleRowBandSize w:val="1"/>
      <w:tblStyleColBandSize w:val="1"/>
      <w:tblBorders>
        <w:top w:val="single" w:sz="4" w:space="0" w:color="FEF099" w:themeColor="accent4" w:themeTint="66"/>
        <w:left w:val="single" w:sz="4" w:space="0" w:color="FEF099" w:themeColor="accent4" w:themeTint="66"/>
        <w:bottom w:val="single" w:sz="4" w:space="0" w:color="FEF099" w:themeColor="accent4" w:themeTint="66"/>
        <w:right w:val="single" w:sz="4" w:space="0" w:color="FEF099" w:themeColor="accent4" w:themeTint="66"/>
        <w:insideH w:val="single" w:sz="4" w:space="0" w:color="FEF099" w:themeColor="accent4" w:themeTint="66"/>
        <w:insideV w:val="single" w:sz="4" w:space="0" w:color="FEF0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508E3"/>
    <w:pPr>
      <w:spacing w:after="0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508E3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2" w:space="0" w:color="3C5CF2" w:themeColor="accent1" w:themeTint="99"/>
        <w:bottom w:val="single" w:sz="2" w:space="0" w:color="3C5CF2" w:themeColor="accent1" w:themeTint="99"/>
        <w:insideH w:val="single" w:sz="2" w:space="0" w:color="3C5CF2" w:themeColor="accent1" w:themeTint="99"/>
        <w:insideV w:val="single" w:sz="2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C5C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C5C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2" w:space="0" w:color="FEE866" w:themeColor="accent4" w:themeTint="99"/>
        <w:bottom w:val="single" w:sz="2" w:space="0" w:color="FEE866" w:themeColor="accent4" w:themeTint="99"/>
        <w:insideH w:val="single" w:sz="2" w:space="0" w:color="FEE866" w:themeColor="accent4" w:themeTint="99"/>
        <w:insideV w:val="single" w:sz="2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E8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E8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508E3"/>
    <w:pPr>
      <w:spacing w:after="0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bottom w:val="single" w:sz="4" w:space="0" w:color="3C5CF2" w:themeColor="accent1" w:themeTint="99"/>
        </w:tcBorders>
      </w:tcPr>
    </w:tblStylePr>
    <w:tblStylePr w:type="nwCell">
      <w:tblPr/>
      <w:tcPr>
        <w:tcBorders>
          <w:bottom w:val="single" w:sz="4" w:space="0" w:color="3C5CF2" w:themeColor="accent1" w:themeTint="99"/>
        </w:tcBorders>
      </w:tcPr>
    </w:tblStylePr>
    <w:tblStylePr w:type="seCell">
      <w:tblPr/>
      <w:tcPr>
        <w:tcBorders>
          <w:top w:val="single" w:sz="4" w:space="0" w:color="3C5CF2" w:themeColor="accent1" w:themeTint="99"/>
        </w:tcBorders>
      </w:tcPr>
    </w:tblStylePr>
    <w:tblStylePr w:type="swCell">
      <w:tblPr/>
      <w:tcPr>
        <w:tcBorders>
          <w:top w:val="single" w:sz="4" w:space="0" w:color="3C5CF2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bottom w:val="single" w:sz="4" w:space="0" w:color="FEE866" w:themeColor="accent4" w:themeTint="99"/>
        </w:tcBorders>
      </w:tcPr>
    </w:tblStylePr>
    <w:tblStylePr w:type="nwCell">
      <w:tblPr/>
      <w:tcPr>
        <w:tcBorders>
          <w:bottom w:val="single" w:sz="4" w:space="0" w:color="FEE866" w:themeColor="accent4" w:themeTint="99"/>
        </w:tcBorders>
      </w:tcPr>
    </w:tblStylePr>
    <w:tblStylePr w:type="seCell">
      <w:tblPr/>
      <w:tcPr>
        <w:tcBorders>
          <w:top w:val="single" w:sz="4" w:space="0" w:color="FEE866" w:themeColor="accent4" w:themeTint="99"/>
        </w:tcBorders>
      </w:tcPr>
    </w:tblStylePr>
    <w:tblStylePr w:type="swCell">
      <w:tblPr/>
      <w:tcPr>
        <w:tcBorders>
          <w:top w:val="single" w:sz="4" w:space="0" w:color="FEE8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508E3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49B" w:themeColor="accent1"/>
          <w:left w:val="single" w:sz="4" w:space="0" w:color="0A249B" w:themeColor="accent1"/>
          <w:bottom w:val="single" w:sz="4" w:space="0" w:color="0A249B" w:themeColor="accent1"/>
          <w:right w:val="single" w:sz="4" w:space="0" w:color="0A249B" w:themeColor="accent1"/>
          <w:insideH w:val="nil"/>
          <w:insideV w:val="nil"/>
        </w:tcBorders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A02" w:themeColor="accent4"/>
          <w:left w:val="single" w:sz="4" w:space="0" w:color="FEDA02" w:themeColor="accent4"/>
          <w:bottom w:val="single" w:sz="4" w:space="0" w:color="FEDA02" w:themeColor="accent4"/>
          <w:right w:val="single" w:sz="4" w:space="0" w:color="FEDA02" w:themeColor="accent4"/>
          <w:insideH w:val="nil"/>
          <w:insideV w:val="nil"/>
        </w:tcBorders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508E3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508E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508E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C8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24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249B" w:themeFill="accent1"/>
      </w:tcPr>
    </w:tblStylePr>
    <w:tblStylePr w:type="band1Vert">
      <w:tblPr/>
      <w:tcPr>
        <w:shd w:val="clear" w:color="auto" w:fill="7D92F6" w:themeFill="accent1" w:themeFillTint="66"/>
      </w:tcPr>
    </w:tblStylePr>
    <w:tblStylePr w:type="band1Horz">
      <w:tblPr/>
      <w:tcPr>
        <w:shd w:val="clear" w:color="auto" w:fill="7D92F6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508E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508E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508E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DA0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DA02" w:themeFill="accent4"/>
      </w:tcPr>
    </w:tblStylePr>
    <w:tblStylePr w:type="band1Vert">
      <w:tblPr/>
      <w:tcPr>
        <w:shd w:val="clear" w:color="auto" w:fill="FEF099" w:themeFill="accent4" w:themeFillTint="66"/>
      </w:tcPr>
    </w:tblStylePr>
    <w:tblStylePr w:type="band1Horz">
      <w:tblPr/>
      <w:tcPr>
        <w:shd w:val="clear" w:color="auto" w:fill="FEF0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508E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508E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508E3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508E3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508E3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508E3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508E3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508E3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508E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508E3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bottom w:val="single" w:sz="4" w:space="0" w:color="3C5CF2" w:themeColor="accent1" w:themeTint="99"/>
        </w:tcBorders>
      </w:tcPr>
    </w:tblStylePr>
    <w:tblStylePr w:type="nwCell">
      <w:tblPr/>
      <w:tcPr>
        <w:tcBorders>
          <w:bottom w:val="single" w:sz="4" w:space="0" w:color="3C5CF2" w:themeColor="accent1" w:themeTint="99"/>
        </w:tcBorders>
      </w:tcPr>
    </w:tblStylePr>
    <w:tblStylePr w:type="seCell">
      <w:tblPr/>
      <w:tcPr>
        <w:tcBorders>
          <w:top w:val="single" w:sz="4" w:space="0" w:color="3C5CF2" w:themeColor="accent1" w:themeTint="99"/>
        </w:tcBorders>
      </w:tcPr>
    </w:tblStylePr>
    <w:tblStylePr w:type="swCell">
      <w:tblPr/>
      <w:tcPr>
        <w:tcBorders>
          <w:top w:val="single" w:sz="4" w:space="0" w:color="3C5CF2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508E3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508E3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508E3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bottom w:val="single" w:sz="4" w:space="0" w:color="FEE866" w:themeColor="accent4" w:themeTint="99"/>
        </w:tcBorders>
      </w:tcPr>
    </w:tblStylePr>
    <w:tblStylePr w:type="nwCell">
      <w:tblPr/>
      <w:tcPr>
        <w:tcBorders>
          <w:bottom w:val="single" w:sz="4" w:space="0" w:color="FEE866" w:themeColor="accent4" w:themeTint="99"/>
        </w:tcBorders>
      </w:tcPr>
    </w:tblStylePr>
    <w:tblStylePr w:type="seCell">
      <w:tblPr/>
      <w:tcPr>
        <w:tcBorders>
          <w:top w:val="single" w:sz="4" w:space="0" w:color="FEE866" w:themeColor="accent4" w:themeTint="99"/>
        </w:tcBorders>
      </w:tcPr>
    </w:tblStylePr>
    <w:tblStylePr w:type="swCell">
      <w:tblPr/>
      <w:tcPr>
        <w:tcBorders>
          <w:top w:val="single" w:sz="4" w:space="0" w:color="FEE8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508E3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508E3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508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508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508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D508E3"/>
    <w:rPr>
      <w:rFonts w:ascii="Georgia" w:hAnsi="Georgia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508E3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08E3"/>
    <w:rPr>
      <w:rFonts w:ascii="Georgia" w:hAnsi="Georgia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D508E3"/>
    <w:rPr>
      <w:rFonts w:ascii="Georgia" w:hAnsi="Georgia"/>
    </w:rPr>
  </w:style>
  <w:style w:type="table" w:styleId="Tabela-Efekty3W1">
    <w:name w:val="Table 3D effects 1"/>
    <w:basedOn w:val="Standardowy"/>
    <w:uiPriority w:val="99"/>
    <w:semiHidden/>
    <w:unhideWhenUsed/>
    <w:rsid w:val="00D508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D508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D508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50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508E3"/>
    <w:rPr>
      <w:rFonts w:ascii="Georgia" w:hAnsi="Georgia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D508E3"/>
    <w:rPr>
      <w:rFonts w:ascii="Georgia" w:hAnsi="Georgia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unhideWhenUsed/>
    <w:rsid w:val="00D508E3"/>
    <w:rPr>
      <w:rFonts w:ascii="Georgia" w:hAnsi="Georgia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508E3"/>
    <w:rPr>
      <w:rFonts w:ascii="Georgia" w:hAnsi="Georgia"/>
    </w:rPr>
  </w:style>
  <w:style w:type="character" w:customStyle="1" w:styleId="list0020paragraphchar">
    <w:name w:val="list_0020paragraph__char"/>
    <w:basedOn w:val="Domylnaczcionkaakapitu"/>
    <w:rsid w:val="00AC7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7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tit\AppData\Roaming\Microsoft\Szablony\Nowoczesna%20gaze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5767E73E77F40CEB94283DC13D6BD7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B0B418-E4B7-42FF-B556-26E67546F069}"/>
      </w:docPartPr>
      <w:docPartBody>
        <w:p w:rsidR="001519FA" w:rsidRDefault="00C11588">
          <w:pPr>
            <w:pStyle w:val="E5767E73E77F40CEB94283DC13D6BD77"/>
          </w:pPr>
          <w:r w:rsidRPr="00ED4EBC">
            <w:rPr>
              <w:noProof/>
              <w:lang w:bidi="pl-PL"/>
            </w:rPr>
            <w:t>nazwa pracy</w:t>
          </w:r>
        </w:p>
      </w:docPartBody>
    </w:docPart>
    <w:docPart>
      <w:docPartPr>
        <w:name w:val="EA3CAC90F22E4ADAB1F53FB6C00EBB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63DFA1-00CF-44D0-85E6-355730E00EF8}"/>
      </w:docPartPr>
      <w:docPartBody>
        <w:p w:rsidR="001519FA" w:rsidRDefault="00C11588">
          <w:pPr>
            <w:pStyle w:val="EA3CAC90F22E4ADAB1F53FB6C00EBB8B"/>
          </w:pPr>
          <w:r w:rsidRPr="00ED4EBC">
            <w:rPr>
              <w:noProof/>
              <w:lang w:bidi="pl-PL"/>
            </w:rPr>
            <w:t>Numer wydania, dd miesiąc RRRR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588"/>
    <w:rsid w:val="001136AE"/>
    <w:rsid w:val="00122C83"/>
    <w:rsid w:val="00145B96"/>
    <w:rsid w:val="001519FA"/>
    <w:rsid w:val="001829C2"/>
    <w:rsid w:val="001B2540"/>
    <w:rsid w:val="00225737"/>
    <w:rsid w:val="00232C86"/>
    <w:rsid w:val="00296952"/>
    <w:rsid w:val="0033655D"/>
    <w:rsid w:val="0039177F"/>
    <w:rsid w:val="003F6360"/>
    <w:rsid w:val="0040389F"/>
    <w:rsid w:val="00411E44"/>
    <w:rsid w:val="00472C76"/>
    <w:rsid w:val="005830D1"/>
    <w:rsid w:val="00583344"/>
    <w:rsid w:val="006341F5"/>
    <w:rsid w:val="00710511"/>
    <w:rsid w:val="00721FB5"/>
    <w:rsid w:val="0093199A"/>
    <w:rsid w:val="0095211B"/>
    <w:rsid w:val="00AC79CF"/>
    <w:rsid w:val="00AE349C"/>
    <w:rsid w:val="00B32007"/>
    <w:rsid w:val="00BA07C7"/>
    <w:rsid w:val="00C11588"/>
    <w:rsid w:val="00C50D30"/>
    <w:rsid w:val="00C727F4"/>
    <w:rsid w:val="00CF06DE"/>
    <w:rsid w:val="00FA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qFormat/>
    <w:pPr>
      <w:spacing w:after="0" w:line="240" w:lineRule="auto"/>
      <w:outlineLvl w:val="3"/>
    </w:pPr>
    <w:rPr>
      <w:rFonts w:ascii="Georgia" w:eastAsia="SimSun" w:hAnsi="Georgia"/>
      <w:b/>
      <w:color w:val="FFFFFF" w:themeColor="background1"/>
      <w:sz w:val="40"/>
      <w:szCs w:val="4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23F8393EC89493EA689FE78AB9D4938">
    <w:name w:val="E23F8393EC89493EA689FE78AB9D4938"/>
  </w:style>
  <w:style w:type="paragraph" w:customStyle="1" w:styleId="E5767E73E77F40CEB94283DC13D6BD77">
    <w:name w:val="E5767E73E77F40CEB94283DC13D6BD77"/>
  </w:style>
  <w:style w:type="paragraph" w:customStyle="1" w:styleId="EA3CAC90F22E4ADAB1F53FB6C00EBB8B">
    <w:name w:val="EA3CAC90F22E4ADAB1F53FB6C00EBB8B"/>
  </w:style>
  <w:style w:type="paragraph" w:customStyle="1" w:styleId="C012AC1160024BE6A9F7B4AD39EC9D8C">
    <w:name w:val="C012AC1160024BE6A9F7B4AD39EC9D8C"/>
  </w:style>
  <w:style w:type="paragraph" w:customStyle="1" w:styleId="882BE093A64245E9B60B620FF4E40019">
    <w:name w:val="882BE093A64245E9B60B620FF4E40019"/>
  </w:style>
  <w:style w:type="paragraph" w:customStyle="1" w:styleId="CD15A61B79604FA8961B0934509CAFA6">
    <w:name w:val="CD15A61B79604FA8961B0934509CAFA6"/>
  </w:style>
  <w:style w:type="paragraph" w:customStyle="1" w:styleId="CEB54393B2A24F63BF8566D766314653">
    <w:name w:val="CEB54393B2A24F63BF8566D766314653"/>
  </w:style>
  <w:style w:type="character" w:customStyle="1" w:styleId="Nagwek4Znak">
    <w:name w:val="Nagłówek 4 Znak"/>
    <w:basedOn w:val="Domylnaczcionkaakapitu"/>
    <w:link w:val="Nagwek4"/>
    <w:uiPriority w:val="9"/>
    <w:rPr>
      <w:rFonts w:ascii="Georgia" w:eastAsia="SimSun" w:hAnsi="Georgia"/>
      <w:b/>
      <w:color w:val="FFFFFF" w:themeColor="background1"/>
      <w:sz w:val="40"/>
      <w:szCs w:val="44"/>
      <w:lang w:eastAsia="en-US"/>
    </w:rPr>
  </w:style>
  <w:style w:type="paragraph" w:customStyle="1" w:styleId="61540CCCF1444CE992D6C3B17FED5F0D">
    <w:name w:val="61540CCCF1444CE992D6C3B17FED5F0D"/>
  </w:style>
  <w:style w:type="paragraph" w:customStyle="1" w:styleId="DA568EF68091462FB26328F786F10182">
    <w:name w:val="DA568EF68091462FB26328F786F10182"/>
  </w:style>
  <w:style w:type="paragraph" w:customStyle="1" w:styleId="Wicej1">
    <w:name w:val="Więcej 1"/>
    <w:basedOn w:val="Normalny"/>
    <w:next w:val="Normalny"/>
    <w:link w:val="Wicej1znak"/>
    <w:uiPriority w:val="12"/>
    <w:qFormat/>
    <w:pPr>
      <w:spacing w:after="180" w:line="240" w:lineRule="auto"/>
    </w:pPr>
    <w:rPr>
      <w:rFonts w:ascii="Georgia" w:eastAsia="SimSun" w:hAnsi="Georgia"/>
      <w:i/>
      <w:sz w:val="18"/>
      <w:szCs w:val="18"/>
      <w:lang w:eastAsia="en-US"/>
    </w:rPr>
  </w:style>
  <w:style w:type="character" w:customStyle="1" w:styleId="Wicej1znak">
    <w:name w:val="Więcej 1 — znak"/>
    <w:basedOn w:val="Domylnaczcionkaakapitu"/>
    <w:link w:val="Wicej1"/>
    <w:uiPriority w:val="12"/>
    <w:rPr>
      <w:rFonts w:ascii="Georgia" w:eastAsia="SimSun" w:hAnsi="Georgia"/>
      <w:i/>
      <w:sz w:val="18"/>
      <w:szCs w:val="18"/>
      <w:lang w:eastAsia="en-US"/>
    </w:rPr>
  </w:style>
  <w:style w:type="paragraph" w:customStyle="1" w:styleId="16691B6C84464E8E8C683825753236C5">
    <w:name w:val="16691B6C84464E8E8C683825753236C5"/>
  </w:style>
  <w:style w:type="paragraph" w:customStyle="1" w:styleId="158A55EF4B874B9F9C177BF5B0958940">
    <w:name w:val="158A55EF4B874B9F9C177BF5B0958940"/>
  </w:style>
  <w:style w:type="character" w:styleId="Uwydatnienie">
    <w:name w:val="Emphasis"/>
    <w:basedOn w:val="Domylnaczcionkaakapitu"/>
    <w:uiPriority w:val="20"/>
    <w:qFormat/>
    <w:rPr>
      <w:rFonts w:ascii="Georgia" w:hAnsi="Georgia"/>
      <w:b w:val="0"/>
      <w:i/>
      <w:iCs/>
      <w:sz w:val="60"/>
    </w:rPr>
  </w:style>
  <w:style w:type="paragraph" w:customStyle="1" w:styleId="66E532F3EFEB49929D396F46931C8A7F">
    <w:name w:val="66E532F3EFEB49929D396F46931C8A7F"/>
  </w:style>
  <w:style w:type="paragraph" w:customStyle="1" w:styleId="F4175C7E63E240988A026726FF0F72ED">
    <w:name w:val="F4175C7E63E240988A026726FF0F72ED"/>
  </w:style>
  <w:style w:type="paragraph" w:customStyle="1" w:styleId="79339F8E2DFB4B8F9E87882EE36BB217">
    <w:name w:val="79339F8E2DFB4B8F9E87882EE36BB217"/>
  </w:style>
  <w:style w:type="paragraph" w:customStyle="1" w:styleId="21E966D3F4F8423FAE9025E69C68A2A9">
    <w:name w:val="21E966D3F4F8423FAE9025E69C68A2A9"/>
  </w:style>
  <w:style w:type="paragraph" w:customStyle="1" w:styleId="FC39397A62524CA6AEBAA3AC1A846864">
    <w:name w:val="FC39397A62524CA6AEBAA3AC1A846864"/>
  </w:style>
  <w:style w:type="paragraph" w:customStyle="1" w:styleId="A32AC46AF74F458BBA9E95D31E06957F">
    <w:name w:val="A32AC46AF74F458BBA9E95D31E06957F"/>
  </w:style>
  <w:style w:type="paragraph" w:customStyle="1" w:styleId="E957D15149034424972BC5212EC2B2BA">
    <w:name w:val="E957D15149034424972BC5212EC2B2BA"/>
  </w:style>
  <w:style w:type="paragraph" w:customStyle="1" w:styleId="04DB9D61DF5A4B03AFE2706C40101E95">
    <w:name w:val="04DB9D61DF5A4B03AFE2706C40101E95"/>
  </w:style>
  <w:style w:type="paragraph" w:customStyle="1" w:styleId="FCE4627B265847AD9BBD8D8D7B13F7FB">
    <w:name w:val="FCE4627B265847AD9BBD8D8D7B13F7FB"/>
  </w:style>
  <w:style w:type="paragraph" w:customStyle="1" w:styleId="9A9B1B237A6B47C9B4C2357E97F92F6F">
    <w:name w:val="9A9B1B237A6B47C9B4C2357E97F92F6F"/>
  </w:style>
  <w:style w:type="paragraph" w:customStyle="1" w:styleId="3785CC29C8D841C8A2184EF87DD02A39">
    <w:name w:val="3785CC29C8D841C8A2184EF87DD02A39"/>
  </w:style>
  <w:style w:type="paragraph" w:customStyle="1" w:styleId="337F000ED2704337B21C55729D14BE00">
    <w:name w:val="337F000ED2704337B21C55729D14BE00"/>
  </w:style>
  <w:style w:type="paragraph" w:customStyle="1" w:styleId="3A14D5A61D704FA48C08670D7B145396">
    <w:name w:val="3A14D5A61D704FA48C08670D7B145396"/>
  </w:style>
  <w:style w:type="paragraph" w:customStyle="1" w:styleId="A4A4FF63F26B4A7AB90737BFC43A2C6E">
    <w:name w:val="A4A4FF63F26B4A7AB90737BFC43A2C6E"/>
  </w:style>
  <w:style w:type="paragraph" w:customStyle="1" w:styleId="D206971BF8EC4AC0B9437DFDA69BA308">
    <w:name w:val="D206971BF8EC4AC0B9437DFDA69BA308"/>
  </w:style>
  <w:style w:type="paragraph" w:customStyle="1" w:styleId="7FB7D407B9EF4E00A1667F91FE30FEFD">
    <w:name w:val="7FB7D407B9EF4E00A1667F91FE30FEFD"/>
  </w:style>
  <w:style w:type="paragraph" w:customStyle="1" w:styleId="12E3E666876E40CE893702C8541635C8">
    <w:name w:val="12E3E666876E40CE893702C8541635C8"/>
  </w:style>
  <w:style w:type="paragraph" w:customStyle="1" w:styleId="2030FF9792E24ADEBEFC108F3C8FE01B">
    <w:name w:val="2030FF9792E24ADEBEFC108F3C8FE01B"/>
  </w:style>
  <w:style w:type="paragraph" w:customStyle="1" w:styleId="6283A677FE5F4DC0A3A400E5047586EA">
    <w:name w:val="6283A677FE5F4DC0A3A400E5047586EA"/>
  </w:style>
  <w:style w:type="paragraph" w:customStyle="1" w:styleId="DB0BC0B931A64E0B9140E72EF8232207">
    <w:name w:val="DB0BC0B931A64E0B9140E72EF8232207"/>
  </w:style>
  <w:style w:type="paragraph" w:customStyle="1" w:styleId="70EBB418C294442C89D6851A97968F1D">
    <w:name w:val="70EBB418C294442C89D6851A97968F1D"/>
  </w:style>
  <w:style w:type="paragraph" w:customStyle="1" w:styleId="2886FB5892F449C88F75F0A0A88C09B1">
    <w:name w:val="2886FB5892F449C88F75F0A0A88C09B1"/>
  </w:style>
  <w:style w:type="paragraph" w:customStyle="1" w:styleId="2A43C290FB7047E28AE2B35A5642E167">
    <w:name w:val="2A43C290FB7047E28AE2B35A5642E167"/>
  </w:style>
  <w:style w:type="paragraph" w:customStyle="1" w:styleId="EA0381DB0B4141719F8395980576DA02">
    <w:name w:val="EA0381DB0B4141719F8395980576DA02"/>
  </w:style>
  <w:style w:type="paragraph" w:customStyle="1" w:styleId="F05C7C30CBA243EDBF7D6C66D8933231">
    <w:name w:val="F05C7C30CBA243EDBF7D6C66D8933231"/>
  </w:style>
  <w:style w:type="paragraph" w:customStyle="1" w:styleId="95541A3F7E3B4843896D8E7BF0BE72D0">
    <w:name w:val="95541A3F7E3B4843896D8E7BF0BE72D0"/>
  </w:style>
  <w:style w:type="paragraph" w:customStyle="1" w:styleId="142A2741212E41EE91FF00749FCDDCF3">
    <w:name w:val="142A2741212E41EE91FF00749FCDDCF3"/>
  </w:style>
  <w:style w:type="character" w:styleId="Tekstzastpczy">
    <w:name w:val="Placeholder Text"/>
    <w:basedOn w:val="Domylnaczcionkaakapitu"/>
    <w:uiPriority w:val="99"/>
    <w:semiHidden/>
    <w:rPr>
      <w:rFonts w:ascii="Georgia" w:hAnsi="Georgia"/>
      <w:color w:val="808080"/>
    </w:rPr>
  </w:style>
  <w:style w:type="paragraph" w:customStyle="1" w:styleId="E41C703B4DB440B783829C82639AF603">
    <w:name w:val="E41C703B4DB440B783829C82639AF603"/>
  </w:style>
  <w:style w:type="paragraph" w:customStyle="1" w:styleId="0F3D5BEDD4FC4E84B34DDC1F74F5CB76">
    <w:name w:val="0F3D5BEDD4FC4E84B34DDC1F74F5CB76"/>
  </w:style>
  <w:style w:type="paragraph" w:customStyle="1" w:styleId="7B23060BD6B244C09D8F15155C90EF58">
    <w:name w:val="7B23060BD6B244C09D8F15155C90EF58"/>
  </w:style>
  <w:style w:type="paragraph" w:customStyle="1" w:styleId="742C749CED4548719D8E103315372FCB">
    <w:name w:val="742C749CED4548719D8E103315372FCB"/>
  </w:style>
  <w:style w:type="paragraph" w:customStyle="1" w:styleId="45F6688E2F154398B4DBD5386447DF57">
    <w:name w:val="45F6688E2F154398B4DBD5386447DF57"/>
  </w:style>
  <w:style w:type="paragraph" w:customStyle="1" w:styleId="A2822DE68B334E5CB93F8DD11C3E11F1">
    <w:name w:val="A2822DE68B334E5CB93F8DD11C3E11F1"/>
  </w:style>
  <w:style w:type="paragraph" w:customStyle="1" w:styleId="F3F24B1DEBED47AD81C8DEA828E2A5F7">
    <w:name w:val="F3F24B1DEBED47AD81C8DEA828E2A5F7"/>
  </w:style>
  <w:style w:type="paragraph" w:customStyle="1" w:styleId="669A8C03333B4D57A5EF3D94915520F4">
    <w:name w:val="669A8C03333B4D57A5EF3D94915520F4"/>
  </w:style>
  <w:style w:type="paragraph" w:customStyle="1" w:styleId="AE7DCA90C3BC4CED91C8DC2A14DCC0D1">
    <w:name w:val="AE7DCA90C3BC4CED91C8DC2A14DCC0D1"/>
  </w:style>
  <w:style w:type="paragraph" w:customStyle="1" w:styleId="5A2051FC84DD46A38CE2006194F3BE2D">
    <w:name w:val="5A2051FC84DD46A38CE2006194F3BE2D"/>
  </w:style>
  <w:style w:type="paragraph" w:customStyle="1" w:styleId="3ED6AA6C94554AEF80CBC1CE99264DEA">
    <w:name w:val="3ED6AA6C94554AEF80CBC1CE99264DEA"/>
  </w:style>
  <w:style w:type="paragraph" w:customStyle="1" w:styleId="A7E9728E34D945EC9315FA80B6A32CE2">
    <w:name w:val="A7E9728E34D945EC9315FA80B6A32CE2"/>
  </w:style>
  <w:style w:type="paragraph" w:customStyle="1" w:styleId="87F5FDFEA0574439A26F7F551D6A5B22">
    <w:name w:val="87F5FDFEA0574439A26F7F551D6A5B22"/>
  </w:style>
  <w:style w:type="paragraph" w:customStyle="1" w:styleId="DD201885E508433B8C14538F96BA0174">
    <w:name w:val="DD201885E508433B8C14538F96BA0174"/>
  </w:style>
  <w:style w:type="paragraph" w:customStyle="1" w:styleId="D51D674CFC6040AC90462EBC6C9E6158">
    <w:name w:val="D51D674CFC6040AC90462EBC6C9E6158"/>
  </w:style>
  <w:style w:type="paragraph" w:customStyle="1" w:styleId="B944C6FE232A4E44BC422CBB90FBA085">
    <w:name w:val="B944C6FE232A4E44BC422CBB90FBA085"/>
  </w:style>
  <w:style w:type="paragraph" w:customStyle="1" w:styleId="21A5ED69E3D7401EB2584CAFDD8B28A7">
    <w:name w:val="21A5ED69E3D7401EB2584CAFDD8B28A7"/>
  </w:style>
  <w:style w:type="paragraph" w:customStyle="1" w:styleId="454FADF1A7ED428F9CF0DC8F9A4DF3EF">
    <w:name w:val="454FADF1A7ED428F9CF0DC8F9A4DF3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A249B"/>
      </a:accent1>
      <a:accent2>
        <a:srgbClr val="ED7D31"/>
      </a:accent2>
      <a:accent3>
        <a:srgbClr val="A5A5A5"/>
      </a:accent3>
      <a:accent4>
        <a:srgbClr val="FEDA02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99">
      <a:majorFont>
        <a:latin typeface="Rockwel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Co w szkole piszczy?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C4D9F8-58B7-42AB-8C25-8BFD58245C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75D5FA-EB3C-42C6-9195-2FC1BFE06E3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6707CEA-6B02-46D5-ACDA-7E294F993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AA11E72-C7EA-4482-BA24-CAA5A4CB6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Nowoczesna gazeta</Template>
  <TotalTime>0</TotalTime>
  <Pages>1</Pages>
  <Words>1243</Words>
  <Characters>7458</Characters>
  <Application>Microsoft Office Word</Application>
  <DocSecurity>0</DocSecurity>
  <Lines>62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2022-10-24T05:49:00Z</dcterms:created>
  <dcterms:modified xsi:type="dcterms:W3CDTF">2022-12-02T11:06:00Z</dcterms:modified>
  <cp:category>Nr 1  wrzesień/październik 2022 rok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