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02E3B8AD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0</w:t>
            </w:r>
            <w:r w:rsidR="00B63CD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8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B63CD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12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B63CD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09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58D33738" w14:textId="39EDC0D9" w:rsidR="005D03E8" w:rsidRDefault="00B63CD9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ŻUREK Z JAJKIEM (seler, gluten, jaja, pochodne mleka)</w:t>
            </w:r>
          </w:p>
          <w:p w14:paraId="79495AEB" w14:textId="2588D507" w:rsidR="00B63CD9" w:rsidRDefault="00B63CD9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KASZA JĘCZMIENNA (gluten)</w:t>
            </w:r>
          </w:p>
          <w:p w14:paraId="64BAB1C7" w14:textId="03B671D0" w:rsidR="00B63CD9" w:rsidRDefault="00B63CD9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GULASZ WĘGIERSKI</w:t>
            </w:r>
          </w:p>
          <w:p w14:paraId="6642DEA2" w14:textId="24CAB641" w:rsidR="00B63CD9" w:rsidRDefault="00B63CD9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SURÓWKA Z OGÓRKA Z KOPERKIEM (pochodne mleka)</w:t>
            </w:r>
          </w:p>
          <w:p w14:paraId="1F55B692" w14:textId="41DE563C" w:rsidR="00B63CD9" w:rsidRDefault="00B63CD9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KOMPOT</w:t>
            </w:r>
          </w:p>
          <w:p w14:paraId="6D6C4220" w14:textId="7131540A" w:rsidR="005D03E8" w:rsidRDefault="005D03E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DESER</w:t>
            </w:r>
          </w:p>
          <w:p w14:paraId="30888D4A" w14:textId="36EE414F" w:rsidR="00234776" w:rsidRPr="00764267" w:rsidRDefault="000B0D80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34776">
              <w:rPr>
                <w:b/>
                <w:bCs/>
                <w:color w:val="000000" w:themeColor="text1"/>
                <w:sz w:val="24"/>
                <w:szCs w:val="24"/>
              </w:rPr>
              <w:t>Alerg.1</w:t>
            </w:r>
            <w:r w:rsidR="00234776" w:rsidRPr="00234776">
              <w:rPr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B63CD9">
              <w:rPr>
                <w:b/>
                <w:bCs/>
                <w:color w:val="000000" w:themeColor="text1"/>
                <w:sz w:val="24"/>
                <w:szCs w:val="24"/>
              </w:rPr>
              <w:t>3,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7,</w:t>
            </w:r>
            <w:r w:rsidR="00AA1F0A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095486C2" w14:textId="51D4C480" w:rsidR="005D03E8" w:rsidRDefault="00B63CD9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FASOLOWA</w:t>
            </w:r>
            <w:r w:rsidR="00C45520">
              <w:rPr>
                <w:b/>
                <w:bCs/>
                <w:color w:val="000000" w:themeColor="text1"/>
                <w:sz w:val="24"/>
                <w:szCs w:val="24"/>
              </w:rPr>
              <w:t xml:space="preserve"> (seler)</w:t>
            </w:r>
          </w:p>
          <w:p w14:paraId="7A31E1EF" w14:textId="12B7D095" w:rsidR="00B63CD9" w:rsidRDefault="00B63CD9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ZIEMNIAKI </w:t>
            </w:r>
          </w:p>
          <w:p w14:paraId="43CF2431" w14:textId="543E7E02" w:rsidR="00B63CD9" w:rsidRDefault="00B63CD9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RYBA W PANIERCE Z PŁATKAMI OWSIANYMI (ryba, jaja, gluten)</w:t>
            </w:r>
          </w:p>
          <w:p w14:paraId="2B5F76F7" w14:textId="46D03EE5" w:rsidR="00B63CD9" w:rsidRDefault="00B63CD9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POMIDORA, PAPRYKI, OGÓRKA KISZONEGO, CEBULKI, NATKI PIETRUSZKI</w:t>
            </w:r>
          </w:p>
          <w:p w14:paraId="15074F83" w14:textId="6B57F9D4" w:rsidR="00B63CD9" w:rsidRPr="007D023B" w:rsidRDefault="00B63CD9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36B8BF18" w14:textId="0785F73C" w:rsidR="0083752C" w:rsidRPr="007D023B" w:rsidRDefault="0083752C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023B">
              <w:rPr>
                <w:b/>
                <w:bCs/>
                <w:color w:val="000000" w:themeColor="text1"/>
                <w:sz w:val="24"/>
                <w:szCs w:val="24"/>
              </w:rPr>
              <w:t>Alerg.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1,</w:t>
            </w:r>
            <w:r w:rsidR="00B63CD9">
              <w:rPr>
                <w:b/>
                <w:bCs/>
                <w:color w:val="000000" w:themeColor="text1"/>
                <w:sz w:val="24"/>
                <w:szCs w:val="24"/>
              </w:rPr>
              <w:t>3,4,9</w:t>
            </w:r>
          </w:p>
          <w:p w14:paraId="7AC26C92" w14:textId="77777777" w:rsidR="00F2291A" w:rsidRPr="00C4733E" w:rsidRDefault="00F2291A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55ED7DB4" w14:textId="77777777" w:rsidR="00F95151" w:rsidRPr="00C4733E" w:rsidRDefault="00F95151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777E8DB5" w14:textId="6655FE4A" w:rsidR="00760FB7" w:rsidRPr="00760FB7" w:rsidRDefault="00760FB7" w:rsidP="00497873">
            <w:pPr>
              <w:pStyle w:val="Nazwainumer"/>
              <w:rPr>
                <w:b/>
                <w:bCs/>
                <w:color w:val="FF0000"/>
                <w:sz w:val="24"/>
                <w:szCs w:val="24"/>
              </w:rPr>
            </w:pPr>
            <w:r w:rsidRPr="001153CE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</w:p>
          <w:p w14:paraId="351C9871" w14:textId="0906EAE7" w:rsidR="005D03E8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ROSÓŁ Z MAKARONEM (seler, gluten)</w:t>
            </w:r>
          </w:p>
          <w:p w14:paraId="5ABD15E0" w14:textId="0F0190A4" w:rsidR="00760FB7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61ECABE4" w14:textId="03A40ADF" w:rsidR="00760FB7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KURCZAK PIECZONY</w:t>
            </w:r>
          </w:p>
          <w:p w14:paraId="3D214FAD" w14:textId="77777777" w:rsidR="00760FB7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GOTOWANY BROKUŁ</w:t>
            </w:r>
          </w:p>
          <w:p w14:paraId="40B60AC1" w14:textId="009A9214" w:rsidR="00760FB7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GOTOWANA MARCHEWKA</w:t>
            </w:r>
          </w:p>
          <w:p w14:paraId="30712BC5" w14:textId="6410DEA6" w:rsidR="00760FB7" w:rsidRDefault="00760FB7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</w:p>
          <w:p w14:paraId="2EE2E3BB" w14:textId="7EB29DE7" w:rsidR="00AA77E1" w:rsidRPr="007D023B" w:rsidRDefault="00AA77E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2CF31526" w14:textId="3B067FB0" w:rsidR="000B0D80" w:rsidRPr="000B0D80" w:rsidRDefault="000B0D80" w:rsidP="00497873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Alerg.1</w:t>
            </w:r>
            <w:r w:rsidR="00202A36">
              <w:rPr>
                <w:b/>
                <w:bCs/>
                <w:color w:val="auto"/>
                <w:sz w:val="24"/>
                <w:szCs w:val="24"/>
              </w:rPr>
              <w:t>,9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4919CF8E" w14:textId="77777777" w:rsidR="00760FB7" w:rsidRPr="00760FB7" w:rsidRDefault="00760FB7" w:rsidP="00234776">
            <w:pPr>
              <w:pStyle w:val="Nazwainumer"/>
              <w:rPr>
                <w:b/>
                <w:bCs/>
                <w:color w:val="FF0000"/>
                <w:sz w:val="22"/>
              </w:rPr>
            </w:pPr>
            <w:r w:rsidRPr="00760FB7">
              <w:rPr>
                <w:b/>
                <w:bCs/>
                <w:color w:val="FF0000"/>
                <w:sz w:val="22"/>
              </w:rPr>
              <w:t>DANIE KUCHNI WŁOSKIEJ</w:t>
            </w:r>
          </w:p>
          <w:p w14:paraId="6E75EDDC" w14:textId="47B18726" w:rsidR="00760FB7" w:rsidRPr="00760FB7" w:rsidRDefault="00760FB7" w:rsidP="00234776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r w:rsidRPr="00760FB7">
              <w:rPr>
                <w:b/>
                <w:bCs/>
                <w:color w:val="000000" w:themeColor="text1"/>
                <w:sz w:val="22"/>
              </w:rPr>
              <w:t>JARZ</w:t>
            </w:r>
            <w:r w:rsidR="00C45520">
              <w:rPr>
                <w:b/>
                <w:bCs/>
                <w:color w:val="000000" w:themeColor="text1"/>
                <w:sz w:val="22"/>
              </w:rPr>
              <w:t>Y</w:t>
            </w:r>
            <w:r w:rsidRPr="00760FB7">
              <w:rPr>
                <w:b/>
                <w:bCs/>
                <w:color w:val="000000" w:themeColor="text1"/>
                <w:sz w:val="22"/>
              </w:rPr>
              <w:t>NOWA KREM Z GRZANKAMI (gluten, pochodne mleka)</w:t>
            </w:r>
          </w:p>
          <w:p w14:paraId="65F12275" w14:textId="77777777" w:rsidR="00760FB7" w:rsidRPr="00760FB7" w:rsidRDefault="00760FB7" w:rsidP="00234776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r w:rsidRPr="00760FB7">
              <w:rPr>
                <w:b/>
                <w:bCs/>
                <w:color w:val="000000" w:themeColor="text1"/>
                <w:sz w:val="22"/>
              </w:rPr>
              <w:t xml:space="preserve">RYŻ BASMATI I BRĄZOWY </w:t>
            </w:r>
          </w:p>
          <w:p w14:paraId="54A10406" w14:textId="2851D1FA" w:rsidR="00760FB7" w:rsidRPr="00760FB7" w:rsidRDefault="00760FB7" w:rsidP="00234776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r w:rsidRPr="00760FB7">
              <w:rPr>
                <w:b/>
                <w:bCs/>
                <w:color w:val="000000" w:themeColor="text1"/>
                <w:sz w:val="22"/>
              </w:rPr>
              <w:t>KLOPSIKI W SOSIE POMIDOROWO-ZIOŁOWYM (gluten, jaja)</w:t>
            </w:r>
          </w:p>
          <w:p w14:paraId="48FD785B" w14:textId="6FD8D090" w:rsidR="00760FB7" w:rsidRPr="00760FB7" w:rsidRDefault="00760FB7" w:rsidP="00234776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r w:rsidRPr="00760FB7">
              <w:rPr>
                <w:b/>
                <w:bCs/>
                <w:color w:val="000000" w:themeColor="text1"/>
                <w:sz w:val="22"/>
              </w:rPr>
              <w:t>SURÓWKA Z KAPUSTY BIAŁEJ, JABŁKA, MARCHEWKI, OGÓRKA, SZCZYPIORKU (pochodne mleka, gorczyca)</w:t>
            </w:r>
          </w:p>
          <w:p w14:paraId="21A4AD11" w14:textId="09E9EEAC" w:rsidR="00497EEE" w:rsidRPr="00760FB7" w:rsidRDefault="00497EEE" w:rsidP="00234776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r w:rsidRPr="00760FB7">
              <w:rPr>
                <w:b/>
                <w:bCs/>
                <w:color w:val="000000" w:themeColor="text1"/>
                <w:sz w:val="22"/>
              </w:rPr>
              <w:t>KOMPOT</w:t>
            </w:r>
          </w:p>
          <w:p w14:paraId="7433221C" w14:textId="05FBAC39" w:rsidR="00497EEE" w:rsidRPr="00760FB7" w:rsidRDefault="00234776" w:rsidP="0004037D">
            <w:pPr>
              <w:pStyle w:val="Nazwainumer"/>
              <w:rPr>
                <w:b/>
                <w:bCs/>
                <w:color w:val="000000" w:themeColor="text1"/>
                <w:sz w:val="22"/>
              </w:rPr>
            </w:pPr>
            <w:proofErr w:type="spellStart"/>
            <w:r w:rsidRPr="00760FB7">
              <w:rPr>
                <w:b/>
                <w:bCs/>
                <w:color w:val="000000" w:themeColor="text1"/>
                <w:sz w:val="22"/>
              </w:rPr>
              <w:t>Alerg</w:t>
            </w:r>
            <w:proofErr w:type="spellEnd"/>
            <w:r w:rsidRPr="00760FB7">
              <w:rPr>
                <w:b/>
                <w:bCs/>
                <w:color w:val="000000" w:themeColor="text1"/>
                <w:sz w:val="22"/>
              </w:rPr>
              <w:t>.</w:t>
            </w:r>
            <w:r w:rsidR="00CF25BA" w:rsidRPr="00760FB7">
              <w:rPr>
                <w:b/>
                <w:bCs/>
                <w:color w:val="000000" w:themeColor="text1"/>
                <w:sz w:val="22"/>
              </w:rPr>
              <w:t xml:space="preserve"> </w:t>
            </w:r>
            <w:r w:rsidR="00760FB7" w:rsidRPr="00760FB7">
              <w:rPr>
                <w:b/>
                <w:bCs/>
                <w:color w:val="000000" w:themeColor="text1"/>
                <w:sz w:val="22"/>
              </w:rPr>
              <w:t>1,3,7,9,10</w:t>
            </w:r>
          </w:p>
          <w:p w14:paraId="11B89DC7" w14:textId="72898733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1149A4D" w14:textId="2E704FAB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5AD28D7" w14:textId="7F049226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D67B809" w14:textId="3F0C1167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757C0E11" w14:textId="77777777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69A391E" w14:textId="77777777" w:rsidR="005849DE" w:rsidRPr="00760FB7" w:rsidRDefault="005849DE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D2686AB" w14:textId="61155E5D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  <w:r w:rsidRPr="00760FB7">
              <w:rPr>
                <w:b/>
                <w:bCs/>
                <w:sz w:val="22"/>
              </w:rPr>
              <w:t>KOMPOT</w:t>
            </w:r>
          </w:p>
          <w:p w14:paraId="0BD2085B" w14:textId="77777777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4595BFF6" w14:textId="1CF208FA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0C4F12AD" w14:textId="508C1EA2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2A801800" w14:textId="77777777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27AFBC3" w14:textId="77777777" w:rsidR="00AB2F55" w:rsidRPr="00760FB7" w:rsidRDefault="00AB2F55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70473C78" w14:textId="77777777" w:rsidR="00F2291A" w:rsidRPr="00760FB7" w:rsidRDefault="00F2291A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123FA39E" w14:textId="77777777" w:rsidR="009355B6" w:rsidRPr="00760FB7" w:rsidRDefault="009355B6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3604ED55" w14:textId="42484B95" w:rsidR="00580F42" w:rsidRPr="00760FB7" w:rsidRDefault="00580F42" w:rsidP="007C1EEA">
            <w:pPr>
              <w:pStyle w:val="Nazwainumer"/>
              <w:jc w:val="right"/>
              <w:rPr>
                <w:b/>
                <w:bCs/>
                <w:sz w:val="22"/>
              </w:rPr>
            </w:pPr>
          </w:p>
          <w:p w14:paraId="205B0E56" w14:textId="3DA04CF5" w:rsidR="00580F42" w:rsidRPr="00760FB7" w:rsidRDefault="00580F42" w:rsidP="0004037D">
            <w:pPr>
              <w:pStyle w:val="Nazwainumer"/>
              <w:rPr>
                <w:b/>
                <w:bCs/>
                <w:sz w:val="22"/>
              </w:rPr>
            </w:pPr>
            <w:r w:rsidRPr="00760FB7">
              <w:rPr>
                <w:b/>
                <w:bCs/>
                <w:sz w:val="22"/>
              </w:rPr>
              <w:t xml:space="preserve">          </w:t>
            </w:r>
          </w:p>
          <w:p w14:paraId="16FF595F" w14:textId="5D144091" w:rsidR="00EB088F" w:rsidRPr="00760FB7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6CFDD736" w14:textId="613618F8" w:rsidR="00EB088F" w:rsidRPr="00760FB7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39BB07AE" w14:textId="77777777" w:rsidR="00EB088F" w:rsidRPr="00760FB7" w:rsidRDefault="00EB088F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5843525E" w14:textId="77777777" w:rsidR="00B907FC" w:rsidRPr="00760FB7" w:rsidRDefault="00B907FC" w:rsidP="0004037D">
            <w:pPr>
              <w:pStyle w:val="Nazwainumer"/>
              <w:rPr>
                <w:b/>
                <w:bCs/>
                <w:sz w:val="22"/>
              </w:rPr>
            </w:pPr>
          </w:p>
          <w:p w14:paraId="038DB397" w14:textId="77777777" w:rsidR="005A381B" w:rsidRPr="00760FB7" w:rsidRDefault="005A381B" w:rsidP="00F64800">
            <w:pPr>
              <w:pStyle w:val="Nazwainumer"/>
              <w:rPr>
                <w:b/>
                <w:bCs/>
                <w:color w:val="auto"/>
                <w:sz w:val="22"/>
              </w:rPr>
            </w:pPr>
          </w:p>
          <w:p w14:paraId="0F1DF0FE" w14:textId="7CA2FF35" w:rsidR="00F64800" w:rsidRPr="00760FB7" w:rsidRDefault="00F64800" w:rsidP="00F64800">
            <w:pPr>
              <w:pStyle w:val="Nazwainumer"/>
              <w:rPr>
                <w:sz w:val="22"/>
              </w:rPr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4ACC8E57" w14:textId="4CBFBC0C" w:rsidR="00E41DEA" w:rsidRDefault="00760FB7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GROCHÓWKA (seler)</w:t>
            </w:r>
          </w:p>
          <w:p w14:paraId="12A07293" w14:textId="44B2B19E" w:rsidR="00760FB7" w:rsidRDefault="00760FB7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LENIWE Z MUSEM TRUSKAWKOWYM (pochodne mleka, jaja, gluten)</w:t>
            </w:r>
          </w:p>
          <w:p w14:paraId="39BCDA34" w14:textId="0D2A9BFB" w:rsidR="00E41DEA" w:rsidRDefault="00760FB7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WODA Z CYTRYNĄ, POMARAŃCZĄ I MIĘTĄ</w:t>
            </w:r>
          </w:p>
          <w:p w14:paraId="0A29B4DD" w14:textId="2F350B4F" w:rsidR="00F06C54" w:rsidRPr="007D023B" w:rsidRDefault="0023477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3,7,9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D719E" w14:textId="77777777" w:rsidR="00DC0798" w:rsidRDefault="00DC0798" w:rsidP="00535661">
      <w:pPr>
        <w:spacing w:after="0" w:line="240" w:lineRule="auto"/>
      </w:pPr>
      <w:r>
        <w:separator/>
      </w:r>
    </w:p>
  </w:endnote>
  <w:endnote w:type="continuationSeparator" w:id="0">
    <w:p w14:paraId="04A10376" w14:textId="77777777" w:rsidR="00DC0798" w:rsidRDefault="00DC0798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25BC1" w14:textId="77777777" w:rsidR="00DC0798" w:rsidRDefault="00DC0798" w:rsidP="00535661">
      <w:pPr>
        <w:spacing w:after="0" w:line="240" w:lineRule="auto"/>
      </w:pPr>
      <w:r>
        <w:separator/>
      </w:r>
    </w:p>
  </w:footnote>
  <w:footnote w:type="continuationSeparator" w:id="0">
    <w:p w14:paraId="7CEC854A" w14:textId="77777777" w:rsidR="00DC0798" w:rsidRDefault="00DC0798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0FB7"/>
    <w:rsid w:val="00764267"/>
    <w:rsid w:val="00773C54"/>
    <w:rsid w:val="00780062"/>
    <w:rsid w:val="00783C12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63CD9"/>
    <w:rsid w:val="00B761F6"/>
    <w:rsid w:val="00B810B0"/>
    <w:rsid w:val="00B872C4"/>
    <w:rsid w:val="00B87971"/>
    <w:rsid w:val="00B907FC"/>
    <w:rsid w:val="00BA0879"/>
    <w:rsid w:val="00BA2CED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43A3A"/>
    <w:rsid w:val="00C45520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7E1"/>
    <w:rsid w:val="00DA1FD1"/>
    <w:rsid w:val="00DA2D41"/>
    <w:rsid w:val="00DA6004"/>
    <w:rsid w:val="00DA614E"/>
    <w:rsid w:val="00DB08A7"/>
    <w:rsid w:val="00DB417B"/>
    <w:rsid w:val="00DC0798"/>
    <w:rsid w:val="00DC4D0A"/>
    <w:rsid w:val="00DD3BA4"/>
    <w:rsid w:val="00DE60B0"/>
    <w:rsid w:val="00DF227A"/>
    <w:rsid w:val="00E04072"/>
    <w:rsid w:val="00E10AC6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42C5F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D1562"/>
    <w:rsid w:val="00C13A3D"/>
    <w:rsid w:val="00C30ADB"/>
    <w:rsid w:val="00C55AA3"/>
    <w:rsid w:val="00C60DF4"/>
    <w:rsid w:val="00CA6700"/>
    <w:rsid w:val="00CB08FB"/>
    <w:rsid w:val="00D1316C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04E5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2025-07-28T16:13:00Z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