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33A59CF3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0</w:t>
            </w:r>
            <w:r w:rsidR="004E7BDD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3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-0</w:t>
            </w:r>
            <w:r w:rsidR="004E7BDD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.0</w:t>
            </w:r>
            <w:r w:rsidR="004E7BDD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9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30888D4A" w14:textId="0A151871" w:rsidR="00234776" w:rsidRPr="00764267" w:rsidRDefault="00234776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7AC26C92" w14:textId="77777777" w:rsidR="00F2291A" w:rsidRPr="00C4733E" w:rsidRDefault="00F2291A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55ED7DB4" w14:textId="77777777" w:rsidR="00F95151" w:rsidRPr="00C4733E" w:rsidRDefault="00F95151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2A37DEC6" w14:textId="77777777" w:rsidR="004E7BDD" w:rsidRPr="005D03E8" w:rsidRDefault="004E7BDD" w:rsidP="004E7BDD">
            <w:pPr>
              <w:pStyle w:val="Nazwainumer"/>
              <w:rPr>
                <w:b/>
                <w:bCs/>
                <w:color w:val="FF0000"/>
                <w:sz w:val="24"/>
                <w:szCs w:val="24"/>
              </w:rPr>
            </w:pPr>
            <w:r w:rsidRPr="001153CE">
              <w:rPr>
                <w:b/>
                <w:bCs/>
                <w:color w:val="FF0000"/>
                <w:sz w:val="24"/>
                <w:szCs w:val="24"/>
              </w:rPr>
              <w:t>DZIEŃ ULUBIONYCH DAŃ</w:t>
            </w:r>
          </w:p>
          <w:p w14:paraId="351C9871" w14:textId="00CE3BB1" w:rsidR="005D03E8" w:rsidRDefault="004E7BDD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ZIEMNIACZANA (seler, pochodne mleka)</w:t>
            </w:r>
          </w:p>
          <w:p w14:paraId="4F9247D5" w14:textId="3EC15A7B" w:rsidR="004E7BDD" w:rsidRDefault="004E7BDD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MAKARON SPAGHETTI Z SOSEM BOLOŃSKIM I ŻÓŁTYM SEREM (gluten, seler, pochodne mleka)</w:t>
            </w:r>
          </w:p>
          <w:p w14:paraId="6262E3F8" w14:textId="0966C383" w:rsidR="004E7BDD" w:rsidRDefault="004E7BDD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GOTOWANY BROKUŁ </w:t>
            </w:r>
          </w:p>
          <w:p w14:paraId="2EE2E3BB" w14:textId="7EB29DE7" w:rsidR="00AA77E1" w:rsidRPr="007D023B" w:rsidRDefault="00AA77E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2CF31526" w14:textId="7E6301BC" w:rsidR="000B0D80" w:rsidRPr="000B0D80" w:rsidRDefault="000B0D80" w:rsidP="00497873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Alerg.1</w:t>
            </w:r>
            <w:r w:rsidR="00AA77E1">
              <w:rPr>
                <w:b/>
                <w:bCs/>
                <w:color w:val="auto"/>
                <w:sz w:val="24"/>
                <w:szCs w:val="24"/>
              </w:rPr>
              <w:t>,</w:t>
            </w:r>
            <w:r w:rsidR="00202A36">
              <w:rPr>
                <w:b/>
                <w:bCs/>
                <w:color w:val="auto"/>
                <w:sz w:val="24"/>
                <w:szCs w:val="24"/>
              </w:rPr>
              <w:t>7,9</w:t>
            </w:r>
          </w:p>
          <w:p w14:paraId="3F48E80A" w14:textId="6F86EE55" w:rsidR="00681221" w:rsidRPr="00681221" w:rsidRDefault="0068122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48149945" w14:textId="63AEDE4A" w:rsidR="005D03E8" w:rsidRDefault="004E7BDD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POMIDOROWA Z MAKARONEM (gluten, seler, pochodne mleka)</w:t>
            </w:r>
          </w:p>
          <w:p w14:paraId="4820951C" w14:textId="7F376D62" w:rsidR="004E7BDD" w:rsidRDefault="004E7BDD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RYŻ BRĄZOWY I PARABOLICZNY </w:t>
            </w:r>
          </w:p>
          <w:p w14:paraId="3057626A" w14:textId="7BA46C22" w:rsidR="004E7BDD" w:rsidRDefault="004E7BDD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KURCZAK CURRY Z WARZYWAMI (pochodne mleka)</w:t>
            </w:r>
          </w:p>
          <w:p w14:paraId="359DEDC2" w14:textId="386DC5DD" w:rsidR="004E7BDD" w:rsidRDefault="004E7BDD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KAPUSTY BIAŁEJ, MARCHEWKI I KOPERKU (jaja, gorczyca)</w:t>
            </w:r>
          </w:p>
          <w:p w14:paraId="21A4AD11" w14:textId="317F7765" w:rsidR="00497EEE" w:rsidRDefault="00497EEE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0BD2085B" w14:textId="3F2C6C79" w:rsidR="00AB2F55" w:rsidRPr="004E7BDD" w:rsidRDefault="00234776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E7BDD">
              <w:rPr>
                <w:b/>
                <w:bCs/>
                <w:color w:val="000000" w:themeColor="text1"/>
                <w:sz w:val="24"/>
                <w:szCs w:val="24"/>
              </w:rPr>
              <w:t>1,3,</w:t>
            </w:r>
            <w:r w:rsidR="0039488C">
              <w:rPr>
                <w:b/>
                <w:bCs/>
                <w:color w:val="000000" w:themeColor="text1"/>
                <w:sz w:val="24"/>
                <w:szCs w:val="24"/>
              </w:rPr>
              <w:t>7,9</w:t>
            </w:r>
            <w:r w:rsidR="004E7BDD">
              <w:rPr>
                <w:b/>
                <w:bCs/>
                <w:color w:val="000000" w:themeColor="text1"/>
                <w:sz w:val="24"/>
                <w:szCs w:val="24"/>
              </w:rPr>
              <w:t>,10</w:t>
            </w:r>
          </w:p>
          <w:p w14:paraId="4595BFF6" w14:textId="1CF208FA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C4F12AD" w14:textId="508C1EA2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A801800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7AFBC3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0473C78" w14:textId="77777777" w:rsidR="00F2291A" w:rsidRDefault="00F2291A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3FA39E" w14:textId="77777777" w:rsidR="009355B6" w:rsidRDefault="009355B6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604ED55" w14:textId="42484B95" w:rsidR="00580F42" w:rsidRDefault="00580F42" w:rsidP="007C1EEA">
            <w:pPr>
              <w:pStyle w:val="Nazwainumer"/>
              <w:jc w:val="right"/>
              <w:rPr>
                <w:b/>
                <w:bCs/>
                <w:sz w:val="28"/>
                <w:szCs w:val="28"/>
              </w:rPr>
            </w:pPr>
          </w:p>
          <w:p w14:paraId="205B0E56" w14:textId="3DA04CF5" w:rsidR="00580F42" w:rsidRDefault="00580F42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</w:p>
          <w:p w14:paraId="16FF595F" w14:textId="5D144091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CFDD736" w14:textId="613618F8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9BB07AE" w14:textId="77777777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5843525E" w14:textId="77777777" w:rsidR="00B907FC" w:rsidRDefault="00B907FC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38DB397" w14:textId="77777777" w:rsidR="005A381B" w:rsidRPr="0012743E" w:rsidRDefault="005A381B" w:rsidP="00F64800">
            <w:pPr>
              <w:pStyle w:val="Nazwainumer"/>
              <w:rPr>
                <w:b/>
                <w:bCs/>
                <w:color w:val="auto"/>
                <w:sz w:val="28"/>
                <w:szCs w:val="28"/>
              </w:rPr>
            </w:pPr>
          </w:p>
          <w:p w14:paraId="0F1DF0FE" w14:textId="7CA2FF35" w:rsidR="00F64800" w:rsidRPr="00510DB7" w:rsidRDefault="00F64800" w:rsidP="00F64800">
            <w:pPr>
              <w:pStyle w:val="Nazwainumer"/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4ACC8E57" w14:textId="38F44DF3" w:rsidR="00E41DEA" w:rsidRDefault="004E7BDD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KRUPNIK (gluten, seler)</w:t>
            </w:r>
          </w:p>
          <w:p w14:paraId="527774C4" w14:textId="5A448574" w:rsidR="004E7BDD" w:rsidRDefault="004E7BDD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PIEROGI Z SEREM I MUSEM OWOCOWYM (gluten, pochodne mleka)</w:t>
            </w:r>
          </w:p>
          <w:p w14:paraId="39BCDA34" w14:textId="05F490F0" w:rsidR="00E41DEA" w:rsidRDefault="004E7BDD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WODA Z CYTRYNĄ, POMARAŃCZĄ I MIĘTĄ</w:t>
            </w:r>
          </w:p>
          <w:p w14:paraId="0A29B4DD" w14:textId="3F85D47C" w:rsidR="00F06C54" w:rsidRPr="007D023B" w:rsidRDefault="0023477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. 1,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>7,9</w:t>
            </w: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13D6C" w14:textId="77777777" w:rsidR="00E203D4" w:rsidRDefault="00E203D4" w:rsidP="00535661">
      <w:pPr>
        <w:spacing w:after="0" w:line="240" w:lineRule="auto"/>
      </w:pPr>
      <w:r>
        <w:separator/>
      </w:r>
    </w:p>
  </w:endnote>
  <w:endnote w:type="continuationSeparator" w:id="0">
    <w:p w14:paraId="120A064C" w14:textId="77777777" w:rsidR="00E203D4" w:rsidRDefault="00E203D4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58A06" w14:textId="77777777" w:rsidR="00E203D4" w:rsidRDefault="00E203D4" w:rsidP="00535661">
      <w:pPr>
        <w:spacing w:after="0" w:line="240" w:lineRule="auto"/>
      </w:pPr>
      <w:r>
        <w:separator/>
      </w:r>
    </w:p>
  </w:footnote>
  <w:footnote w:type="continuationSeparator" w:id="0">
    <w:p w14:paraId="6AB8747B" w14:textId="77777777" w:rsidR="00E203D4" w:rsidRDefault="00E203D4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52300"/>
    <w:rsid w:val="00154229"/>
    <w:rsid w:val="00156A96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E0B74"/>
    <w:rsid w:val="004E5A8C"/>
    <w:rsid w:val="004E7BDD"/>
    <w:rsid w:val="004F1245"/>
    <w:rsid w:val="004F14E3"/>
    <w:rsid w:val="0050093B"/>
    <w:rsid w:val="005016BF"/>
    <w:rsid w:val="00510DB7"/>
    <w:rsid w:val="00515EAB"/>
    <w:rsid w:val="005251EF"/>
    <w:rsid w:val="005304D9"/>
    <w:rsid w:val="00535661"/>
    <w:rsid w:val="00536695"/>
    <w:rsid w:val="00564244"/>
    <w:rsid w:val="005658D3"/>
    <w:rsid w:val="005762E5"/>
    <w:rsid w:val="00580F42"/>
    <w:rsid w:val="0058300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702256"/>
    <w:rsid w:val="00702C59"/>
    <w:rsid w:val="00703C64"/>
    <w:rsid w:val="0071250B"/>
    <w:rsid w:val="00714B42"/>
    <w:rsid w:val="007157FD"/>
    <w:rsid w:val="00733235"/>
    <w:rsid w:val="00742D09"/>
    <w:rsid w:val="00746C66"/>
    <w:rsid w:val="00764267"/>
    <w:rsid w:val="00773C54"/>
    <w:rsid w:val="00780062"/>
    <w:rsid w:val="00783C12"/>
    <w:rsid w:val="007946F5"/>
    <w:rsid w:val="007A7CF2"/>
    <w:rsid w:val="007B1533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5A34"/>
    <w:rsid w:val="008C16EB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76B6"/>
    <w:rsid w:val="00A26B3D"/>
    <w:rsid w:val="00A365C5"/>
    <w:rsid w:val="00A42447"/>
    <w:rsid w:val="00A44FBC"/>
    <w:rsid w:val="00A64A40"/>
    <w:rsid w:val="00A7326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761F6"/>
    <w:rsid w:val="00B810B0"/>
    <w:rsid w:val="00B872C4"/>
    <w:rsid w:val="00B87971"/>
    <w:rsid w:val="00B907FC"/>
    <w:rsid w:val="00BA0879"/>
    <w:rsid w:val="00BA2CED"/>
    <w:rsid w:val="00BA7D8C"/>
    <w:rsid w:val="00BB5990"/>
    <w:rsid w:val="00BC76F1"/>
    <w:rsid w:val="00BD7262"/>
    <w:rsid w:val="00BE0403"/>
    <w:rsid w:val="00BF4FBE"/>
    <w:rsid w:val="00C01C7D"/>
    <w:rsid w:val="00C038F8"/>
    <w:rsid w:val="00C060CF"/>
    <w:rsid w:val="00C43A3A"/>
    <w:rsid w:val="00C4733E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FD1"/>
    <w:rsid w:val="00DA2D41"/>
    <w:rsid w:val="00DA6004"/>
    <w:rsid w:val="00DA614E"/>
    <w:rsid w:val="00DB08A7"/>
    <w:rsid w:val="00DB417B"/>
    <w:rsid w:val="00DC4D0A"/>
    <w:rsid w:val="00DD3BA4"/>
    <w:rsid w:val="00DE60B0"/>
    <w:rsid w:val="00DF227A"/>
    <w:rsid w:val="00E04072"/>
    <w:rsid w:val="00E10AC6"/>
    <w:rsid w:val="00E203D4"/>
    <w:rsid w:val="00E373A5"/>
    <w:rsid w:val="00E40B45"/>
    <w:rsid w:val="00E41DEA"/>
    <w:rsid w:val="00E45B02"/>
    <w:rsid w:val="00E50127"/>
    <w:rsid w:val="00E52B8A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72EB9"/>
    <w:rsid w:val="00F85A70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577D5"/>
    <w:rsid w:val="00072ED8"/>
    <w:rsid w:val="00074B4E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271B7E"/>
    <w:rsid w:val="002A38F3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61434"/>
    <w:rsid w:val="0056542C"/>
    <w:rsid w:val="0056645D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499D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524A3"/>
    <w:rsid w:val="00A53227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87971"/>
    <w:rsid w:val="00BB1673"/>
    <w:rsid w:val="00BD1562"/>
    <w:rsid w:val="00C13A3D"/>
    <w:rsid w:val="00C30ADB"/>
    <w:rsid w:val="00C55AA3"/>
    <w:rsid w:val="00C60DF4"/>
    <w:rsid w:val="00CA6700"/>
    <w:rsid w:val="00CB08FB"/>
    <w:rsid w:val="00D1316C"/>
    <w:rsid w:val="00D5218D"/>
    <w:rsid w:val="00D70B98"/>
    <w:rsid w:val="00D75D34"/>
    <w:rsid w:val="00D80509"/>
    <w:rsid w:val="00D819E7"/>
    <w:rsid w:val="00D81A39"/>
    <w:rsid w:val="00D842B0"/>
    <w:rsid w:val="00DF1B59"/>
    <w:rsid w:val="00E11D42"/>
    <w:rsid w:val="00E27628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34309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2025-07-27T16:06:00Z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