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510DB7" w14:paraId="25BB1EB6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5BB72B9B" w14:textId="77777777" w:rsidR="005B624C" w:rsidRPr="00510DB7" w:rsidRDefault="005B624C" w:rsidP="0002305D">
            <w:pPr>
              <w:pStyle w:val="Nazwainumer"/>
            </w:pPr>
          </w:p>
        </w:tc>
        <w:tc>
          <w:tcPr>
            <w:tcW w:w="10419" w:type="dxa"/>
            <w:gridSpan w:val="4"/>
          </w:tcPr>
          <w:p w14:paraId="44EE1ADE" w14:textId="77777777" w:rsidR="00615E15" w:rsidRDefault="00594592" w:rsidP="00F72EB9">
            <w:pPr>
              <w:pStyle w:val="Tytuharmonogramu"/>
              <w:jc w:val="right"/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99BBA" wp14:editId="0355AFF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-546100</wp:posOffset>
                  </wp:positionV>
                  <wp:extent cx="1409700" cy="1098550"/>
                  <wp:effectExtent l="0" t="0" r="0" b="6350"/>
                  <wp:wrapNone/>
                  <wp:docPr id="7" name="Obraz 7" descr="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1F5" w:rsidRPr="00F64800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TYGODNIOWY JADŁOS</w:t>
            </w:r>
            <w:r w:rsidR="00615E15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PIS</w:t>
            </w:r>
          </w:p>
          <w:p w14:paraId="1D10B9F8" w14:textId="4786A697" w:rsidR="005B624C" w:rsidRPr="00F64800" w:rsidRDefault="00615E15" w:rsidP="00615E15">
            <w:pPr>
              <w:pStyle w:val="Tytuharmonogramu"/>
              <w:rPr>
                <w:rFonts w:asciiTheme="majorHAnsi" w:hAnsiTheme="majorHAnsi"/>
                <w:b/>
                <w:bCs w:val="0"/>
              </w:rPr>
            </w:pPr>
            <w:r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                              </w:t>
            </w:r>
            <w:r w:rsidR="00DC4D0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  <w:r w:rsidR="006F2D58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29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-</w:t>
            </w:r>
            <w:r w:rsidR="006F2D58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30</w:t>
            </w:r>
            <w:r w:rsidR="00CF25B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.0</w:t>
            </w:r>
            <w:r w:rsidR="006F2D58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9</w:t>
            </w:r>
            <w:r w:rsidR="00E66EFB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68122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202</w:t>
            </w:r>
            <w:r w:rsidR="00641A27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826000" w:rsidRPr="00F64800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</w:p>
        </w:tc>
      </w:tr>
      <w:tr w:rsidR="005B624C" w:rsidRPr="00510DB7" w14:paraId="3B2CF166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695E7C3" w14:textId="77777777" w:rsidR="005B624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</w:p>
          <w:p w14:paraId="0FE8EDCC" w14:textId="77777777" w:rsidR="00166B0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5F542941B0974D1C95830E3FEE817FC2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75F7694C" w14:textId="77777777" w:rsidR="005B624C" w:rsidRPr="00510DB7" w:rsidRDefault="00D05149" w:rsidP="00583006">
                <w:pPr>
                  <w:pStyle w:val="Dzietygodnia"/>
                  <w:rPr>
                    <w:rFonts w:ascii="Calibri" w:hAnsi="Calibri"/>
                  </w:rPr>
                </w:pPr>
                <w:r w:rsidRPr="00702C59">
                  <w:rPr>
                    <w:rFonts w:ascii="Calibri" w:hAnsi="Calibri"/>
                    <w:color w:val="1E44BC" w:themeColor="accent6"/>
                    <w:sz w:val="40"/>
                    <w:szCs w:val="40"/>
                    <w:lang w:bidi="pl-PL"/>
                  </w:rPr>
                  <w:t>Poniedziałek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2F8F7FAC" w14:textId="15DFD22A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21181FF790044608B7566B3EDDC74345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2F21B517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Wtorek</w:t>
                </w:r>
              </w:p>
            </w:tc>
          </w:sdtContent>
        </w:sdt>
      </w:tr>
      <w:tr w:rsidR="006761F5" w:rsidRPr="00510DB7" w14:paraId="6EFD162F" w14:textId="77777777" w:rsidTr="004B367A">
        <w:trPr>
          <w:trHeight w:hRule="exact" w:val="303"/>
        </w:trPr>
        <w:tc>
          <w:tcPr>
            <w:tcW w:w="851" w:type="dxa"/>
            <w:gridSpan w:val="2"/>
          </w:tcPr>
          <w:p w14:paraId="463598D1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20FB525A" w14:textId="4B04292E" w:rsidR="006761F5" w:rsidRPr="00510DB7" w:rsidRDefault="00E66EFB" w:rsidP="00D05149">
            <w:pPr>
              <w:pStyle w:val="Nagwekkolumny"/>
            </w:pPr>
            <w:r>
              <w:t xml:space="preserve"> </w:t>
            </w:r>
          </w:p>
        </w:tc>
        <w:tc>
          <w:tcPr>
            <w:tcW w:w="786" w:type="dxa"/>
          </w:tcPr>
          <w:p w14:paraId="6493149E" w14:textId="77777777" w:rsidR="006761F5" w:rsidRPr="00510DB7" w:rsidRDefault="006761F5">
            <w:pPr>
              <w:pStyle w:val="Godzina"/>
              <w:rPr>
                <w:color w:val="FFFFFF" w:themeColor="background1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61D978D3" w14:textId="1C85A4B1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59DE289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E48F99D" w14:textId="1012631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C0E4FF" w:themeFill="accent2" w:themeFillTint="33"/>
          </w:tcPr>
          <w:p w14:paraId="6D6C4220" w14:textId="0599CBC0" w:rsidR="005D03E8" w:rsidRDefault="006F2D58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ZACIERKOWA (seler, gluten)</w:t>
            </w:r>
          </w:p>
          <w:p w14:paraId="3DD79DA9" w14:textId="44FADFB5" w:rsidR="006F2D58" w:rsidRDefault="006F2D58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RYŻ BRĄZOWY </w:t>
            </w:r>
          </w:p>
          <w:p w14:paraId="25586621" w14:textId="297CB979" w:rsidR="006F2D58" w:rsidRDefault="006F2D58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PULPETY W SOSIE PAPRYKOWO-POMIDOROWYM (jaja, gluten)</w:t>
            </w:r>
          </w:p>
          <w:p w14:paraId="63CB9B60" w14:textId="3E7D8F4F" w:rsidR="006F2D58" w:rsidRDefault="006F2D58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GOTOWANA MARCHEWKA (pochodne mleka)</w:t>
            </w:r>
          </w:p>
          <w:p w14:paraId="726013C6" w14:textId="363CBF55" w:rsidR="006F2D58" w:rsidRDefault="006F2D58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PLASTERKI OGÓRKA</w:t>
            </w:r>
          </w:p>
          <w:p w14:paraId="2BB84432" w14:textId="4EB388F3" w:rsidR="006F2D58" w:rsidRDefault="006F2D58" w:rsidP="00AA77E1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KOMPOT</w:t>
            </w:r>
          </w:p>
          <w:p w14:paraId="30888D4A" w14:textId="1C2A5887" w:rsidR="00234776" w:rsidRPr="00764267" w:rsidRDefault="000B0D80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234776">
              <w:rPr>
                <w:b/>
                <w:bCs/>
                <w:color w:val="000000" w:themeColor="text1"/>
                <w:sz w:val="24"/>
                <w:szCs w:val="24"/>
              </w:rPr>
              <w:t>Alerg.1</w:t>
            </w:r>
            <w:r w:rsidR="00234776" w:rsidRPr="00234776">
              <w:rPr>
                <w:b/>
                <w:bCs/>
                <w:color w:val="000000" w:themeColor="text1"/>
                <w:sz w:val="24"/>
                <w:szCs w:val="24"/>
              </w:rPr>
              <w:t>,</w:t>
            </w:r>
            <w:r w:rsidR="006F2D58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CF25BA">
              <w:rPr>
                <w:b/>
                <w:bCs/>
                <w:color w:val="000000" w:themeColor="text1"/>
                <w:sz w:val="24"/>
                <w:szCs w:val="24"/>
              </w:rPr>
              <w:t>,</w:t>
            </w:r>
            <w:r w:rsidR="00AA1F0A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86" w:type="dxa"/>
          </w:tcPr>
          <w:p w14:paraId="01A11B44" w14:textId="6BC0A0B0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FFFF00"/>
          </w:tcPr>
          <w:p w14:paraId="095486C2" w14:textId="06F480CC" w:rsidR="005D03E8" w:rsidRDefault="006F2D58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KREM WARZYWNY (pochodne mleka, seler)</w:t>
            </w:r>
          </w:p>
          <w:p w14:paraId="45D729B8" w14:textId="22253265" w:rsidR="006F2D58" w:rsidRDefault="006F2D58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2D50D269" w14:textId="746E1886" w:rsidR="006F2D58" w:rsidRDefault="006F2D58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STEKI RYBNE (gluten</w:t>
            </w:r>
            <w:r w:rsidR="00583A16">
              <w:rPr>
                <w:b/>
                <w:bCs/>
                <w:color w:val="000000" w:themeColor="text1"/>
                <w:sz w:val="24"/>
                <w:szCs w:val="24"/>
              </w:rPr>
              <w:t>, ryba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)</w:t>
            </w:r>
          </w:p>
          <w:p w14:paraId="08FBBF52" w14:textId="40494B5B" w:rsidR="006F2D58" w:rsidRDefault="006F2D58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KAPUSTY BIAŁEJ, KOPERKU, MARCHEWKI, CEBULKI (gorczyca, jaja)</w:t>
            </w:r>
          </w:p>
          <w:p w14:paraId="230AD9DA" w14:textId="081EEBA3" w:rsidR="006F2D58" w:rsidRDefault="006F2D58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PLASTERKI JABŁKA</w:t>
            </w:r>
          </w:p>
          <w:p w14:paraId="050F451F" w14:textId="2CA56DEE" w:rsidR="006F2D58" w:rsidRDefault="006F2D58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31DFA251" w14:textId="34B9F78C" w:rsidR="006F2D58" w:rsidRPr="007D023B" w:rsidRDefault="006F2D58" w:rsidP="00202A36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DESER</w:t>
            </w:r>
          </w:p>
          <w:p w14:paraId="36B8BF18" w14:textId="759696D6" w:rsidR="0083752C" w:rsidRPr="007D023B" w:rsidRDefault="0083752C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D023B">
              <w:rPr>
                <w:b/>
                <w:bCs/>
                <w:color w:val="000000" w:themeColor="text1"/>
                <w:sz w:val="24"/>
                <w:szCs w:val="24"/>
              </w:rPr>
              <w:t>Alerg.</w:t>
            </w:r>
            <w:r w:rsidR="00202A36">
              <w:rPr>
                <w:b/>
                <w:bCs/>
                <w:color w:val="000000" w:themeColor="text1"/>
                <w:sz w:val="24"/>
                <w:szCs w:val="24"/>
              </w:rPr>
              <w:t>1,</w:t>
            </w:r>
            <w:r w:rsidR="00583A16">
              <w:rPr>
                <w:b/>
                <w:bCs/>
                <w:color w:val="000000" w:themeColor="text1"/>
                <w:sz w:val="24"/>
                <w:szCs w:val="24"/>
              </w:rPr>
              <w:t>4,</w:t>
            </w:r>
            <w:r w:rsidR="006F2D58">
              <w:rPr>
                <w:b/>
                <w:bCs/>
                <w:color w:val="000000" w:themeColor="text1"/>
                <w:sz w:val="24"/>
                <w:szCs w:val="24"/>
              </w:rPr>
              <w:t>3,</w:t>
            </w:r>
            <w:r w:rsidR="00202A36">
              <w:rPr>
                <w:b/>
                <w:bCs/>
                <w:color w:val="000000" w:themeColor="text1"/>
                <w:sz w:val="24"/>
                <w:szCs w:val="24"/>
              </w:rPr>
              <w:t>7,9</w:t>
            </w:r>
            <w:r w:rsidR="006F2D58">
              <w:rPr>
                <w:b/>
                <w:bCs/>
                <w:color w:val="000000" w:themeColor="text1"/>
                <w:sz w:val="24"/>
                <w:szCs w:val="24"/>
              </w:rPr>
              <w:t>,10</w:t>
            </w:r>
          </w:p>
          <w:p w14:paraId="7AC26C92" w14:textId="77777777" w:rsidR="00F2291A" w:rsidRPr="00C4733E" w:rsidRDefault="00F2291A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55ED7DB4" w14:textId="77777777" w:rsidR="00F95151" w:rsidRPr="00C4733E" w:rsidRDefault="00F95151" w:rsidP="00C4733E">
            <w:pPr>
              <w:pStyle w:val="Nazwainumer"/>
              <w:rPr>
                <w:color w:val="000000" w:themeColor="text1"/>
                <w:sz w:val="24"/>
                <w:szCs w:val="24"/>
              </w:rPr>
            </w:pPr>
          </w:p>
          <w:p w14:paraId="72600C70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9C27E5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AF88E5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4D1951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F5D294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539FB6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1A1056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C7559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D08F23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74DB57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01F290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10ACCE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566CFE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456759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C53640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EF1864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BD62E3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A60EFE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FCE4926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C9444C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C40389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DFCF2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64A2F24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083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D0CA84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05E08D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BFA6E0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15B112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B88C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39A7B3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9F498A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8C78999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BEFC80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68453E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41D0F3B" w14:textId="28DA3732" w:rsidR="00F95151" w:rsidRPr="00F4260E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</w:tc>
      </w:tr>
      <w:tr w:rsidR="006761F5" w:rsidRPr="00510DB7" w14:paraId="172CF6C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C7ABAA" w14:textId="2C709E6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4F2F34B1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105409E" w14:textId="57E15F1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32343048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66D126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303E1BF" w14:textId="7778E97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A98A880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D8520F8" w14:textId="7C0A0FE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25576F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4FE2F8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1674A83" w14:textId="74A09E1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B96433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E9E29D7" w14:textId="2912131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178090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7EC6BFD6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672F2F0" w14:textId="50DCE27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5EAAB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6AF9895" w14:textId="357386D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0BF87B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D0D4A38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A69DB" w14:textId="44E9E0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B6CB0E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13CCA05C" w14:textId="2C07C6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369CD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2B19B4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1E539BC" w14:textId="5B52A71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D59917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02F69A9" w14:textId="4157471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1149439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38DA5462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29E6322" w14:textId="0CE0BE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252E6C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00F2AD46" w14:textId="4C4FEDD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00B9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7365FE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AE4141C" w14:textId="24F52C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39957D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5CCCA8DA" w14:textId="3165185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0BB9852A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339A3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C0A9509" w14:textId="6CC7040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8DF561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AF5C2E3" w14:textId="0E62BDE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717B2F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0BD01FA6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35376DFE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 w:val="40"/>
              <w:szCs w:val="40"/>
            </w:rPr>
            <w:id w:val="-1214420208"/>
            <w:placeholder>
              <w:docPart w:val="B89A1B8BC9EF4B719185427D1EFB4C99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2A836A2A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Środa</w:t>
                </w:r>
              </w:p>
            </w:tc>
          </w:sdtContent>
        </w:sdt>
        <w:tc>
          <w:tcPr>
            <w:tcW w:w="786" w:type="dxa"/>
            <w:vAlign w:val="bottom"/>
          </w:tcPr>
          <w:p w14:paraId="0E8C8C4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1F6216572AD7468FAFE5C5FE33C9F9E0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40EE2A0E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Czwartek</w:t>
                </w:r>
              </w:p>
            </w:tc>
          </w:sdtContent>
        </w:sdt>
      </w:tr>
      <w:tr w:rsidR="006761F5" w:rsidRPr="00510DB7" w14:paraId="387B916E" w14:textId="77777777" w:rsidTr="006761F5">
        <w:trPr>
          <w:trHeight w:hRule="exact" w:val="288"/>
        </w:trPr>
        <w:tc>
          <w:tcPr>
            <w:tcW w:w="851" w:type="dxa"/>
            <w:gridSpan w:val="2"/>
          </w:tcPr>
          <w:p w14:paraId="4A5ADE7F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4D4572A5" w14:textId="0D28354B" w:rsidR="006761F5" w:rsidRPr="006761F5" w:rsidRDefault="006761F5" w:rsidP="00D05149">
            <w:pPr>
              <w:pStyle w:val="Nagwekkolumny"/>
              <w:rPr>
                <w:color w:val="2C567A" w:themeColor="accent1"/>
              </w:rPr>
            </w:pPr>
          </w:p>
        </w:tc>
        <w:tc>
          <w:tcPr>
            <w:tcW w:w="786" w:type="dxa"/>
          </w:tcPr>
          <w:p w14:paraId="7C4BF263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E4497AC" w14:textId="2AC83323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0AB30C6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786EAAC" w14:textId="2233805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0D0DB"/>
          </w:tcPr>
          <w:p w14:paraId="3F48E80A" w14:textId="6F86EE55" w:rsidR="00681221" w:rsidRPr="00681221" w:rsidRDefault="00681221" w:rsidP="006F2D5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AFA9050" w14:textId="22B60D6E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5DE97E"/>
          </w:tcPr>
          <w:p w14:paraId="11B89DC7" w14:textId="72898733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1149A4D" w14:textId="2E704FAB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5AD28D7" w14:textId="7F049226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D67B809" w14:textId="3F0C1167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757C0E11" w14:textId="77777777" w:rsidR="005849DE" w:rsidRDefault="005849DE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BD2085B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4595BFF6" w14:textId="1CF208FA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C4F12AD" w14:textId="508C1EA2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A801800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7AFBC3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70473C78" w14:textId="77777777" w:rsidR="00F2291A" w:rsidRDefault="00F2291A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3FA39E" w14:textId="77777777" w:rsidR="009355B6" w:rsidRDefault="009355B6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604ED55" w14:textId="42484B95" w:rsidR="00580F42" w:rsidRDefault="00580F42" w:rsidP="007C1EEA">
            <w:pPr>
              <w:pStyle w:val="Nazwainumer"/>
              <w:jc w:val="right"/>
              <w:rPr>
                <w:b/>
                <w:bCs/>
                <w:sz w:val="28"/>
                <w:szCs w:val="28"/>
              </w:rPr>
            </w:pPr>
          </w:p>
          <w:p w14:paraId="205B0E56" w14:textId="3DA04CF5" w:rsidR="00580F42" w:rsidRDefault="00580F42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</w:p>
          <w:p w14:paraId="16FF595F" w14:textId="5D144091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CFDD736" w14:textId="613618F8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9BB07AE" w14:textId="77777777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5843525E" w14:textId="77777777" w:rsidR="00B907FC" w:rsidRDefault="00B907FC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38DB397" w14:textId="77777777" w:rsidR="005A381B" w:rsidRPr="0012743E" w:rsidRDefault="005A381B" w:rsidP="00F64800">
            <w:pPr>
              <w:pStyle w:val="Nazwainumer"/>
              <w:rPr>
                <w:b/>
                <w:bCs/>
                <w:color w:val="auto"/>
                <w:sz w:val="28"/>
                <w:szCs w:val="28"/>
              </w:rPr>
            </w:pPr>
          </w:p>
          <w:p w14:paraId="0F1DF0FE" w14:textId="7CA2FF35" w:rsidR="00F64800" w:rsidRPr="00510DB7" w:rsidRDefault="00F64800" w:rsidP="00F64800">
            <w:pPr>
              <w:pStyle w:val="Nazwainumer"/>
            </w:pPr>
          </w:p>
        </w:tc>
      </w:tr>
      <w:tr w:rsidR="006761F5" w:rsidRPr="00510DB7" w14:paraId="0AFBA7D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1EF93E0" w14:textId="2CCFBE4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E6D110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93456D9" w14:textId="3D2DFE3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DC3C8CF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627D3A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6363BB" w14:textId="38C2C158" w:rsidR="006761F5" w:rsidRPr="00510DB7" w:rsidRDefault="006761F5" w:rsidP="0037392E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66AC517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BBF5FAE" w14:textId="287F5CB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1A345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9A9187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EF43D9" w14:textId="22801E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28F68A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2AF8A0B" w14:textId="39151AF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E45DFD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B4FD2F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71C73A8" w14:textId="282CF2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41DD41A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02BF104" w14:textId="79B970C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1B080F4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02044A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5CAAF7" w14:textId="5F62FFF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09B38856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7821040" w14:textId="5A28F2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3982DC2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FECC7BE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0F62743" w14:textId="7403802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D0A0C5C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588EA81" w14:textId="6FEC729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02A5DBC5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8FB83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7A030" w14:textId="455819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D67F34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7EDABA3" w14:textId="5CF5E7D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4C1C6FB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15D9DF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FFB3A4" w14:textId="5FDA32A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30C624B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D23DE91" w14:textId="60CD332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6FCA88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AE6728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626F050B" w14:textId="50D551F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39F56F7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2D802D7" w14:textId="3B300A2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43067C9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4E85623D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25C4EF20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color w:val="1E44BC" w:themeColor="accent6"/>
              <w:sz w:val="40"/>
              <w:szCs w:val="40"/>
            </w:rPr>
            <w:id w:val="-507822863"/>
            <w:placeholder>
              <w:docPart w:val="D5B96507123B40B58ABA38D5A9CC48FE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0F16741F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Piątek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6B71866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vAlign w:val="bottom"/>
          </w:tcPr>
          <w:p w14:paraId="7D3DFFA5" w14:textId="2B598EDC" w:rsidR="005B624C" w:rsidRPr="00510DB7" w:rsidRDefault="005B624C" w:rsidP="00583006">
            <w:pPr>
              <w:pStyle w:val="Dzietygodnia"/>
            </w:pPr>
          </w:p>
        </w:tc>
      </w:tr>
      <w:tr w:rsidR="006761F5" w:rsidRPr="00510DB7" w14:paraId="6DEBEA4E" w14:textId="77777777" w:rsidTr="006972C6">
        <w:trPr>
          <w:trHeight w:hRule="exact" w:val="303"/>
        </w:trPr>
        <w:tc>
          <w:tcPr>
            <w:tcW w:w="851" w:type="dxa"/>
            <w:gridSpan w:val="2"/>
          </w:tcPr>
          <w:p w14:paraId="6E169D6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5F97AD26" w14:textId="7D054F92" w:rsidR="006761F5" w:rsidRPr="00702C59" w:rsidRDefault="006761F5" w:rsidP="00D05149">
            <w:pPr>
              <w:pStyle w:val="Nagwekkolumny"/>
              <w:rPr>
                <w:sz w:val="40"/>
                <w:szCs w:val="40"/>
              </w:rPr>
            </w:pPr>
          </w:p>
        </w:tc>
        <w:tc>
          <w:tcPr>
            <w:tcW w:w="786" w:type="dxa"/>
          </w:tcPr>
          <w:p w14:paraId="58DA820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01888892" w14:textId="0533CCF3" w:rsidR="006761F5" w:rsidRPr="006761F5" w:rsidRDefault="006761F5" w:rsidP="006761F5">
            <w:pPr>
              <w:pStyle w:val="Nagwekkolumny"/>
              <w:jc w:val="center"/>
              <w:rPr>
                <w:b/>
                <w:bCs/>
              </w:rPr>
            </w:pPr>
            <w:r w:rsidRPr="006761F5">
              <w:rPr>
                <w:b/>
                <w:bCs/>
              </w:rPr>
              <w:t>KONTAKT DO AJENTA</w:t>
            </w:r>
          </w:p>
        </w:tc>
      </w:tr>
      <w:tr w:rsidR="006761F5" w:rsidRPr="00510DB7" w14:paraId="2D47BE2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E88A50E" w14:textId="4E0BED3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C6D46"/>
          </w:tcPr>
          <w:p w14:paraId="0A29B4DD" w14:textId="02C20C8F" w:rsidR="00F06C54" w:rsidRPr="007D023B" w:rsidRDefault="00F06C54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7D0C40D9" w14:textId="7463CD59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D5DCE4" w:themeFill="text2" w:themeFillTint="33"/>
          </w:tcPr>
          <w:p w14:paraId="4936C595" w14:textId="05B99B54" w:rsidR="006761F5" w:rsidRPr="006761F5" w:rsidRDefault="006761F5" w:rsidP="006761F5">
            <w:pPr>
              <w:ind w:lef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ANNA MACIASZEK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>STOŁÓWKA PRZYZAKŁADOWA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 xml:space="preserve">ODWOŁANIE OBIADU SMS </w:t>
            </w:r>
            <w:r>
              <w:rPr>
                <w:b/>
                <w:bCs/>
                <w:sz w:val="24"/>
                <w:szCs w:val="24"/>
              </w:rPr>
              <w:t>DO GODZ. 9</w:t>
            </w:r>
            <w:r w:rsidRPr="006761F5">
              <w:rPr>
                <w:b/>
                <w:bCs/>
                <w:sz w:val="24"/>
                <w:szCs w:val="24"/>
                <w:vertAlign w:val="superscript"/>
              </w:rPr>
              <w:t>00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NA NR TEL: </w:t>
            </w:r>
            <w:r w:rsidRPr="006761F5">
              <w:rPr>
                <w:b/>
                <w:sz w:val="24"/>
                <w:szCs w:val="24"/>
              </w:rPr>
              <w:t>697 969 340</w:t>
            </w:r>
          </w:p>
          <w:p w14:paraId="5546B6BA" w14:textId="77777777" w:rsidR="006761F5" w:rsidRPr="00510DB7" w:rsidRDefault="006761F5" w:rsidP="006761F5">
            <w:pPr>
              <w:pStyle w:val="Nazwainumer"/>
              <w:jc w:val="center"/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OPŁATY NA </w:t>
            </w:r>
            <w:r w:rsidRPr="006761F5">
              <w:rPr>
                <w:b/>
                <w:bCs/>
                <w:color w:val="auto"/>
                <w:sz w:val="24"/>
                <w:szCs w:val="24"/>
              </w:rPr>
              <w:t>NR KONTA:</w:t>
            </w:r>
          </w:p>
          <w:p w14:paraId="14DCCFFF" w14:textId="77777777" w:rsidR="006761F5" w:rsidRPr="006761F5" w:rsidRDefault="006761F5" w:rsidP="006761F5">
            <w:pPr>
              <w:ind w:left="-426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52 9121 0009 0000 9843 2000 0010</w:t>
            </w:r>
          </w:p>
          <w:p w14:paraId="7624159E" w14:textId="77777777" w:rsidR="006761F5" w:rsidRPr="006761F5" w:rsidRDefault="006761F5" w:rsidP="006761F5">
            <w:pPr>
              <w:ind w:left="-426" w:righ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0"/>
                <w:szCs w:val="20"/>
              </w:rPr>
              <w:t>W TYTULE PODAJEMY: IMIĘ I NAZWISKO DZIECKA,</w:t>
            </w:r>
            <w:r>
              <w:rPr>
                <w:b/>
                <w:bCs/>
                <w:sz w:val="20"/>
                <w:szCs w:val="20"/>
              </w:rPr>
              <w:t xml:space="preserve"> KLASĘ</w:t>
            </w:r>
          </w:p>
          <w:p w14:paraId="344DF1F3" w14:textId="615E4023" w:rsidR="006761F5" w:rsidRPr="00510DB7" w:rsidRDefault="006761F5" w:rsidP="006761F5">
            <w:pPr>
              <w:ind w:right="-426"/>
            </w:pPr>
            <w:r w:rsidRPr="006761F5">
              <w:rPr>
                <w:b/>
                <w:bCs/>
                <w:sz w:val="20"/>
                <w:szCs w:val="20"/>
              </w:rPr>
              <w:t>ORAZ MIESIĄC ZA JAKI DOKONYWANA JEST WPŁATA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761F5" w:rsidRPr="00510DB7" w14:paraId="68E19131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456FE4A" w14:textId="3A9966A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5427DE3" w14:textId="55A5F9B8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2E441D5" w14:textId="415D43C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5AD2ED2C" w14:textId="0B423FA7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5BB37E80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08BE755" w14:textId="2A03C33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F496AF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E990C54" w14:textId="31FE19E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F9D2C26" w14:textId="277BBA63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08DD05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008E665" w14:textId="6D644DA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9489116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4FF2CC63" w14:textId="7C34D9B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B66C484" w14:textId="23658304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6B940CAB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B7DC7DC" w14:textId="3C03B62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318721C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28271C7E" w14:textId="1290DB5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4EE0DCB" w14:textId="0C6E5270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1340BA8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6F9ED" w14:textId="756F5F0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6EC946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7D0664C5" w14:textId="5A3B18FB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6DFD023" w14:textId="5E3EDD29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5F3F09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5410238" w14:textId="4C9CF16C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66B4A70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B78F530" w14:textId="283A2B8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351032F" w14:textId="214F8E7C" w:rsidR="006761F5" w:rsidRPr="00510DB7" w:rsidRDefault="006761F5" w:rsidP="006761F5">
            <w:pPr>
              <w:ind w:right="-426"/>
            </w:pPr>
          </w:p>
        </w:tc>
      </w:tr>
      <w:tr w:rsidR="006761F5" w:rsidRPr="00510DB7" w14:paraId="0A720E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620535" w14:textId="3BE6957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89AA88D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0411604" w14:textId="5AA3B0EE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CA96AC5" w14:textId="76599FCF" w:rsidR="006761F5" w:rsidRPr="00510DB7" w:rsidRDefault="006761F5" w:rsidP="006761F5">
            <w:pPr>
              <w:ind w:right="-426"/>
            </w:pPr>
          </w:p>
        </w:tc>
      </w:tr>
      <w:tr w:rsidR="006761F5" w:rsidRPr="00510DB7" w14:paraId="0789731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4981731" w14:textId="1801299D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DC1A5C7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019378" w14:textId="54C775B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DFDAAAC" w14:textId="7635CC4D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7AD8EA2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F11BEEE" w14:textId="7FA619AA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022968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F5BC52" w14:textId="02FC1D3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BCE77DB" w14:textId="43E45185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3A8AB1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3B273D7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593CFBF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29599F1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203F9E4D" w14:textId="79604220" w:rsidR="006761F5" w:rsidRPr="006761F5" w:rsidRDefault="006761F5" w:rsidP="006761F5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</w:tr>
    </w:tbl>
    <w:p w14:paraId="6E9B7943" w14:textId="5128FD59" w:rsidR="005B624C" w:rsidRDefault="00742D09" w:rsidP="00F64800">
      <w:pPr>
        <w:tabs>
          <w:tab w:val="left" w:pos="8205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C9BAFA" wp14:editId="2D5FE0B9">
            <wp:simplePos x="0" y="0"/>
            <wp:positionH relativeFrom="column">
              <wp:posOffset>4181475</wp:posOffset>
            </wp:positionH>
            <wp:positionV relativeFrom="paragraph">
              <wp:posOffset>-83185</wp:posOffset>
            </wp:positionV>
            <wp:extent cx="1181100" cy="1181100"/>
            <wp:effectExtent l="0" t="0" r="0" b="0"/>
            <wp:wrapNone/>
            <wp:docPr id="1" name="Obraz 1" descr="Kapelusz Kucharz, Toque, Gotować, Wyizol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elusz Kucharz, Toque, Gotować, Wyizolowa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4941" w14:textId="08F925D7" w:rsidR="00594592" w:rsidRPr="00702C59" w:rsidRDefault="00594592" w:rsidP="00F64800">
      <w:pPr>
        <w:tabs>
          <w:tab w:val="left" w:pos="8205"/>
        </w:tabs>
        <w:jc w:val="center"/>
        <w:rPr>
          <w:rFonts w:ascii="Matura MT Script Capitals" w:hAnsi="Matura MT Script Capitals"/>
          <w:noProof/>
        </w:rPr>
      </w:pPr>
    </w:p>
    <w:p w14:paraId="4B123A21" w14:textId="523CEA34" w:rsidR="00594592" w:rsidRPr="00702C59" w:rsidRDefault="00702C59" w:rsidP="00F64800">
      <w:pPr>
        <w:tabs>
          <w:tab w:val="left" w:pos="8205"/>
        </w:tabs>
        <w:jc w:val="center"/>
        <w:rPr>
          <w:rFonts w:ascii="Bradley Hand ITC" w:hAnsi="Bradley Hand ITC"/>
          <w:b/>
          <w:bCs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2C59">
        <w:rPr>
          <w:rFonts w:ascii="Bradley Hand ITC" w:hAnsi="Bradley Hand ITC"/>
          <w:b/>
          <w:bCs/>
          <w:noProof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Smacznego!</w:t>
      </w:r>
    </w:p>
    <w:sectPr w:rsidR="00594592" w:rsidRPr="00702C59" w:rsidSect="00C038F8">
      <w:headerReference w:type="default" r:id="rId1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5EA98" w14:textId="77777777" w:rsidR="00F94D14" w:rsidRDefault="00F94D14" w:rsidP="00535661">
      <w:pPr>
        <w:spacing w:after="0" w:line="240" w:lineRule="auto"/>
      </w:pPr>
      <w:r>
        <w:separator/>
      </w:r>
    </w:p>
  </w:endnote>
  <w:endnote w:type="continuationSeparator" w:id="0">
    <w:p w14:paraId="53F0FB64" w14:textId="77777777" w:rsidR="00F94D14" w:rsidRDefault="00F94D14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3878A" w14:textId="77777777" w:rsidR="00F94D14" w:rsidRDefault="00F94D14" w:rsidP="00535661">
      <w:pPr>
        <w:spacing w:after="0" w:line="240" w:lineRule="auto"/>
      </w:pPr>
      <w:r>
        <w:separator/>
      </w:r>
    </w:p>
  </w:footnote>
  <w:footnote w:type="continuationSeparator" w:id="0">
    <w:p w14:paraId="4E103CBD" w14:textId="77777777" w:rsidR="00F94D14" w:rsidRDefault="00F94D14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7EE4" w14:textId="77777777" w:rsidR="001705E5" w:rsidRPr="00DA1FD1" w:rsidRDefault="002C3B9C">
    <w:pPr>
      <w:pStyle w:val="Nagwek"/>
    </w:pPr>
    <w:r w:rsidRPr="00DA1FD1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2EC05B" wp14:editId="10962107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Dowolny kształt: Kształt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Prostokąt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43A7CE58" id="Grupa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GtSF&#10;zKfRpXPFyOmA2XajkaLFT8HoW6NWfaPmDqamMUlgQjnKzS7d6oKGaFogHX+zEqByLVIR7wLxHjJL&#10;0eznkp8yG8q9KdA8bqaeK0d+GF+Md2uVy1Gghcaw6l0Pjqy0hb9stnOBaJlH9wb1vdJ7GKGMWYjV&#10;pXWh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jm&#10;qnRGmgopMY1FOifr57TG1FL+E8p6cC0xnYyJGVmjtG/aClO7pwulne7Wl16QAxiuKpS+TLS6dFpu&#10;KVvJH/qS1NrSHQGB+mB5cdGXv+qoujIutziSPfSlttu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K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i7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c+gmazNooDeJZWPSCAzCHG&#10;NV3o1biSAmgXdzX9Dbhap6nH81zHjkDpQe8EpVVCoFBoaWhMJKaw9KB3FAWKfAs1W1kFR0sPus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523kgw67BQuMq8wGFsJQPQw8QltEs8ijZw2nker41qVTrv&#10;kSieL9RC8EYlVVoGShJcJRILxeWGQl4zrmQAugXx8IBYG93cdO69hqNKBUq7bx6LN7aSbXBFXaLj&#10;STqKk6KiiAW78pHNXm4N6AR8TH8VHkGIzXym0kVUal2e2pPe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52uFWodprvBOqQ2U62N&#10;ZIAJLQs1ABu+xoWbwusIxxxVmtFhKENRBZpx0Z7T2CoGYA5Fhp6uZD2udbbl8bhK/flooGImsVB3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3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R3NuPluCcMa/zYn&#10;TgtYCQWpttr82T02lrL5bi1gpUTvbPJv3M7T2rzJZTIrRLUCRj8ImoWY3V0w8opQmTnfSvdKDzma&#10;1ilrSUGfYS1JAX0VcgplLWHcuUklq++WpECQhcJRc75V39URsO7KM6/GqyRWlmkncczKBRt5FXdo&#10;wZMtYKWOUD0/TCO+WFwztpu6CVcb1RGqoT02YysuIVxC1zEztiQF3QUI5WmPjd1tmKsFrNSjqVeV&#10;aJDZ1uSabAErrxZOQ7XjVVIwvht5cjW24pLxL0yvEvrJ5dguiGyNhn5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/8/Z2SBLcuJaeEtue2y397+x9x2kIxBJ1SVf&#10;zETcLieZgBBCP0fC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bWtR3g1ngyfOpn4hnVkMSi373adDU0m0Vtd0&#10;YP8fZefSa0eWXOe/QtTQgNT3/SioBRgt2AMLhmB5IA/ZLNYDYpEESXe3PPR/8//ytzL3zlwr76nK&#10;dS3ArNvnxIn9jB2PFRF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t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1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t/f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7R2pepHF1UKZHfSxOKLrjscrL4es8JaOqE9oIEYHf&#10;f61uOIr0oFlEAGIHQ1/TYQPmr85/x2DovUdJhOXrLCp36n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B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SMdVoVsxBkax4nP2/l7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n&#10;qiMAjURjbiU6GoSBk3FMqk5FBzIWsiotyQkMbnRWaHAKBzKESeczPwBYuaWVNzTJVLS00rkSwApU&#10;R4C6czsgydoateBQfCUJgAIPbbgFGeCZqg4GNU6CG1jgysZJMmDnVeYu6MDgBlizKXx3IKPwnZbk&#10;/O0O3CvlLTAzq30LWQI3FV8ruKVQAM1SSeXEvaL1ErVouKVQuIeq0YKiAiwPR1fQ8jYBrJim6ohc&#10;3IAUQRytyqeQAFbgDWg0BbckY5DP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m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gGp&#10;BJRHBTUKMicWMZYNSCVRUOTEjLFsRYxlA1JJFBQ5MWMsWxFj2TLGooLSKmSMZStiLBuQSpyDIsay&#10;ZYxFBbUhZE4sYixbxlhUUKMgc2IRY9kyxqKCGgWZE4sYy5YxFhWUKMgYy1bEWLaMsaigRkHmxCLG&#10;smWMRQU1CjInFjGWLWMsKqhRkDmxiLFsGWNRQY2CzIlFjGXLGIsKKhS8M8aigloDCWN5FzGWd8ZY&#10;VFCjIGnndxFjeWeMRQU1CpJ2fhcxlnfGWFRQoyDZie8ixvLOGIsKahQkO/Fd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t1a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6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ZewUndr4ApQ+oxmiwszryF+cH7TUqxQ+QmpR/8L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FP8&#10;r5//+esp43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Pu/31jLNIvCBbbFSis3t63V&#10;wu6hOY6ZqUkGP5FJNgHPbnz7Z1Zu159xflca2ddT6szZhba/pitji9OP7jlCladvmLnFWjZUMx+g&#10;uUt6Mx5UePZObmX+1/Ul8Fjnchvd+XnHdhsJw8zG9Eym4kM9QqfJMFzRmV3Pnx9T5NuavxN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viBqmVY9SCnVICjC&#10;/gU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J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JV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L1G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/mNNRPgc84t7giEU10zjr+e&#10;CkRDKFX2FchTnb7uZQhr5oy2S1AMPXLRqUh/6WydWnRV9hbInCSzOJrYyDZh+Aiyupm7/Z2i2lnt&#10;Z05CkhcSJdEpnbIGDJR7B8oC2+Qd3arPUNsS4vxtpwhVZ57jgKzEJA9DQWFMj+E5JQA32Q09kp1V&#10;BWlCZv7VvCN15+vOwyj3l9d1wjZtiskPyrdhvlnFc4ZtInXqCdvWjD9Xl0uXT9NO32tWU+8qq4j0&#10;kFqSKCFbgNDY+T6TNodKnJC/5Z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JOo61IYnEsG2PdhebojMhjK6l&#10;kw1sVWZOgIWl19Wq4ZyPI/xJYfBTlUIVzw62qnlydYfjZWLLEuwlm/gl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">
              <v:shape id="Dowolny kształt: Kształt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Prostokąt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kąt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4D19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C24A2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88D68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FC8D3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48144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4AD6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766412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C628C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0B7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E5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413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603A2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2B75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94980992">
    <w:abstractNumId w:val="9"/>
  </w:num>
  <w:num w:numId="2" w16cid:durableId="1078212438">
    <w:abstractNumId w:val="8"/>
  </w:num>
  <w:num w:numId="3" w16cid:durableId="1299266023">
    <w:abstractNumId w:val="7"/>
  </w:num>
  <w:num w:numId="4" w16cid:durableId="1605721036">
    <w:abstractNumId w:val="3"/>
  </w:num>
  <w:num w:numId="5" w16cid:durableId="1319192251">
    <w:abstractNumId w:val="10"/>
  </w:num>
  <w:num w:numId="6" w16cid:durableId="1886480111">
    <w:abstractNumId w:val="12"/>
  </w:num>
  <w:num w:numId="7" w16cid:durableId="1243832112">
    <w:abstractNumId w:val="2"/>
  </w:num>
  <w:num w:numId="8" w16cid:durableId="1066687681">
    <w:abstractNumId w:val="1"/>
  </w:num>
  <w:num w:numId="9" w16cid:durableId="1508866643">
    <w:abstractNumId w:val="0"/>
  </w:num>
  <w:num w:numId="10" w16cid:durableId="815757902">
    <w:abstractNumId w:val="6"/>
  </w:num>
  <w:num w:numId="11" w16cid:durableId="715356503">
    <w:abstractNumId w:val="5"/>
  </w:num>
  <w:num w:numId="12" w16cid:durableId="1639912655">
    <w:abstractNumId w:val="4"/>
  </w:num>
  <w:num w:numId="13" w16cid:durableId="1673295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F5"/>
    <w:rsid w:val="000050D4"/>
    <w:rsid w:val="00011A50"/>
    <w:rsid w:val="000220A7"/>
    <w:rsid w:val="0002305D"/>
    <w:rsid w:val="000258DA"/>
    <w:rsid w:val="000304E4"/>
    <w:rsid w:val="000323E6"/>
    <w:rsid w:val="0004037D"/>
    <w:rsid w:val="00042A9A"/>
    <w:rsid w:val="00047463"/>
    <w:rsid w:val="00047640"/>
    <w:rsid w:val="000476A7"/>
    <w:rsid w:val="00063AE3"/>
    <w:rsid w:val="000646D7"/>
    <w:rsid w:val="00070972"/>
    <w:rsid w:val="0007196C"/>
    <w:rsid w:val="00073F67"/>
    <w:rsid w:val="000A0136"/>
    <w:rsid w:val="000A7996"/>
    <w:rsid w:val="000B0D80"/>
    <w:rsid w:val="000B308C"/>
    <w:rsid w:val="000E5BB8"/>
    <w:rsid w:val="00105860"/>
    <w:rsid w:val="001101B2"/>
    <w:rsid w:val="001153CE"/>
    <w:rsid w:val="0012020C"/>
    <w:rsid w:val="00120AA4"/>
    <w:rsid w:val="00126FEA"/>
    <w:rsid w:val="0012743E"/>
    <w:rsid w:val="00142EA8"/>
    <w:rsid w:val="001449D2"/>
    <w:rsid w:val="00152300"/>
    <w:rsid w:val="00154229"/>
    <w:rsid w:val="00156A96"/>
    <w:rsid w:val="00164F36"/>
    <w:rsid w:val="00166B0C"/>
    <w:rsid w:val="001705E5"/>
    <w:rsid w:val="00170E37"/>
    <w:rsid w:val="00194BDB"/>
    <w:rsid w:val="001A7CC7"/>
    <w:rsid w:val="001A7D1C"/>
    <w:rsid w:val="001B0085"/>
    <w:rsid w:val="001B1537"/>
    <w:rsid w:val="001B2661"/>
    <w:rsid w:val="001B45C7"/>
    <w:rsid w:val="001D01C7"/>
    <w:rsid w:val="001D2EAC"/>
    <w:rsid w:val="001D7827"/>
    <w:rsid w:val="001F152F"/>
    <w:rsid w:val="001F492E"/>
    <w:rsid w:val="001F6089"/>
    <w:rsid w:val="00202A36"/>
    <w:rsid w:val="00202F62"/>
    <w:rsid w:val="0021126E"/>
    <w:rsid w:val="0021672F"/>
    <w:rsid w:val="00227077"/>
    <w:rsid w:val="002273AF"/>
    <w:rsid w:val="00234776"/>
    <w:rsid w:val="00236BC8"/>
    <w:rsid w:val="00237999"/>
    <w:rsid w:val="002401F2"/>
    <w:rsid w:val="0025252C"/>
    <w:rsid w:val="00252CC9"/>
    <w:rsid w:val="002609A4"/>
    <w:rsid w:val="00260BA5"/>
    <w:rsid w:val="0026351F"/>
    <w:rsid w:val="00267294"/>
    <w:rsid w:val="00275AED"/>
    <w:rsid w:val="002A1355"/>
    <w:rsid w:val="002A14B7"/>
    <w:rsid w:val="002A38F3"/>
    <w:rsid w:val="002A4A3D"/>
    <w:rsid w:val="002A7950"/>
    <w:rsid w:val="002A7D28"/>
    <w:rsid w:val="002B669E"/>
    <w:rsid w:val="002C3B9C"/>
    <w:rsid w:val="002D5CD7"/>
    <w:rsid w:val="002E4997"/>
    <w:rsid w:val="003172A0"/>
    <w:rsid w:val="00372AA3"/>
    <w:rsid w:val="0037392E"/>
    <w:rsid w:val="00376207"/>
    <w:rsid w:val="003917C8"/>
    <w:rsid w:val="00394473"/>
    <w:rsid w:val="0039488C"/>
    <w:rsid w:val="003975C5"/>
    <w:rsid w:val="003A04D0"/>
    <w:rsid w:val="003A2CD9"/>
    <w:rsid w:val="003A64B5"/>
    <w:rsid w:val="003B4101"/>
    <w:rsid w:val="003C4550"/>
    <w:rsid w:val="003C7004"/>
    <w:rsid w:val="003E3615"/>
    <w:rsid w:val="003F7F2A"/>
    <w:rsid w:val="00402971"/>
    <w:rsid w:val="004145B5"/>
    <w:rsid w:val="0041624E"/>
    <w:rsid w:val="004243DE"/>
    <w:rsid w:val="00453B1D"/>
    <w:rsid w:val="00464487"/>
    <w:rsid w:val="00466F81"/>
    <w:rsid w:val="004803A0"/>
    <w:rsid w:val="00497873"/>
    <w:rsid w:val="00497EEE"/>
    <w:rsid w:val="004A22A6"/>
    <w:rsid w:val="004A2DC3"/>
    <w:rsid w:val="004B16E9"/>
    <w:rsid w:val="004B5992"/>
    <w:rsid w:val="004B6506"/>
    <w:rsid w:val="004B6BCF"/>
    <w:rsid w:val="004C6937"/>
    <w:rsid w:val="004C72BF"/>
    <w:rsid w:val="004E0B74"/>
    <w:rsid w:val="004E5A8C"/>
    <w:rsid w:val="004F1245"/>
    <w:rsid w:val="004F14E3"/>
    <w:rsid w:val="0050093B"/>
    <w:rsid w:val="005016BF"/>
    <w:rsid w:val="00510DB7"/>
    <w:rsid w:val="00515EAB"/>
    <w:rsid w:val="005251EF"/>
    <w:rsid w:val="005304D9"/>
    <w:rsid w:val="00535661"/>
    <w:rsid w:val="00536695"/>
    <w:rsid w:val="00564244"/>
    <w:rsid w:val="005658D3"/>
    <w:rsid w:val="005762E5"/>
    <w:rsid w:val="00580F42"/>
    <w:rsid w:val="00583006"/>
    <w:rsid w:val="00583A16"/>
    <w:rsid w:val="005849DE"/>
    <w:rsid w:val="005927EC"/>
    <w:rsid w:val="00594592"/>
    <w:rsid w:val="005A2A9A"/>
    <w:rsid w:val="005A381B"/>
    <w:rsid w:val="005B624C"/>
    <w:rsid w:val="005B6801"/>
    <w:rsid w:val="005B6B3C"/>
    <w:rsid w:val="005D03E8"/>
    <w:rsid w:val="005D32C3"/>
    <w:rsid w:val="005D5173"/>
    <w:rsid w:val="0060515D"/>
    <w:rsid w:val="00607A9F"/>
    <w:rsid w:val="006147D1"/>
    <w:rsid w:val="00615E15"/>
    <w:rsid w:val="00616516"/>
    <w:rsid w:val="00631853"/>
    <w:rsid w:val="00632FDB"/>
    <w:rsid w:val="006361A8"/>
    <w:rsid w:val="0064154F"/>
    <w:rsid w:val="00641A27"/>
    <w:rsid w:val="006761F5"/>
    <w:rsid w:val="00676ABB"/>
    <w:rsid w:val="00681221"/>
    <w:rsid w:val="00687520"/>
    <w:rsid w:val="006B6F1F"/>
    <w:rsid w:val="006C1FA7"/>
    <w:rsid w:val="006C3C0B"/>
    <w:rsid w:val="006C3C73"/>
    <w:rsid w:val="006C5476"/>
    <w:rsid w:val="006C5E21"/>
    <w:rsid w:val="006D6C13"/>
    <w:rsid w:val="006E1419"/>
    <w:rsid w:val="006E7E0F"/>
    <w:rsid w:val="006F2B16"/>
    <w:rsid w:val="006F2D58"/>
    <w:rsid w:val="00702256"/>
    <w:rsid w:val="00702C59"/>
    <w:rsid w:val="00703C64"/>
    <w:rsid w:val="0071250B"/>
    <w:rsid w:val="00714B42"/>
    <w:rsid w:val="007157FD"/>
    <w:rsid w:val="00733235"/>
    <w:rsid w:val="00742D09"/>
    <w:rsid w:val="00746C66"/>
    <w:rsid w:val="00764267"/>
    <w:rsid w:val="00773C54"/>
    <w:rsid w:val="00780062"/>
    <w:rsid w:val="00783C12"/>
    <w:rsid w:val="007946F5"/>
    <w:rsid w:val="007A7CF2"/>
    <w:rsid w:val="007B1533"/>
    <w:rsid w:val="007B2589"/>
    <w:rsid w:val="007C1EEA"/>
    <w:rsid w:val="007C74BA"/>
    <w:rsid w:val="007D023B"/>
    <w:rsid w:val="007D4071"/>
    <w:rsid w:val="007D7218"/>
    <w:rsid w:val="007E1E9F"/>
    <w:rsid w:val="007E5B43"/>
    <w:rsid w:val="00822306"/>
    <w:rsid w:val="0082378B"/>
    <w:rsid w:val="008255F7"/>
    <w:rsid w:val="00826000"/>
    <w:rsid w:val="00832F93"/>
    <w:rsid w:val="0083752C"/>
    <w:rsid w:val="0084119D"/>
    <w:rsid w:val="00845950"/>
    <w:rsid w:val="00850B72"/>
    <w:rsid w:val="00856EF3"/>
    <w:rsid w:val="00865EA6"/>
    <w:rsid w:val="008836BE"/>
    <w:rsid w:val="008924C7"/>
    <w:rsid w:val="008A5A34"/>
    <w:rsid w:val="008C16EB"/>
    <w:rsid w:val="008D439B"/>
    <w:rsid w:val="008E4706"/>
    <w:rsid w:val="008F2351"/>
    <w:rsid w:val="00900956"/>
    <w:rsid w:val="00920535"/>
    <w:rsid w:val="00920E9F"/>
    <w:rsid w:val="00922F98"/>
    <w:rsid w:val="00925407"/>
    <w:rsid w:val="00930D73"/>
    <w:rsid w:val="00931606"/>
    <w:rsid w:val="009355B6"/>
    <w:rsid w:val="0095671F"/>
    <w:rsid w:val="009635B9"/>
    <w:rsid w:val="00966D7B"/>
    <w:rsid w:val="00970E86"/>
    <w:rsid w:val="009725EB"/>
    <w:rsid w:val="00977118"/>
    <w:rsid w:val="00982456"/>
    <w:rsid w:val="00983053"/>
    <w:rsid w:val="00985FA4"/>
    <w:rsid w:val="00987D16"/>
    <w:rsid w:val="00992156"/>
    <w:rsid w:val="0099216C"/>
    <w:rsid w:val="009A1DF2"/>
    <w:rsid w:val="009A77D6"/>
    <w:rsid w:val="009C12A7"/>
    <w:rsid w:val="009C565C"/>
    <w:rsid w:val="009E0089"/>
    <w:rsid w:val="009F5FF8"/>
    <w:rsid w:val="00A076B6"/>
    <w:rsid w:val="00A26B3D"/>
    <w:rsid w:val="00A365C5"/>
    <w:rsid w:val="00A42447"/>
    <w:rsid w:val="00A44FBC"/>
    <w:rsid w:val="00A64A40"/>
    <w:rsid w:val="00A73265"/>
    <w:rsid w:val="00A82AF5"/>
    <w:rsid w:val="00A85AD5"/>
    <w:rsid w:val="00A86FA8"/>
    <w:rsid w:val="00A91654"/>
    <w:rsid w:val="00AA1F0A"/>
    <w:rsid w:val="00AA77E1"/>
    <w:rsid w:val="00AB2F55"/>
    <w:rsid w:val="00AC7730"/>
    <w:rsid w:val="00AD1697"/>
    <w:rsid w:val="00AE66C4"/>
    <w:rsid w:val="00AF4072"/>
    <w:rsid w:val="00B01625"/>
    <w:rsid w:val="00B028F5"/>
    <w:rsid w:val="00B15B7B"/>
    <w:rsid w:val="00B34BD7"/>
    <w:rsid w:val="00B47342"/>
    <w:rsid w:val="00B761F6"/>
    <w:rsid w:val="00B810B0"/>
    <w:rsid w:val="00B872C4"/>
    <w:rsid w:val="00B87971"/>
    <w:rsid w:val="00B907FC"/>
    <w:rsid w:val="00BA0879"/>
    <w:rsid w:val="00BA2CED"/>
    <w:rsid w:val="00BA7D8C"/>
    <w:rsid w:val="00BB5990"/>
    <w:rsid w:val="00BC76F1"/>
    <w:rsid w:val="00BD7262"/>
    <w:rsid w:val="00BE0403"/>
    <w:rsid w:val="00BF4FBE"/>
    <w:rsid w:val="00C01C7D"/>
    <w:rsid w:val="00C038F8"/>
    <w:rsid w:val="00C060CF"/>
    <w:rsid w:val="00C43A3A"/>
    <w:rsid w:val="00C4733E"/>
    <w:rsid w:val="00C57E7C"/>
    <w:rsid w:val="00C60D04"/>
    <w:rsid w:val="00C632A4"/>
    <w:rsid w:val="00C8236A"/>
    <w:rsid w:val="00C85EBC"/>
    <w:rsid w:val="00C906C6"/>
    <w:rsid w:val="00C94A5E"/>
    <w:rsid w:val="00CA1784"/>
    <w:rsid w:val="00CA6700"/>
    <w:rsid w:val="00CB61D8"/>
    <w:rsid w:val="00CE737E"/>
    <w:rsid w:val="00CE74DC"/>
    <w:rsid w:val="00CF25BA"/>
    <w:rsid w:val="00D05149"/>
    <w:rsid w:val="00D237BF"/>
    <w:rsid w:val="00D33ADC"/>
    <w:rsid w:val="00D36A16"/>
    <w:rsid w:val="00D40CEF"/>
    <w:rsid w:val="00D525B4"/>
    <w:rsid w:val="00D52DA7"/>
    <w:rsid w:val="00D55EF5"/>
    <w:rsid w:val="00D570E3"/>
    <w:rsid w:val="00D62207"/>
    <w:rsid w:val="00D7112B"/>
    <w:rsid w:val="00D7122A"/>
    <w:rsid w:val="00D76FE6"/>
    <w:rsid w:val="00D83515"/>
    <w:rsid w:val="00D93640"/>
    <w:rsid w:val="00D93DCD"/>
    <w:rsid w:val="00DA1FD1"/>
    <w:rsid w:val="00DA2D41"/>
    <w:rsid w:val="00DA6004"/>
    <w:rsid w:val="00DA614E"/>
    <w:rsid w:val="00DB08A7"/>
    <w:rsid w:val="00DB417B"/>
    <w:rsid w:val="00DC4D0A"/>
    <w:rsid w:val="00DD3BA4"/>
    <w:rsid w:val="00DE60B0"/>
    <w:rsid w:val="00DF227A"/>
    <w:rsid w:val="00E04072"/>
    <w:rsid w:val="00E10AC6"/>
    <w:rsid w:val="00E373A5"/>
    <w:rsid w:val="00E40B45"/>
    <w:rsid w:val="00E41DEA"/>
    <w:rsid w:val="00E45B02"/>
    <w:rsid w:val="00E50127"/>
    <w:rsid w:val="00E52B8A"/>
    <w:rsid w:val="00E66EFB"/>
    <w:rsid w:val="00E70B80"/>
    <w:rsid w:val="00E73E70"/>
    <w:rsid w:val="00E815FC"/>
    <w:rsid w:val="00E81AA3"/>
    <w:rsid w:val="00E9789D"/>
    <w:rsid w:val="00EA567A"/>
    <w:rsid w:val="00EB088F"/>
    <w:rsid w:val="00EC1F2A"/>
    <w:rsid w:val="00EC34C8"/>
    <w:rsid w:val="00ED0D33"/>
    <w:rsid w:val="00EE0A4B"/>
    <w:rsid w:val="00EE0F11"/>
    <w:rsid w:val="00EF2250"/>
    <w:rsid w:val="00EF27AD"/>
    <w:rsid w:val="00F06C54"/>
    <w:rsid w:val="00F108E1"/>
    <w:rsid w:val="00F132F8"/>
    <w:rsid w:val="00F17E34"/>
    <w:rsid w:val="00F2291A"/>
    <w:rsid w:val="00F33F34"/>
    <w:rsid w:val="00F34147"/>
    <w:rsid w:val="00F3531B"/>
    <w:rsid w:val="00F4260E"/>
    <w:rsid w:val="00F44758"/>
    <w:rsid w:val="00F47B80"/>
    <w:rsid w:val="00F568D7"/>
    <w:rsid w:val="00F57298"/>
    <w:rsid w:val="00F62110"/>
    <w:rsid w:val="00F62BC9"/>
    <w:rsid w:val="00F63C84"/>
    <w:rsid w:val="00F64800"/>
    <w:rsid w:val="00F64E24"/>
    <w:rsid w:val="00F655AD"/>
    <w:rsid w:val="00F72EB9"/>
    <w:rsid w:val="00F85A70"/>
    <w:rsid w:val="00F94D14"/>
    <w:rsid w:val="00F95151"/>
    <w:rsid w:val="00FB11C2"/>
    <w:rsid w:val="00FB3CB9"/>
    <w:rsid w:val="00FC2492"/>
    <w:rsid w:val="00FC665E"/>
    <w:rsid w:val="00FD0ADE"/>
    <w:rsid w:val="00FD7F8E"/>
    <w:rsid w:val="00FE3ED7"/>
    <w:rsid w:val="00FE7C65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084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A1FD1"/>
    <w:rPr>
      <w:rFonts w:ascii="Calibri" w:hAnsi="Calibri" w:cs="Calibri"/>
      <w:sz w:val="18"/>
    </w:rPr>
  </w:style>
  <w:style w:type="paragraph" w:styleId="Nagwek1">
    <w:name w:val="heading 1"/>
    <w:basedOn w:val="Normalny"/>
    <w:next w:val="Normalny"/>
    <w:link w:val="Nagwek1Znak"/>
    <w:uiPriority w:val="1"/>
    <w:semiHidden/>
    <w:unhideWhenUsed/>
    <w:rsid w:val="00DA1FD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rsid w:val="00DA1FD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DA1FD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rsid w:val="00DA1FD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A1FD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A1FD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A1FD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A1FD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A1FD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1FD1"/>
    <w:rPr>
      <w:rFonts w:ascii="Calibri" w:hAnsi="Calibri" w:cs="Calibri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F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DA1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semiHidden/>
    <w:rsid w:val="00DA1FD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Godzina">
    <w:name w:val="Godzina"/>
    <w:basedOn w:val="Normalny"/>
    <w:qFormat/>
    <w:rsid w:val="00DA1FD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DA1FD1"/>
    <w:rPr>
      <w:rFonts w:ascii="Corbel" w:hAnsi="Corbel" w:cs="Calibri"/>
      <w:color w:val="595959" w:themeColor="text1" w:themeTint="A6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DA1FD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zwainumer">
    <w:name w:val="Nazwa i numer"/>
    <w:basedOn w:val="Normalny"/>
    <w:qFormat/>
    <w:rsid w:val="00DA1FD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gwek4Znak">
    <w:name w:val="Nagłówek 4 Znak"/>
    <w:basedOn w:val="Domylnaczcionkaakapitu"/>
    <w:link w:val="Nagwek4"/>
    <w:uiPriority w:val="1"/>
    <w:semiHidden/>
    <w:rsid w:val="00DA1FD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zietygodnia">
    <w:name w:val="Dzień tygodnia"/>
    <w:basedOn w:val="Nagwek2"/>
    <w:qFormat/>
    <w:rsid w:val="00DA1FD1"/>
    <w:pPr>
      <w:jc w:val="center"/>
    </w:pPr>
    <w:rPr>
      <w:b/>
      <w:color w:val="44546A" w:themeColor="text2"/>
      <w:sz w:val="28"/>
    </w:rPr>
  </w:style>
  <w:style w:type="paragraph" w:customStyle="1" w:styleId="Tytuharmonogramu">
    <w:name w:val="Tytuł harmonogramu"/>
    <w:basedOn w:val="Normalny"/>
    <w:qFormat/>
    <w:rsid w:val="00DA1FD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Nagwekkolumny">
    <w:name w:val="Nagłówek kolumny"/>
    <w:basedOn w:val="Nagwek4"/>
    <w:qFormat/>
    <w:rsid w:val="00DA1FD1"/>
    <w:pPr>
      <w:outlineLvl w:val="9"/>
    </w:pPr>
    <w:rPr>
      <w:b w:val="0"/>
      <w:sz w:val="22"/>
    </w:rPr>
  </w:style>
  <w:style w:type="paragraph" w:styleId="Nagwek">
    <w:name w:val="header"/>
    <w:basedOn w:val="Normalny"/>
    <w:link w:val="Nagwek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FD1"/>
    <w:rPr>
      <w:rFonts w:ascii="Calibri" w:hAnsi="Calibri" w:cs="Calibri"/>
      <w:sz w:val="18"/>
    </w:rPr>
  </w:style>
  <w:style w:type="paragraph" w:styleId="Stopka">
    <w:name w:val="footer"/>
    <w:basedOn w:val="Normalny"/>
    <w:link w:val="Stopka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FD1"/>
    <w:rPr>
      <w:rFonts w:ascii="Calibri" w:hAnsi="Calibri" w:cs="Calibri"/>
      <w:sz w:val="18"/>
    </w:rPr>
  </w:style>
  <w:style w:type="character" w:styleId="Wzmianka">
    <w:name w:val="Mention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A1FD1"/>
    <w:pPr>
      <w:numPr>
        <w:numId w:val="5"/>
      </w:numPr>
    </w:pPr>
  </w:style>
  <w:style w:type="numbering" w:styleId="1ai">
    <w:name w:val="Outline List 1"/>
    <w:basedOn w:val="Bezlisty"/>
    <w:uiPriority w:val="99"/>
    <w:semiHidden/>
    <w:unhideWhenUsed/>
    <w:rsid w:val="00DA1FD1"/>
    <w:pPr>
      <w:numPr>
        <w:numId w:val="6"/>
      </w:numPr>
    </w:pPr>
  </w:style>
  <w:style w:type="character" w:styleId="HTML-kod">
    <w:name w:val="HTML Code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A1FD1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A1FD1"/>
    <w:rPr>
      <w:rFonts w:ascii="Calibri" w:hAnsi="Calibri" w:cs="Calibri"/>
      <w:i/>
      <w:iCs/>
      <w:sz w:val="18"/>
    </w:rPr>
  </w:style>
  <w:style w:type="character" w:styleId="HTML-definicja">
    <w:name w:val="HTML Definition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A1FD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DA1FD1"/>
    <w:pPr>
      <w:spacing w:after="100"/>
    </w:p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DA1FD1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DA1FD1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DA1FD1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DA1FD1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DA1FD1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DA1FD1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DA1FD1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DA1FD1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1FD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qFormat/>
    <w:rsid w:val="00DA1FD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DA1FD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A1FD1"/>
  </w:style>
  <w:style w:type="character" w:styleId="Tytuksiki">
    <w:name w:val="Book Title"/>
    <w:basedOn w:val="Domylnaczcionkaakapitu"/>
    <w:uiPriority w:val="33"/>
    <w:qFormat/>
    <w:rsid w:val="00DA1FD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A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A1FD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A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A1FD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A1FD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A1FD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A1FD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A1FD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A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"/>
    <w:qFormat/>
    <w:rsid w:val="00DA1FD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10"/>
    <w:qFormat/>
    <w:rsid w:val="00DA1FD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A1FD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A1FD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A1FD1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A1FD1"/>
    <w:pPr>
      <w:ind w:left="720"/>
      <w:contextualSpacing/>
    </w:pPr>
  </w:style>
  <w:style w:type="paragraph" w:styleId="Listanumerowana">
    <w:name w:val="List Number"/>
    <w:basedOn w:val="Normalny"/>
    <w:uiPriority w:val="9"/>
    <w:qFormat/>
    <w:rsid w:val="00DA1FD1"/>
    <w:pPr>
      <w:numPr>
        <w:numId w:val="2"/>
      </w:numPr>
      <w:contextualSpacing/>
    </w:pPr>
  </w:style>
  <w:style w:type="paragraph" w:styleId="Listanumerowana2">
    <w:name w:val="List Number 2"/>
    <w:basedOn w:val="Normalny"/>
    <w:uiPriority w:val="10"/>
    <w:qFormat/>
    <w:rsid w:val="00DA1FD1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A1FD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A1FD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A1FD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"/>
    <w:qFormat/>
    <w:rsid w:val="00DA1FD1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10"/>
    <w:qFormat/>
    <w:rsid w:val="00DA1FD1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A1FD1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A1FD1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A1FD1"/>
    <w:pPr>
      <w:numPr>
        <w:numId w:val="12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5"/>
    <w:qFormat/>
    <w:rsid w:val="00DA1FD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5"/>
    <w:rsid w:val="00DA1FD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A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A1FD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A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A1FD1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A1FD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DA1F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1FD1"/>
    <w:rPr>
      <w:rFonts w:ascii="Calibri" w:hAnsi="Calibri" w:cs="Calibri"/>
      <w:i/>
      <w:iCs/>
      <w:color w:val="404040" w:themeColor="text1" w:themeTint="BF"/>
      <w:sz w:val="18"/>
    </w:rPr>
  </w:style>
  <w:style w:type="character" w:styleId="Uwydatnienie">
    <w:name w:val="Emphasis"/>
    <w:basedOn w:val="Domylnaczcionkaakapitu"/>
    <w:uiPriority w:val="2"/>
    <w:qFormat/>
    <w:rsid w:val="00DA1FD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A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A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A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FD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FD1"/>
    <w:rPr>
      <w:rFonts w:ascii="Calibri" w:hAnsi="Calibri" w:cs="Calibri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A1F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3"/>
    <w:qFormat/>
    <w:rsid w:val="00DA1FD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A1FD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A1FD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A1FD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A1FD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A1FD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A1FD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A1FD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A1FD1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99"/>
    <w:semiHidden/>
    <w:unhideWhenUsed/>
    <w:rsid w:val="00DA1FD1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A1FD1"/>
  </w:style>
  <w:style w:type="character" w:customStyle="1" w:styleId="DataZnak">
    <w:name w:val="Data Znak"/>
    <w:basedOn w:val="Domylnaczcionkaakapitu"/>
    <w:link w:val="Data"/>
    <w:uiPriority w:val="99"/>
    <w:semiHidden/>
    <w:rsid w:val="00DA1FD1"/>
    <w:rPr>
      <w:rFonts w:ascii="Calibri" w:hAnsi="Calibri" w:cs="Calibri"/>
      <w:sz w:val="18"/>
    </w:rPr>
  </w:style>
  <w:style w:type="character" w:styleId="Odwoanieintensywne">
    <w:name w:val="Intense Reference"/>
    <w:basedOn w:val="Domylnaczcionkaakapitu"/>
    <w:uiPriority w:val="32"/>
    <w:qFormat/>
    <w:rsid w:val="00DA1FD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1FD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1FD1"/>
    <w:rPr>
      <w:rFonts w:ascii="Calibri" w:hAnsi="Calibri" w:cs="Calibri"/>
      <w:i/>
      <w:iCs/>
      <w:color w:val="2C567A" w:themeColor="accent1"/>
      <w:sz w:val="18"/>
    </w:rPr>
  </w:style>
  <w:style w:type="character" w:styleId="Wyrnienieintensywne">
    <w:name w:val="Intense Emphasis"/>
    <w:basedOn w:val="Domylnaczcionkaakapitu"/>
    <w:uiPriority w:val="21"/>
    <w:qFormat/>
    <w:rsid w:val="00DA1FD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DA1FD1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DA1FD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D1"/>
    <w:rPr>
      <w:rFonts w:ascii="Calibri" w:hAnsi="Calibri" w:cs="Calibri"/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DA1FD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1FD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FD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FD1"/>
    <w:rPr>
      <w:rFonts w:ascii="Calibri" w:hAnsi="Calibri" w:cs="Calibri"/>
      <w:sz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A1F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A1FD1"/>
    <w:rPr>
      <w:rFonts w:ascii="Calibri" w:hAnsi="Calibri" w:cs="Calibri"/>
      <w:sz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A1FD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A1FD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A1FD1"/>
    <w:rPr>
      <w:rFonts w:ascii="Calibri" w:hAnsi="Calibri" w:cs="Calibri"/>
      <w:sz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A1FD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A1FD1"/>
    <w:rPr>
      <w:rFonts w:ascii="Calibri" w:hAnsi="Calibri" w:cs="Calibri"/>
      <w:sz w:val="1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1FD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A1FD1"/>
    <w:rPr>
      <w:rFonts w:ascii="Calibri" w:hAnsi="Calibri" w:cs="Calibri"/>
      <w:sz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A1FD1"/>
    <w:rPr>
      <w:rFonts w:ascii="Calibri" w:hAnsi="Calibri" w:cs="Calibri"/>
      <w:sz w:val="18"/>
    </w:rPr>
  </w:style>
  <w:style w:type="paragraph" w:styleId="Wcicienormalne">
    <w:name w:val="Normal Indent"/>
    <w:basedOn w:val="Normalny"/>
    <w:uiPriority w:val="99"/>
    <w:semiHidden/>
    <w:unhideWhenUsed/>
    <w:qFormat/>
    <w:rsid w:val="00DA1FD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A1FD1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A1FD1"/>
    <w:rPr>
      <w:rFonts w:ascii="Calibri" w:hAnsi="Calibri" w:cs="Calibri"/>
      <w:sz w:val="18"/>
    </w:rPr>
  </w:style>
  <w:style w:type="table" w:styleId="Tabela-Wspczesny">
    <w:name w:val="Table Contemporary"/>
    <w:basedOn w:val="Standardowy"/>
    <w:uiPriority w:val="99"/>
    <w:semiHidden/>
    <w:unhideWhenUsed/>
    <w:rsid w:val="00DA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99"/>
    <w:semiHidden/>
    <w:unhideWhenUsed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99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A1FD1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A1FD1"/>
    <w:rPr>
      <w:rFonts w:ascii="Calibri" w:hAnsi="Calibri" w:cs="Calibri"/>
      <w:sz w:val="1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A1FD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A1FD1"/>
    <w:rPr>
      <w:rFonts w:ascii="Calibri" w:hAnsi="Calibri" w:cs="Calibri"/>
      <w:sz w:val="18"/>
    </w:rPr>
  </w:style>
  <w:style w:type="table" w:styleId="Tabela-Kolumnowy1">
    <w:name w:val="Table Columns 1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A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A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A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A1FD1"/>
    <w:rPr>
      <w:rFonts w:ascii="Calibri" w:hAnsi="Calibri" w:cs="Calibri"/>
      <w:sz w:val="18"/>
    </w:rPr>
  </w:style>
  <w:style w:type="table" w:styleId="Tabela-Prosty1">
    <w:name w:val="Table Simple 1"/>
    <w:basedOn w:val="Standardowy"/>
    <w:uiPriority w:val="99"/>
    <w:semiHidden/>
    <w:unhideWhenUsed/>
    <w:rsid w:val="00DA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A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A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A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A1FD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FD1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A1FD1"/>
    <w:rPr>
      <w:rFonts w:ascii="Calibri" w:hAnsi="Calibri" w:cs="Calibri"/>
      <w:sz w:val="18"/>
    </w:rPr>
  </w:style>
  <w:style w:type="table" w:styleId="Tabela-Siatka1">
    <w:name w:val="Table Grid 1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A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A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A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A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A1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A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A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A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FD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DA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A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A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A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"/>
    <w:qFormat/>
    <w:rsid w:val="00DA1FD1"/>
    <w:rPr>
      <w:rFonts w:ascii="Calibri" w:hAnsi="Calibri" w:cs="Calibri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A1FD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DA1FD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99"/>
    <w:semiHidden/>
    <w:unhideWhenUsed/>
    <w:rsid w:val="00DA1FD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AppData\Local\Microsoft\Office\16.0\DTS\pl-PL%7b938F6A9B-80D7-4C57-B74B-F45E11E7273E%7d\%7bC4021639-1E52-48CD-AB53-25FBD8AABAD3%7d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542941B0974D1C95830E3FEE817F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7798-C2D7-4843-BCA2-DA1D8A687DC7}"/>
      </w:docPartPr>
      <w:docPartBody>
        <w:p w:rsidR="000B0699" w:rsidRDefault="00315810">
          <w:pPr>
            <w:pStyle w:val="5F542941B0974D1C95830E3FEE817FC2"/>
          </w:pPr>
          <w:r w:rsidRPr="00D05149">
            <w:rPr>
              <w:lang w:bidi="pl-PL"/>
            </w:rPr>
            <w:t>Poniedziałek</w:t>
          </w:r>
        </w:p>
      </w:docPartBody>
    </w:docPart>
    <w:docPart>
      <w:docPartPr>
        <w:name w:val="21181FF790044608B7566B3EDDC74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9DF22A-654E-40C8-A713-77E182D2C591}"/>
      </w:docPartPr>
      <w:docPartBody>
        <w:p w:rsidR="000B0699" w:rsidRDefault="00315810">
          <w:pPr>
            <w:pStyle w:val="21181FF790044608B7566B3EDDC74345"/>
          </w:pPr>
          <w:r w:rsidRPr="00D05149">
            <w:rPr>
              <w:rStyle w:val="Tekstzastpczy"/>
              <w:lang w:bidi="pl-PL"/>
            </w:rPr>
            <w:t>Wtorek</w:t>
          </w:r>
        </w:p>
      </w:docPartBody>
    </w:docPart>
    <w:docPart>
      <w:docPartPr>
        <w:name w:val="B89A1B8BC9EF4B719185427D1EFB4C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C75D59-D189-49DC-A4E8-06B3BC0AF528}"/>
      </w:docPartPr>
      <w:docPartBody>
        <w:p w:rsidR="000B0699" w:rsidRDefault="00315810">
          <w:pPr>
            <w:pStyle w:val="B89A1B8BC9EF4B719185427D1EFB4C99"/>
          </w:pPr>
          <w:r w:rsidRPr="00D05149">
            <w:rPr>
              <w:rStyle w:val="Tekstzastpczy"/>
              <w:lang w:bidi="pl-PL"/>
            </w:rPr>
            <w:t>Środa</w:t>
          </w:r>
        </w:p>
      </w:docPartBody>
    </w:docPart>
    <w:docPart>
      <w:docPartPr>
        <w:name w:val="1F6216572AD7468FAFE5C5FE33C9F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3B2AEA-9A3B-4CA2-B89D-EDBAD64557B9}"/>
      </w:docPartPr>
      <w:docPartBody>
        <w:p w:rsidR="000B0699" w:rsidRDefault="00315810">
          <w:pPr>
            <w:pStyle w:val="1F6216572AD7468FAFE5C5FE33C9F9E0"/>
          </w:pPr>
          <w:r w:rsidRPr="00D05149">
            <w:rPr>
              <w:rStyle w:val="Tekstzastpczy"/>
              <w:lang w:bidi="pl-PL"/>
            </w:rPr>
            <w:t>Czwartek</w:t>
          </w:r>
        </w:p>
      </w:docPartBody>
    </w:docPart>
    <w:docPart>
      <w:docPartPr>
        <w:name w:val="D5B96507123B40B58ABA38D5A9CC48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0BD7A7-7E1E-4B61-B8C4-9A5497B838DD}"/>
      </w:docPartPr>
      <w:docPartBody>
        <w:p w:rsidR="000B0699" w:rsidRDefault="00315810">
          <w:pPr>
            <w:pStyle w:val="D5B96507123B40B58ABA38D5A9CC48FE"/>
          </w:pPr>
          <w:r w:rsidRPr="00D05149">
            <w:rPr>
              <w:rStyle w:val="Tekstzastpczy"/>
              <w:lang w:bidi="pl-PL"/>
            </w:rPr>
            <w:t>Piątek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10"/>
    <w:rsid w:val="000041F8"/>
    <w:rsid w:val="000323E6"/>
    <w:rsid w:val="000577D5"/>
    <w:rsid w:val="00072ED8"/>
    <w:rsid w:val="00074B4E"/>
    <w:rsid w:val="00091C56"/>
    <w:rsid w:val="000A6C0B"/>
    <w:rsid w:val="000B0699"/>
    <w:rsid w:val="000E5BB8"/>
    <w:rsid w:val="001014F4"/>
    <w:rsid w:val="00104876"/>
    <w:rsid w:val="001606D9"/>
    <w:rsid w:val="00160DD9"/>
    <w:rsid w:val="001739C8"/>
    <w:rsid w:val="00194C9E"/>
    <w:rsid w:val="001D5DAE"/>
    <w:rsid w:val="00271B7E"/>
    <w:rsid w:val="002A38F3"/>
    <w:rsid w:val="00315810"/>
    <w:rsid w:val="00341694"/>
    <w:rsid w:val="003C5EF6"/>
    <w:rsid w:val="003F1F65"/>
    <w:rsid w:val="004001D1"/>
    <w:rsid w:val="00412C63"/>
    <w:rsid w:val="004166FC"/>
    <w:rsid w:val="004A191C"/>
    <w:rsid w:val="004B45E9"/>
    <w:rsid w:val="004D0601"/>
    <w:rsid w:val="004F287C"/>
    <w:rsid w:val="0050093B"/>
    <w:rsid w:val="005155D6"/>
    <w:rsid w:val="00561434"/>
    <w:rsid w:val="0056542C"/>
    <w:rsid w:val="0056645D"/>
    <w:rsid w:val="005759AE"/>
    <w:rsid w:val="005B6A7F"/>
    <w:rsid w:val="005B741B"/>
    <w:rsid w:val="005D1578"/>
    <w:rsid w:val="005D32C3"/>
    <w:rsid w:val="0063011C"/>
    <w:rsid w:val="00633E9F"/>
    <w:rsid w:val="00696F3B"/>
    <w:rsid w:val="006A5277"/>
    <w:rsid w:val="006B3E1D"/>
    <w:rsid w:val="006D499D"/>
    <w:rsid w:val="006F4ADB"/>
    <w:rsid w:val="00764823"/>
    <w:rsid w:val="00785C08"/>
    <w:rsid w:val="007A0C5C"/>
    <w:rsid w:val="007B2749"/>
    <w:rsid w:val="007C7B79"/>
    <w:rsid w:val="007E4C52"/>
    <w:rsid w:val="007E629D"/>
    <w:rsid w:val="0080528D"/>
    <w:rsid w:val="008158C5"/>
    <w:rsid w:val="008344D2"/>
    <w:rsid w:val="00837A08"/>
    <w:rsid w:val="00844A55"/>
    <w:rsid w:val="00895A67"/>
    <w:rsid w:val="008A0893"/>
    <w:rsid w:val="008A21F9"/>
    <w:rsid w:val="008A49BB"/>
    <w:rsid w:val="00904F71"/>
    <w:rsid w:val="009A6D51"/>
    <w:rsid w:val="009D2F9C"/>
    <w:rsid w:val="009D5881"/>
    <w:rsid w:val="009E1040"/>
    <w:rsid w:val="009F17BE"/>
    <w:rsid w:val="009F7034"/>
    <w:rsid w:val="00A105DD"/>
    <w:rsid w:val="00A14E9D"/>
    <w:rsid w:val="00A209F5"/>
    <w:rsid w:val="00A35582"/>
    <w:rsid w:val="00A524A3"/>
    <w:rsid w:val="00A53227"/>
    <w:rsid w:val="00A82D77"/>
    <w:rsid w:val="00A83F92"/>
    <w:rsid w:val="00A91753"/>
    <w:rsid w:val="00AA492B"/>
    <w:rsid w:val="00AC083D"/>
    <w:rsid w:val="00AD0913"/>
    <w:rsid w:val="00AF70D4"/>
    <w:rsid w:val="00B04800"/>
    <w:rsid w:val="00B10FB0"/>
    <w:rsid w:val="00B87971"/>
    <w:rsid w:val="00BB1673"/>
    <w:rsid w:val="00BD1562"/>
    <w:rsid w:val="00C13A3D"/>
    <w:rsid w:val="00C30ADB"/>
    <w:rsid w:val="00C55AA3"/>
    <w:rsid w:val="00C60DF4"/>
    <w:rsid w:val="00CA6700"/>
    <w:rsid w:val="00CB08FB"/>
    <w:rsid w:val="00D1316C"/>
    <w:rsid w:val="00D70B98"/>
    <w:rsid w:val="00D75D34"/>
    <w:rsid w:val="00D80509"/>
    <w:rsid w:val="00D819E7"/>
    <w:rsid w:val="00D81A39"/>
    <w:rsid w:val="00D842B0"/>
    <w:rsid w:val="00DF1B59"/>
    <w:rsid w:val="00E11D42"/>
    <w:rsid w:val="00E27628"/>
    <w:rsid w:val="00E61358"/>
    <w:rsid w:val="00E63E43"/>
    <w:rsid w:val="00E73DE4"/>
    <w:rsid w:val="00E86DB1"/>
    <w:rsid w:val="00E9391F"/>
    <w:rsid w:val="00E95631"/>
    <w:rsid w:val="00E96B5F"/>
    <w:rsid w:val="00E9708E"/>
    <w:rsid w:val="00EA3B15"/>
    <w:rsid w:val="00EC04A2"/>
    <w:rsid w:val="00ED533A"/>
    <w:rsid w:val="00EE3760"/>
    <w:rsid w:val="00F34309"/>
    <w:rsid w:val="00F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42941B0974D1C95830E3FEE817FC2">
    <w:name w:val="5F542941B0974D1C95830E3FEE817FC2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21181FF790044608B7566B3EDDC74345">
    <w:name w:val="21181FF790044608B7566B3EDDC74345"/>
  </w:style>
  <w:style w:type="paragraph" w:customStyle="1" w:styleId="B89A1B8BC9EF4B719185427D1EFB4C99">
    <w:name w:val="B89A1B8BC9EF4B719185427D1EFB4C99"/>
  </w:style>
  <w:style w:type="paragraph" w:customStyle="1" w:styleId="1F6216572AD7468FAFE5C5FE33C9F9E0">
    <w:name w:val="1F6216572AD7468FAFE5C5FE33C9F9E0"/>
  </w:style>
  <w:style w:type="paragraph" w:customStyle="1" w:styleId="D5B96507123B40B58ABA38D5A9CC48FE">
    <w:name w:val="D5B96507123B40B58ABA38D5A9CC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E31A5C-F1AB-4989-86A6-D04C1E11F7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C:\Users\Ja\AppData\Local\Microsoft\Office\16.0\DTS\pl-PL{938F6A9B-80D7-4C57-B74B-F45E11E7273E}\{C4021639-1E52-48CD-AB53-25FBD8AABAD3}tf45420242_win32.dotx</Template>
  <TotalTime>0</TotalTime>
  <Pages>1</Pages>
  <Words>143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2024-12-31T10:29:00Z</dcterms:created>
  <dcterms:modified xsi:type="dcterms:W3CDTF">2025-07-28T16:14:00Z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