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51"/>
        <w:gridCol w:w="200"/>
        <w:gridCol w:w="4742"/>
        <w:gridCol w:w="786"/>
        <w:gridCol w:w="4691"/>
        <w:gridCol w:w="51"/>
      </w:tblGrid>
      <w:tr w:rsidR="005B624C" w:rsidRPr="00510DB7" w14:paraId="25BB1EB6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5BB72B9B" w14:textId="77777777" w:rsidR="005B624C" w:rsidRPr="00510DB7" w:rsidRDefault="005B624C" w:rsidP="0002305D">
            <w:pPr>
              <w:pStyle w:val="Nazwainumer"/>
            </w:pPr>
          </w:p>
        </w:tc>
        <w:tc>
          <w:tcPr>
            <w:tcW w:w="10419" w:type="dxa"/>
            <w:gridSpan w:val="4"/>
          </w:tcPr>
          <w:p w14:paraId="44EE1ADE" w14:textId="77777777" w:rsidR="00615E15" w:rsidRDefault="00594592" w:rsidP="00F72EB9">
            <w:pPr>
              <w:pStyle w:val="Tytuharmonogramu"/>
              <w:jc w:val="right"/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D499BBA" wp14:editId="0355AFF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-546100</wp:posOffset>
                  </wp:positionV>
                  <wp:extent cx="1409700" cy="1098550"/>
                  <wp:effectExtent l="0" t="0" r="0" b="6350"/>
                  <wp:wrapNone/>
                  <wp:docPr id="7" name="Obraz 7" descr="dzie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zie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1F5" w:rsidRPr="00F64800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TYGODNIOWY JADŁOS</w:t>
            </w:r>
            <w:r w:rsidR="00615E15">
              <w:rPr>
                <w:rFonts w:asciiTheme="majorHAnsi" w:hAnsiTheme="majorHAnsi" w:cs="Calibri"/>
                <w:b/>
                <w:bCs w:val="0"/>
                <w:color w:val="FF0000"/>
                <w:lang w:bidi="pl-PL"/>
              </w:rPr>
              <w:t>PIS</w:t>
            </w:r>
          </w:p>
          <w:p w14:paraId="1D10B9F8" w14:textId="3648A135" w:rsidR="005B624C" w:rsidRPr="00F64800" w:rsidRDefault="00615E15" w:rsidP="00615E15">
            <w:pPr>
              <w:pStyle w:val="Tytuharmonogramu"/>
              <w:rPr>
                <w:rFonts w:asciiTheme="majorHAnsi" w:hAnsiTheme="majorHAnsi"/>
                <w:b/>
                <w:bCs w:val="0"/>
              </w:rPr>
            </w:pPr>
            <w:r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                              </w:t>
            </w:r>
            <w:r w:rsidR="00DC4D0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  <w:r w:rsidR="00A032B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17</w:t>
            </w:r>
            <w:r w:rsidR="00AA77E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-</w:t>
            </w:r>
            <w:r w:rsidR="00A032B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21</w:t>
            </w:r>
            <w:r w:rsidR="00CF25BA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BA5A68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A032B9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1</w:t>
            </w:r>
            <w:r w:rsidR="00E66EFB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.</w:t>
            </w:r>
            <w:r w:rsidR="00681221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202</w:t>
            </w:r>
            <w:r w:rsidR="00641A27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>5</w:t>
            </w:r>
            <w:r w:rsidR="00826000" w:rsidRPr="00F64800">
              <w:rPr>
                <w:rFonts w:asciiTheme="majorHAnsi" w:hAnsiTheme="majorHAnsi"/>
                <w:b/>
                <w:bCs w:val="0"/>
                <w:color w:val="FF0000"/>
                <w:lang w:bidi="pl-PL"/>
              </w:rPr>
              <w:t xml:space="preserve"> </w:t>
            </w:r>
          </w:p>
        </w:tc>
      </w:tr>
      <w:tr w:rsidR="005B624C" w:rsidRPr="00510DB7" w14:paraId="3B2CF166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695E7C3" w14:textId="77777777" w:rsidR="005B624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  <w:r w:rsidRPr="00510DB7">
              <w:rPr>
                <w:rFonts w:ascii="Calibri" w:eastAsia="Calibri" w:hAnsi="Calibri"/>
                <w:color w:val="auto"/>
                <w:sz w:val="22"/>
                <w:lang w:bidi="pl-PL"/>
              </w:rPr>
              <w:br/>
            </w:r>
          </w:p>
          <w:p w14:paraId="0FE8EDCC" w14:textId="77777777" w:rsidR="00166B0C" w:rsidRPr="00510DB7" w:rsidRDefault="00166B0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5F542941B0974D1C95830E3FEE817FC2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75F7694C" w14:textId="77777777" w:rsidR="005B624C" w:rsidRPr="00510DB7" w:rsidRDefault="00D05149" w:rsidP="00583006">
                <w:pPr>
                  <w:pStyle w:val="Dzietygodnia"/>
                  <w:rPr>
                    <w:rFonts w:ascii="Calibri" w:hAnsi="Calibri"/>
                  </w:rPr>
                </w:pPr>
                <w:r w:rsidRPr="00702C59">
                  <w:rPr>
                    <w:rFonts w:ascii="Calibri" w:hAnsi="Calibri"/>
                    <w:color w:val="1E44BC" w:themeColor="accent6"/>
                    <w:sz w:val="40"/>
                    <w:szCs w:val="40"/>
                    <w:lang w:bidi="pl-PL"/>
                  </w:rPr>
                  <w:t>Poniedziałek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2F8F7FAC" w14:textId="15DFD22A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21181FF790044608B7566B3EDDC74345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2F21B517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Wtorek</w:t>
                </w:r>
              </w:p>
            </w:tc>
          </w:sdtContent>
        </w:sdt>
      </w:tr>
      <w:tr w:rsidR="006761F5" w:rsidRPr="00510DB7" w14:paraId="6EFD162F" w14:textId="77777777" w:rsidTr="004B367A">
        <w:trPr>
          <w:trHeight w:hRule="exact" w:val="303"/>
        </w:trPr>
        <w:tc>
          <w:tcPr>
            <w:tcW w:w="851" w:type="dxa"/>
            <w:gridSpan w:val="2"/>
          </w:tcPr>
          <w:p w14:paraId="463598D1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20FB525A" w14:textId="4B04292E" w:rsidR="006761F5" w:rsidRPr="00510DB7" w:rsidRDefault="00E66EFB" w:rsidP="00D05149">
            <w:pPr>
              <w:pStyle w:val="Nagwekkolumny"/>
            </w:pPr>
            <w:r>
              <w:t xml:space="preserve"> </w:t>
            </w:r>
          </w:p>
        </w:tc>
        <w:tc>
          <w:tcPr>
            <w:tcW w:w="786" w:type="dxa"/>
          </w:tcPr>
          <w:p w14:paraId="6493149E" w14:textId="77777777" w:rsidR="006761F5" w:rsidRPr="00510DB7" w:rsidRDefault="006761F5">
            <w:pPr>
              <w:pStyle w:val="Godzina"/>
              <w:rPr>
                <w:color w:val="FFFFFF" w:themeColor="background1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61D978D3" w14:textId="1C85A4B1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59DE289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E48F99D" w14:textId="1012631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C0E4FF" w:themeFill="accent2" w:themeFillTint="33"/>
          </w:tcPr>
          <w:p w14:paraId="696F8528" w14:textId="3C335CC6" w:rsidR="00BA1D78" w:rsidRDefault="00A032B9" w:rsidP="00A032B9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 w:rsidRPr="00BA5A68">
              <w:rPr>
                <w:b/>
                <w:bCs/>
                <w:color w:val="FF0000"/>
                <w:sz w:val="24"/>
                <w:szCs w:val="24"/>
              </w:rPr>
              <w:t xml:space="preserve">Dzień </w:t>
            </w:r>
            <w:r>
              <w:rPr>
                <w:b/>
                <w:bCs/>
                <w:color w:val="FF0000"/>
                <w:sz w:val="24"/>
                <w:szCs w:val="24"/>
              </w:rPr>
              <w:t>kuchni włoskiej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>
              <w:rPr>
                <w:b/>
                <w:bCs/>
                <w:color w:val="auto"/>
                <w:sz w:val="24"/>
                <w:szCs w:val="24"/>
              </w:rPr>
              <w:t>KARTOFLANKA (seler, pochodne mleka)</w:t>
            </w:r>
          </w:p>
          <w:p w14:paraId="11D97740" w14:textId="3BEE1AB3" w:rsidR="00A032B9" w:rsidRDefault="00A032B9" w:rsidP="00A032B9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MAKARON SPAGHETTI Z SOSEM BOLOŃSKIM I ŻÓŁTYM SEREM (gluten, seler, </w:t>
            </w: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pochone</w:t>
            </w:r>
            <w:proofErr w:type="spellEnd"/>
            <w:r>
              <w:rPr>
                <w:b/>
                <w:bCs/>
                <w:color w:val="auto"/>
                <w:sz w:val="24"/>
                <w:szCs w:val="24"/>
              </w:rPr>
              <w:t xml:space="preserve"> mleka)</w:t>
            </w:r>
          </w:p>
          <w:p w14:paraId="0CEBB8DC" w14:textId="1AEC1C41" w:rsidR="00A032B9" w:rsidRDefault="00A032B9" w:rsidP="00A032B9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GOTOWANY BROKUŁ</w:t>
            </w:r>
          </w:p>
          <w:p w14:paraId="5D29957E" w14:textId="77777777" w:rsidR="00BA1D78" w:rsidRDefault="00BA1D78" w:rsidP="00BA1D78">
            <w:pPr>
              <w:pStyle w:val="Nazwainumer"/>
              <w:rPr>
                <w:b/>
                <w:bCs/>
                <w:color w:val="auto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Kompot</w:t>
            </w:r>
          </w:p>
          <w:p w14:paraId="30888D4A" w14:textId="23527BC2" w:rsidR="00BA1D78" w:rsidRPr="00764267" w:rsidRDefault="00BA1D78" w:rsidP="00BA1D7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auto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auto"/>
                <w:sz w:val="24"/>
                <w:szCs w:val="24"/>
              </w:rPr>
              <w:t xml:space="preserve">. 1, </w:t>
            </w:r>
            <w:r w:rsidR="00A032B9">
              <w:rPr>
                <w:b/>
                <w:bCs/>
                <w:color w:val="auto"/>
                <w:sz w:val="24"/>
                <w:szCs w:val="24"/>
              </w:rPr>
              <w:t>7</w:t>
            </w:r>
            <w:r>
              <w:rPr>
                <w:b/>
                <w:bCs/>
                <w:color w:val="auto"/>
                <w:sz w:val="24"/>
                <w:szCs w:val="24"/>
              </w:rPr>
              <w:t>, 9</w:t>
            </w:r>
          </w:p>
        </w:tc>
        <w:tc>
          <w:tcPr>
            <w:tcW w:w="786" w:type="dxa"/>
          </w:tcPr>
          <w:p w14:paraId="01A11B44" w14:textId="6BC0A0B0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FFFF00"/>
          </w:tcPr>
          <w:p w14:paraId="29A2BC9A" w14:textId="2D757847" w:rsidR="00BA1D78" w:rsidRDefault="00A032B9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ZUPA KREM Z BIAŁYCH WARZYW (seler, pochodne mleka)</w:t>
            </w:r>
          </w:p>
          <w:p w14:paraId="1084292A" w14:textId="1B0B9C5B" w:rsidR="00A032B9" w:rsidRDefault="00A032B9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RYŻ BASMATI</w:t>
            </w:r>
          </w:p>
          <w:p w14:paraId="13775D21" w14:textId="3CB5D04F" w:rsidR="00A032B9" w:rsidRDefault="00A032B9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CIECIERZYCA Z WARZYWAMI W SOSIE CURRY (pochodne mleka)</w:t>
            </w:r>
          </w:p>
          <w:p w14:paraId="2A3C93A2" w14:textId="24FEEF7F" w:rsidR="00A032B9" w:rsidRDefault="00A032B9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SURÓWKA Z KAPUSTY KISZONEJ, MARCHEWKI, JABŁKA, NATKI PIETRUSZKI </w:t>
            </w:r>
          </w:p>
          <w:p w14:paraId="2CC4AE45" w14:textId="445C1337" w:rsidR="00BA1D78" w:rsidRDefault="00BA1D78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</w:p>
          <w:p w14:paraId="1BC37C97" w14:textId="79048AEF" w:rsidR="00BA1D78" w:rsidRPr="00BA1D78" w:rsidRDefault="00BA1D78" w:rsidP="00C4733E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>. 1, 3, 7, 9</w:t>
            </w:r>
          </w:p>
          <w:p w14:paraId="72600C70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9C27E5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AF88E5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4D1951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F5D294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539FB6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1A1056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C7559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D08F23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74DB57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01F290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10ACCE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566CFE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4567591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C53640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EF1864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BD62E3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A60EFE2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FCE4926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6C9444CB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C40389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6DFCF2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64A2F24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19083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D0CA845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05E08D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BFA6E08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15B1123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4B88C7CD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39A7B3A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79F498AF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08C78999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2BEFC80C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568453E7" w14:textId="77777777" w:rsidR="00F95151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  <w:p w14:paraId="341D0F3B" w14:textId="28DA3732" w:rsidR="00F95151" w:rsidRPr="00F4260E" w:rsidRDefault="00F95151" w:rsidP="00B028F5">
            <w:pPr>
              <w:tabs>
                <w:tab w:val="left" w:pos="1632"/>
              </w:tabs>
              <w:spacing w:after="0"/>
              <w:rPr>
                <w:b/>
                <w:bCs/>
                <w:color w:val="000000" w:themeColor="text1"/>
                <w:sz w:val="28"/>
                <w:szCs w:val="36"/>
              </w:rPr>
            </w:pPr>
          </w:p>
        </w:tc>
      </w:tr>
      <w:tr w:rsidR="006761F5" w:rsidRPr="00510DB7" w14:paraId="172CF6C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C7ABAA" w14:textId="2C709E6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4F2F34B1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105409E" w14:textId="57E15F1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32343048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66D126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303E1BF" w14:textId="7778E971" w:rsidR="006761F5" w:rsidRPr="00510DB7" w:rsidRDefault="006761F5" w:rsidP="00BA5A68">
            <w:pPr>
              <w:pStyle w:val="Godzina"/>
              <w:jc w:val="left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A98A880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D8520F8" w14:textId="7C0A0FE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25576F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4FE2F8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1674A83" w14:textId="74A09E1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B96433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E9E29D7" w14:textId="2912131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178090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7EC6BFD6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672F2F0" w14:textId="50DCE27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65EAAB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6AF9895" w14:textId="357386D1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0BF87B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D0D4A38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A69DB" w14:textId="44E9E0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B6CB0E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13CCA05C" w14:textId="2C07C6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369CDE9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2B19B4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1E539BC" w14:textId="5B52A71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D59917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02F69A9" w14:textId="4157471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11494390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38DA5462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29E6322" w14:textId="0CE0BE67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252E6C04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00F2AD46" w14:textId="4C4FEDD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600B9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7365FE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AE4141C" w14:textId="24F52C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739957D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5CCCA8DA" w14:textId="3165185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0BB9852A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339A3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C0A9509" w14:textId="6CC7040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C0E4FF" w:themeFill="accent2" w:themeFillTint="33"/>
          </w:tcPr>
          <w:p w14:paraId="18DF561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AF5C2E3" w14:textId="0E62BDE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FFFF00"/>
          </w:tcPr>
          <w:p w14:paraId="7717B2F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0BD01FA6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35376DFE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sz w:val="40"/>
              <w:szCs w:val="40"/>
            </w:rPr>
            <w:id w:val="-1214420208"/>
            <w:placeholder>
              <w:docPart w:val="B89A1B8BC9EF4B719185427D1EFB4C99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2A836A2A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Środa</w:t>
                </w:r>
              </w:p>
            </w:tc>
          </w:sdtContent>
        </w:sdt>
        <w:tc>
          <w:tcPr>
            <w:tcW w:w="786" w:type="dxa"/>
            <w:vAlign w:val="bottom"/>
          </w:tcPr>
          <w:p w14:paraId="0E8C8C4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1F6216572AD7468FAFE5C5FE33C9F9E0"/>
            </w:placeholder>
            <w:temporary/>
            <w:showingPlcHdr/>
            <w15:appearance w15:val="hidden"/>
          </w:sdtPr>
          <w:sdtContent>
            <w:tc>
              <w:tcPr>
                <w:tcW w:w="4691" w:type="dxa"/>
                <w:vAlign w:val="bottom"/>
              </w:tcPr>
              <w:p w14:paraId="40EE2A0E" w14:textId="77777777" w:rsidR="005B624C" w:rsidRPr="00510DB7" w:rsidRDefault="00D05149" w:rsidP="00583006">
                <w:pPr>
                  <w:pStyle w:val="Dzietygodnia"/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Czwartek</w:t>
                </w:r>
              </w:p>
            </w:tc>
          </w:sdtContent>
        </w:sdt>
      </w:tr>
      <w:tr w:rsidR="006761F5" w:rsidRPr="00510DB7" w14:paraId="387B916E" w14:textId="77777777" w:rsidTr="006761F5">
        <w:trPr>
          <w:trHeight w:hRule="exact" w:val="288"/>
        </w:trPr>
        <w:tc>
          <w:tcPr>
            <w:tcW w:w="851" w:type="dxa"/>
            <w:gridSpan w:val="2"/>
          </w:tcPr>
          <w:p w14:paraId="4A5ADE7F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4D4572A5" w14:textId="0D28354B" w:rsidR="006761F5" w:rsidRPr="006761F5" w:rsidRDefault="006761F5" w:rsidP="00D05149">
            <w:pPr>
              <w:pStyle w:val="Nagwekkolumny"/>
              <w:rPr>
                <w:color w:val="2C567A" w:themeColor="accent1"/>
              </w:rPr>
            </w:pPr>
          </w:p>
        </w:tc>
        <w:tc>
          <w:tcPr>
            <w:tcW w:w="786" w:type="dxa"/>
          </w:tcPr>
          <w:p w14:paraId="7C4BF263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2C567A" w:themeFill="accent1"/>
          </w:tcPr>
          <w:p w14:paraId="4E4497AC" w14:textId="2AC83323" w:rsidR="006761F5" w:rsidRPr="00510DB7" w:rsidRDefault="006761F5" w:rsidP="00D05149">
            <w:pPr>
              <w:pStyle w:val="Nagwekkolumny"/>
            </w:pPr>
          </w:p>
        </w:tc>
      </w:tr>
      <w:tr w:rsidR="006761F5" w:rsidRPr="00510DB7" w14:paraId="0AB30C6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786EAAC" w14:textId="2233805A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0D0DB"/>
          </w:tcPr>
          <w:p w14:paraId="527D8949" w14:textId="6836711E" w:rsidR="00A032B9" w:rsidRDefault="00A032B9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POMIDOROWA Z MAKARONEM (seler, gluten,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pochone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mleka)</w:t>
            </w:r>
          </w:p>
          <w:p w14:paraId="7884C88E" w14:textId="77777777" w:rsidR="00A032B9" w:rsidRDefault="00A032B9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ZIEMNIAKI</w:t>
            </w:r>
          </w:p>
          <w:p w14:paraId="2E8B1E0F" w14:textId="52C82070" w:rsidR="00A032B9" w:rsidRDefault="00A032B9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RYBA W PANIERCE (ryba, jaja, gluten)</w:t>
            </w:r>
          </w:p>
          <w:p w14:paraId="2F3932A8" w14:textId="170C8686" w:rsidR="00B95C8C" w:rsidRDefault="00A032B9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SURÓWKA. ZKAPUSTY PEKIŃSKIEJ, SZCZYPIORKU, NATKI PIETRUSZKI, GRUSZKI, GRANATU, JARMUŻU (jaja, gorczyca, </w:t>
            </w:r>
            <w:proofErr w:type="spellStart"/>
            <w:r>
              <w:rPr>
                <w:b/>
                <w:bCs/>
                <w:color w:val="000000" w:themeColor="text1"/>
                <w:sz w:val="24"/>
                <w:szCs w:val="24"/>
              </w:rPr>
              <w:t>pochone</w:t>
            </w:r>
            <w:proofErr w:type="spellEnd"/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 mleka)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  <w:t>Kompot</w:t>
            </w:r>
          </w:p>
          <w:p w14:paraId="75523D21" w14:textId="576AEE9E" w:rsidR="00BA5A68" w:rsidRPr="00BA5A68" w:rsidRDefault="00BA5A68" w:rsidP="00BA5A68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.: 1, 3, </w:t>
            </w:r>
            <w:r w:rsidR="00A032B9">
              <w:rPr>
                <w:b/>
                <w:bCs/>
                <w:color w:val="000000" w:themeColor="text1"/>
                <w:sz w:val="24"/>
                <w:szCs w:val="24"/>
              </w:rPr>
              <w:t xml:space="preserve">4, 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7, 9</w:t>
            </w:r>
          </w:p>
          <w:p w14:paraId="3F48E80A" w14:textId="6F86EE55" w:rsidR="00681221" w:rsidRPr="00681221" w:rsidRDefault="00681221" w:rsidP="00497873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86" w:type="dxa"/>
          </w:tcPr>
          <w:p w14:paraId="6AFA9050" w14:textId="22B60D6E" w:rsidR="006761F5" w:rsidRPr="00510DB7" w:rsidRDefault="006761F5" w:rsidP="00F64800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5DE97E"/>
          </w:tcPr>
          <w:p w14:paraId="3C6EB787" w14:textId="0BB4D5E8" w:rsidR="00A032B9" w:rsidRDefault="00A032B9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GROCHOWA (seler)</w:t>
            </w:r>
          </w:p>
          <w:p w14:paraId="090EDCAA" w14:textId="44CAE84E" w:rsidR="00A032B9" w:rsidRDefault="00A032B9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KASZA PĘCZAK (gluten)</w:t>
            </w:r>
          </w:p>
          <w:p w14:paraId="6ADC524C" w14:textId="77777777" w:rsidR="00A032B9" w:rsidRDefault="00A032B9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KURCZAK PIECZONY</w:t>
            </w:r>
          </w:p>
          <w:p w14:paraId="3C8E437C" w14:textId="4BA3EC3E" w:rsidR="00A032B9" w:rsidRDefault="00A032B9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SURÓWKA Z POMIDORA, OGÓRKA KISZONEGO, SZCZYPIORU, PAPRYKI, ZIÓŁ (pochodne mleka)</w:t>
            </w:r>
          </w:p>
          <w:p w14:paraId="4E857EA4" w14:textId="36FF404E" w:rsidR="00A032B9" w:rsidRDefault="00A032B9" w:rsidP="0004037D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PLASTERKI JABŁKA</w:t>
            </w:r>
          </w:p>
          <w:p w14:paraId="4595BFF6" w14:textId="214E28F2" w:rsidR="00AB2F55" w:rsidRDefault="00BA5A68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Kompot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t>.: 1, 7, 9, 10</w:t>
            </w:r>
          </w:p>
          <w:p w14:paraId="0C4F12AD" w14:textId="508C1EA2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2A801800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7AFBC3" w14:textId="77777777" w:rsidR="00AB2F55" w:rsidRDefault="00AB2F55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70473C78" w14:textId="77777777" w:rsidR="00F2291A" w:rsidRDefault="00F2291A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123FA39E" w14:textId="77777777" w:rsidR="009355B6" w:rsidRDefault="009355B6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604ED55" w14:textId="42484B95" w:rsidR="00580F42" w:rsidRDefault="00580F42" w:rsidP="007C1EEA">
            <w:pPr>
              <w:pStyle w:val="Nazwainumer"/>
              <w:jc w:val="right"/>
              <w:rPr>
                <w:b/>
                <w:bCs/>
                <w:sz w:val="28"/>
                <w:szCs w:val="28"/>
              </w:rPr>
            </w:pPr>
          </w:p>
          <w:p w14:paraId="205B0E56" w14:textId="3DA04CF5" w:rsidR="00580F42" w:rsidRDefault="00580F42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</w:t>
            </w:r>
          </w:p>
          <w:p w14:paraId="16FF595F" w14:textId="5D144091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6CFDD736" w14:textId="613618F8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39BB07AE" w14:textId="77777777" w:rsidR="00EB088F" w:rsidRDefault="00EB088F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5843525E" w14:textId="77777777" w:rsidR="00B907FC" w:rsidRDefault="00B907FC" w:rsidP="0004037D">
            <w:pPr>
              <w:pStyle w:val="Nazwainumer"/>
              <w:rPr>
                <w:b/>
                <w:bCs/>
                <w:sz w:val="28"/>
                <w:szCs w:val="28"/>
              </w:rPr>
            </w:pPr>
          </w:p>
          <w:p w14:paraId="038DB397" w14:textId="77777777" w:rsidR="005A381B" w:rsidRPr="0012743E" w:rsidRDefault="005A381B" w:rsidP="00F64800">
            <w:pPr>
              <w:pStyle w:val="Nazwainumer"/>
              <w:rPr>
                <w:b/>
                <w:bCs/>
                <w:color w:val="auto"/>
                <w:sz w:val="28"/>
                <w:szCs w:val="28"/>
              </w:rPr>
            </w:pPr>
          </w:p>
          <w:p w14:paraId="0F1DF0FE" w14:textId="7CA2FF35" w:rsidR="00F64800" w:rsidRPr="00510DB7" w:rsidRDefault="00F64800" w:rsidP="00F64800">
            <w:pPr>
              <w:pStyle w:val="Nazwainumer"/>
            </w:pPr>
          </w:p>
        </w:tc>
      </w:tr>
      <w:tr w:rsidR="006761F5" w:rsidRPr="00510DB7" w14:paraId="0AFBA7D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1EF93E0" w14:textId="2CCFBE4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E6D110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93456D9" w14:textId="3D2DFE3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DC3C8CF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627D3A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6363BB" w14:textId="38C2C158" w:rsidR="006761F5" w:rsidRPr="00510DB7" w:rsidRDefault="006761F5" w:rsidP="0037392E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66AC517F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BBF5FAE" w14:textId="287F5CB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1A345EDC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9A9187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EF43D9" w14:textId="22801EDE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28F68AD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2AF8A0B" w14:textId="39151AF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E45DFD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5B4FD2F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471C73A8" w14:textId="282CF2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41DD41A3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02BF104" w14:textId="79B970CA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1B080F4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02044A4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05CAAF7" w14:textId="5F62FFF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09B38856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7821040" w14:textId="5A28F283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63982DC2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2FECC7BE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0F62743" w14:textId="7403802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3D0A0C5C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4588EA81" w14:textId="6FEC729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02A5DBC5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48FB83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7A030" w14:textId="4558199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D67F34E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7EDABA3" w14:textId="5CF5E7D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74C1C6FB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15D9DFE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73FFB3A4" w14:textId="5FDA32A2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730C624B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3D23DE91" w14:textId="60CD332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36FCA886" w14:textId="77777777" w:rsidR="006761F5" w:rsidRPr="00510DB7" w:rsidRDefault="006761F5" w:rsidP="00D05149">
            <w:pPr>
              <w:pStyle w:val="Nazwainumer"/>
            </w:pPr>
          </w:p>
        </w:tc>
      </w:tr>
      <w:tr w:rsidR="006761F5" w:rsidRPr="00510DB7" w14:paraId="6AE6728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626F050B" w14:textId="50D551F5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0D0DB"/>
          </w:tcPr>
          <w:p w14:paraId="139F56F7" w14:textId="77777777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62D802D7" w14:textId="3B300A2D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5DE97E"/>
          </w:tcPr>
          <w:p w14:paraId="43067C97" w14:textId="77777777" w:rsidR="006761F5" w:rsidRPr="00510DB7" w:rsidRDefault="006761F5" w:rsidP="00D05149">
            <w:pPr>
              <w:pStyle w:val="Nazwainumer"/>
            </w:pPr>
          </w:p>
        </w:tc>
      </w:tr>
      <w:tr w:rsidR="005B624C" w:rsidRPr="00510DB7" w14:paraId="4E85623D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25C4EF20" w14:textId="77777777" w:rsidR="005B624C" w:rsidRPr="00510DB7" w:rsidRDefault="005B624C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color w:val="1E44BC" w:themeColor="accent6"/>
              <w:sz w:val="40"/>
              <w:szCs w:val="40"/>
            </w:rPr>
            <w:id w:val="-507822863"/>
            <w:placeholder>
              <w:docPart w:val="D5B96507123B40B58ABA38D5A9CC48FE"/>
            </w:placeholder>
            <w:temporary/>
            <w:showingPlcHdr/>
            <w15:appearance w15:val="hidden"/>
          </w:sdtPr>
          <w:sdtContent>
            <w:tc>
              <w:tcPr>
                <w:tcW w:w="4742" w:type="dxa"/>
                <w:vAlign w:val="bottom"/>
              </w:tcPr>
              <w:p w14:paraId="0F16741F" w14:textId="77777777" w:rsidR="005B624C" w:rsidRPr="00702C59" w:rsidRDefault="00D05149" w:rsidP="00583006">
                <w:pPr>
                  <w:pStyle w:val="Dzietygodnia"/>
                  <w:rPr>
                    <w:sz w:val="40"/>
                    <w:szCs w:val="40"/>
                  </w:rPr>
                </w:pPr>
                <w:r w:rsidRPr="00702C59">
                  <w:rPr>
                    <w:rStyle w:val="Tekstzastpczy"/>
                    <w:rFonts w:ascii="Corbel" w:hAnsi="Corbel"/>
                    <w:color w:val="1E44BC" w:themeColor="accent6"/>
                    <w:sz w:val="40"/>
                    <w:szCs w:val="40"/>
                    <w:lang w:bidi="pl-PL"/>
                  </w:rPr>
                  <w:t>Piątek</w:t>
                </w:r>
              </w:p>
            </w:tc>
          </w:sdtContent>
        </w:sdt>
        <w:tc>
          <w:tcPr>
            <w:tcW w:w="786" w:type="dxa"/>
            <w:vAlign w:val="bottom"/>
          </w:tcPr>
          <w:p w14:paraId="6B718667" w14:textId="77777777" w:rsidR="005B624C" w:rsidRPr="00510DB7" w:rsidRDefault="005B624C" w:rsidP="00583006">
            <w:pPr>
              <w:pStyle w:val="Dzietygodnia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vAlign w:val="bottom"/>
          </w:tcPr>
          <w:p w14:paraId="7D3DFFA5" w14:textId="2B598EDC" w:rsidR="005B624C" w:rsidRPr="00510DB7" w:rsidRDefault="005B624C" w:rsidP="00583006">
            <w:pPr>
              <w:pStyle w:val="Dzietygodnia"/>
            </w:pPr>
          </w:p>
        </w:tc>
      </w:tr>
      <w:tr w:rsidR="006761F5" w:rsidRPr="00510DB7" w14:paraId="6DEBEA4E" w14:textId="77777777" w:rsidTr="006972C6">
        <w:trPr>
          <w:trHeight w:hRule="exact" w:val="303"/>
        </w:trPr>
        <w:tc>
          <w:tcPr>
            <w:tcW w:w="851" w:type="dxa"/>
            <w:gridSpan w:val="2"/>
          </w:tcPr>
          <w:p w14:paraId="6E169D6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shd w:val="clear" w:color="auto" w:fill="2C567A" w:themeFill="accent1"/>
          </w:tcPr>
          <w:p w14:paraId="5F97AD26" w14:textId="7D054F92" w:rsidR="006761F5" w:rsidRPr="00702C59" w:rsidRDefault="006761F5" w:rsidP="00D05149">
            <w:pPr>
              <w:pStyle w:val="Nagwekkolumny"/>
              <w:rPr>
                <w:sz w:val="40"/>
                <w:szCs w:val="40"/>
              </w:rPr>
            </w:pPr>
          </w:p>
        </w:tc>
        <w:tc>
          <w:tcPr>
            <w:tcW w:w="786" w:type="dxa"/>
          </w:tcPr>
          <w:p w14:paraId="58DA8204" w14:textId="77777777" w:rsidR="006761F5" w:rsidRPr="00510DB7" w:rsidRDefault="006761F5">
            <w:pPr>
              <w:pStyle w:val="Godzina"/>
              <w:rPr>
                <w:color w:val="auto"/>
              </w:rPr>
            </w:pPr>
          </w:p>
        </w:tc>
        <w:tc>
          <w:tcPr>
            <w:tcW w:w="4742" w:type="dxa"/>
            <w:gridSpan w:val="2"/>
            <w:shd w:val="clear" w:color="auto" w:fill="0D1D51" w:themeFill="accent3"/>
          </w:tcPr>
          <w:p w14:paraId="01888892" w14:textId="0533CCF3" w:rsidR="006761F5" w:rsidRPr="006761F5" w:rsidRDefault="006761F5" w:rsidP="006761F5">
            <w:pPr>
              <w:pStyle w:val="Nagwekkolumny"/>
              <w:jc w:val="center"/>
              <w:rPr>
                <w:b/>
                <w:bCs/>
              </w:rPr>
            </w:pPr>
            <w:r w:rsidRPr="006761F5">
              <w:rPr>
                <w:b/>
                <w:bCs/>
              </w:rPr>
              <w:t>KONTAKT DO AJENTA</w:t>
            </w:r>
          </w:p>
        </w:tc>
      </w:tr>
      <w:tr w:rsidR="006761F5" w:rsidRPr="00510DB7" w14:paraId="2D47BE2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E88A50E" w14:textId="4E0BED3F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 w:val="restart"/>
            <w:shd w:val="clear" w:color="auto" w:fill="FC6D46"/>
          </w:tcPr>
          <w:p w14:paraId="7A762C39" w14:textId="1A0CA3C7" w:rsidR="00A032B9" w:rsidRDefault="00BA5A68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BA5A68">
              <w:rPr>
                <w:b/>
                <w:bCs/>
                <w:color w:val="FF0000"/>
                <w:sz w:val="24"/>
                <w:szCs w:val="24"/>
              </w:rPr>
              <w:t>Dzień ulubionych dań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  <w:t>Krupnik (seler, gluten)</w:t>
            </w:r>
            <w:r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r w:rsidR="00A032B9">
              <w:rPr>
                <w:b/>
                <w:bCs/>
                <w:color w:val="000000" w:themeColor="text1"/>
                <w:sz w:val="24"/>
                <w:szCs w:val="24"/>
              </w:rPr>
              <w:t xml:space="preserve">NALEŚNIKI Z SEREM I POLEWĄ WIŚNIOWĄ (jaja, gluten, </w:t>
            </w:r>
            <w:proofErr w:type="spellStart"/>
            <w:r w:rsidR="00A032B9">
              <w:rPr>
                <w:b/>
                <w:bCs/>
                <w:color w:val="000000" w:themeColor="text1"/>
                <w:sz w:val="24"/>
                <w:szCs w:val="24"/>
              </w:rPr>
              <w:t>pochone</w:t>
            </w:r>
            <w:proofErr w:type="spellEnd"/>
            <w:r w:rsidR="00A032B9">
              <w:rPr>
                <w:b/>
                <w:bCs/>
                <w:color w:val="000000" w:themeColor="text1"/>
                <w:sz w:val="24"/>
                <w:szCs w:val="24"/>
              </w:rPr>
              <w:t xml:space="preserve"> mleka)</w:t>
            </w:r>
          </w:p>
          <w:p w14:paraId="0A29B4DD" w14:textId="472621ED" w:rsidR="00F06C54" w:rsidRPr="007D023B" w:rsidRDefault="00A032B9" w:rsidP="00AA77E1">
            <w:pPr>
              <w:pStyle w:val="Nazwainum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HERBATA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br/>
            </w:r>
            <w:proofErr w:type="spellStart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Alerg</w:t>
            </w:r>
            <w:proofErr w:type="spellEnd"/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>.: 1,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3, </w:t>
            </w:r>
            <w:r w:rsidR="00BA5A68" w:rsidRPr="00BA5A68">
              <w:rPr>
                <w:b/>
                <w:bCs/>
                <w:color w:val="000000" w:themeColor="text1"/>
                <w:sz w:val="24"/>
                <w:szCs w:val="24"/>
              </w:rPr>
              <w:t xml:space="preserve"> 7, 9</w:t>
            </w:r>
          </w:p>
        </w:tc>
        <w:tc>
          <w:tcPr>
            <w:tcW w:w="786" w:type="dxa"/>
          </w:tcPr>
          <w:p w14:paraId="7D0C40D9" w14:textId="7463CD59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 w:val="restart"/>
            <w:shd w:val="clear" w:color="auto" w:fill="D5DCE4" w:themeFill="text2" w:themeFillTint="33"/>
          </w:tcPr>
          <w:p w14:paraId="4936C595" w14:textId="05B99B54" w:rsidR="006761F5" w:rsidRPr="006761F5" w:rsidRDefault="006761F5" w:rsidP="006761F5">
            <w:pPr>
              <w:ind w:lef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ANNA MACIASZEK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>STOŁÓWKA PRZYZAKŁADOWA</w:t>
            </w:r>
            <w:r>
              <w:rPr>
                <w:b/>
                <w:bCs/>
                <w:sz w:val="24"/>
                <w:szCs w:val="24"/>
              </w:rPr>
              <w:br/>
            </w:r>
            <w:r w:rsidRPr="006761F5">
              <w:rPr>
                <w:b/>
                <w:bCs/>
                <w:sz w:val="24"/>
                <w:szCs w:val="24"/>
              </w:rPr>
              <w:t xml:space="preserve">ODWOŁANIE OBIADU SMS </w:t>
            </w:r>
            <w:r>
              <w:rPr>
                <w:b/>
                <w:bCs/>
                <w:sz w:val="24"/>
                <w:szCs w:val="24"/>
              </w:rPr>
              <w:t>DO GODZ. 9</w:t>
            </w:r>
            <w:r w:rsidRPr="006761F5">
              <w:rPr>
                <w:b/>
                <w:bCs/>
                <w:sz w:val="24"/>
                <w:szCs w:val="24"/>
                <w:vertAlign w:val="superscript"/>
              </w:rPr>
              <w:t>00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sz w:val="24"/>
                <w:szCs w:val="24"/>
              </w:rPr>
              <w:t xml:space="preserve">NA NR TEL: </w:t>
            </w:r>
            <w:r w:rsidRPr="006761F5">
              <w:rPr>
                <w:b/>
                <w:sz w:val="24"/>
                <w:szCs w:val="24"/>
              </w:rPr>
              <w:t>697 969 340</w:t>
            </w:r>
          </w:p>
          <w:p w14:paraId="5546B6BA" w14:textId="77777777" w:rsidR="006761F5" w:rsidRPr="00510DB7" w:rsidRDefault="006761F5" w:rsidP="006761F5">
            <w:pPr>
              <w:pStyle w:val="Nazwainumer"/>
              <w:jc w:val="center"/>
            </w:pPr>
            <w:r>
              <w:rPr>
                <w:b/>
                <w:bCs/>
                <w:color w:val="auto"/>
                <w:sz w:val="24"/>
                <w:szCs w:val="24"/>
              </w:rPr>
              <w:t xml:space="preserve">OPŁATY NA </w:t>
            </w:r>
            <w:r w:rsidRPr="006761F5">
              <w:rPr>
                <w:b/>
                <w:bCs/>
                <w:color w:val="auto"/>
                <w:sz w:val="24"/>
                <w:szCs w:val="24"/>
              </w:rPr>
              <w:t>NR KONTA:</w:t>
            </w:r>
          </w:p>
          <w:p w14:paraId="14DCCFFF" w14:textId="77777777" w:rsidR="006761F5" w:rsidRPr="006761F5" w:rsidRDefault="006761F5" w:rsidP="006761F5">
            <w:pPr>
              <w:ind w:left="-426"/>
              <w:jc w:val="center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4"/>
                <w:szCs w:val="24"/>
              </w:rPr>
              <w:t>52 9121 0009 0000 9843 2000 0010</w:t>
            </w:r>
          </w:p>
          <w:p w14:paraId="7624159E" w14:textId="77777777" w:rsidR="006761F5" w:rsidRPr="006761F5" w:rsidRDefault="006761F5" w:rsidP="006761F5">
            <w:pPr>
              <w:ind w:left="-426" w:right="-426"/>
              <w:jc w:val="center"/>
              <w:rPr>
                <w:b/>
                <w:bCs/>
                <w:sz w:val="24"/>
                <w:szCs w:val="24"/>
              </w:rPr>
            </w:pPr>
            <w:r w:rsidRPr="006761F5">
              <w:rPr>
                <w:b/>
                <w:bCs/>
                <w:sz w:val="20"/>
                <w:szCs w:val="20"/>
              </w:rPr>
              <w:t>W TYTULE PODAJEMY: IMIĘ I NAZWISKO DZIECKA,</w:t>
            </w:r>
            <w:r>
              <w:rPr>
                <w:b/>
                <w:bCs/>
                <w:sz w:val="20"/>
                <w:szCs w:val="20"/>
              </w:rPr>
              <w:t xml:space="preserve"> KLASĘ</w:t>
            </w:r>
          </w:p>
          <w:p w14:paraId="344DF1F3" w14:textId="615E4023" w:rsidR="006761F5" w:rsidRPr="00510DB7" w:rsidRDefault="006761F5" w:rsidP="006761F5">
            <w:pPr>
              <w:ind w:right="-426"/>
            </w:pPr>
            <w:r w:rsidRPr="006761F5">
              <w:rPr>
                <w:b/>
                <w:bCs/>
                <w:sz w:val="20"/>
                <w:szCs w:val="20"/>
              </w:rPr>
              <w:t>ORAZ MIESIĄC ZA JAKI DOKONYWANA JEST WPŁATA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6761F5" w:rsidRPr="00510DB7" w14:paraId="68E19131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456FE4A" w14:textId="3A9966A6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5427DE3" w14:textId="55A5F9B8" w:rsidR="006761F5" w:rsidRPr="00510DB7" w:rsidRDefault="006761F5" w:rsidP="00D05149">
            <w:pPr>
              <w:pStyle w:val="Nazwainumer"/>
            </w:pPr>
          </w:p>
        </w:tc>
        <w:tc>
          <w:tcPr>
            <w:tcW w:w="786" w:type="dxa"/>
          </w:tcPr>
          <w:p w14:paraId="72E441D5" w14:textId="415D43C8" w:rsidR="006761F5" w:rsidRPr="00510DB7" w:rsidRDefault="006761F5" w:rsidP="00D05149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5AD2ED2C" w14:textId="0B423FA7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5BB37E80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08BE755" w14:textId="2A03C33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F496AF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E990C54" w14:textId="31FE19E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F9D2C26" w14:textId="277BBA63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08DD053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008E665" w14:textId="6D644DA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59489116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4FF2CC63" w14:textId="7C34D9B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B66C484" w14:textId="23658304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6B940CAB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1B7DC7DC" w14:textId="3C03B624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318721C4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28271C7E" w14:textId="1290DB55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4EE0DCB" w14:textId="0C6E5270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1340BA8A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29B6F9ED" w14:textId="756F5F03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6EC946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7D0664C5" w14:textId="5A3B18FB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46DFD023" w14:textId="5E3EDD29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5F3F099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5410238" w14:textId="4C9CF16C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66B4A70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3B78F530" w14:textId="283A2B8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351032F" w14:textId="214F8E7C" w:rsidR="006761F5" w:rsidRPr="00510DB7" w:rsidRDefault="006761F5" w:rsidP="006761F5">
            <w:pPr>
              <w:ind w:right="-426"/>
            </w:pPr>
          </w:p>
        </w:tc>
      </w:tr>
      <w:tr w:rsidR="006761F5" w:rsidRPr="00510DB7" w14:paraId="0A720E3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A620535" w14:textId="3BE6957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789AA88D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0411604" w14:textId="5AA3B0EE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CA96AC5" w14:textId="76599FCF" w:rsidR="006761F5" w:rsidRPr="00510DB7" w:rsidRDefault="006761F5" w:rsidP="006761F5">
            <w:pPr>
              <w:ind w:right="-426"/>
            </w:pPr>
          </w:p>
        </w:tc>
      </w:tr>
      <w:tr w:rsidR="006761F5" w:rsidRPr="00510DB7" w14:paraId="0789731C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54981731" w14:textId="1801299D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4DC1A5C7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019378" w14:textId="54C775B9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7DFDAAAC" w14:textId="7635CC4D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7AD8EA25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3F11BEEE" w14:textId="7FA619AA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0229689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19F5BC52" w14:textId="02FC1D31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3BCE77DB" w14:textId="43E45185" w:rsidR="006761F5" w:rsidRPr="006761F5" w:rsidRDefault="006761F5" w:rsidP="006761F5">
            <w:pPr>
              <w:ind w:right="-426"/>
              <w:rPr>
                <w:b/>
                <w:bCs/>
                <w:sz w:val="24"/>
                <w:szCs w:val="24"/>
              </w:rPr>
            </w:pPr>
          </w:p>
        </w:tc>
      </w:tr>
      <w:tr w:rsidR="006761F5" w:rsidRPr="00510DB7" w14:paraId="43A8AB17" w14:textId="77777777" w:rsidTr="00F64800">
        <w:trPr>
          <w:trHeight w:hRule="exact" w:val="303"/>
        </w:trPr>
        <w:tc>
          <w:tcPr>
            <w:tcW w:w="851" w:type="dxa"/>
            <w:gridSpan w:val="2"/>
          </w:tcPr>
          <w:p w14:paraId="03B273D7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vMerge/>
            <w:shd w:val="clear" w:color="auto" w:fill="FC6D46"/>
          </w:tcPr>
          <w:p w14:paraId="1593CFBF" w14:textId="77777777" w:rsidR="006761F5" w:rsidRPr="00510DB7" w:rsidRDefault="006761F5" w:rsidP="006761F5">
            <w:pPr>
              <w:pStyle w:val="Nazwainumer"/>
            </w:pPr>
          </w:p>
        </w:tc>
        <w:tc>
          <w:tcPr>
            <w:tcW w:w="786" w:type="dxa"/>
          </w:tcPr>
          <w:p w14:paraId="629599F1" w14:textId="77777777" w:rsidR="006761F5" w:rsidRPr="00510DB7" w:rsidRDefault="006761F5" w:rsidP="006761F5">
            <w:pPr>
              <w:pStyle w:val="Godzina"/>
            </w:pPr>
          </w:p>
        </w:tc>
        <w:tc>
          <w:tcPr>
            <w:tcW w:w="4742" w:type="dxa"/>
            <w:gridSpan w:val="2"/>
            <w:vMerge/>
            <w:shd w:val="clear" w:color="auto" w:fill="D5DCE4" w:themeFill="text2" w:themeFillTint="33"/>
          </w:tcPr>
          <w:p w14:paraId="203F9E4D" w14:textId="79604220" w:rsidR="006761F5" w:rsidRPr="006761F5" w:rsidRDefault="006761F5" w:rsidP="006761F5">
            <w:pPr>
              <w:ind w:right="-426"/>
              <w:rPr>
                <w:b/>
                <w:bCs/>
                <w:sz w:val="20"/>
                <w:szCs w:val="20"/>
              </w:rPr>
            </w:pPr>
          </w:p>
        </w:tc>
      </w:tr>
    </w:tbl>
    <w:p w14:paraId="6E9B7943" w14:textId="5128FD59" w:rsidR="005B624C" w:rsidRDefault="00742D09" w:rsidP="00F64800">
      <w:pPr>
        <w:tabs>
          <w:tab w:val="left" w:pos="8205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C9BAFA" wp14:editId="2D5FE0B9">
            <wp:simplePos x="0" y="0"/>
            <wp:positionH relativeFrom="column">
              <wp:posOffset>4181475</wp:posOffset>
            </wp:positionH>
            <wp:positionV relativeFrom="paragraph">
              <wp:posOffset>-83185</wp:posOffset>
            </wp:positionV>
            <wp:extent cx="1181100" cy="1181100"/>
            <wp:effectExtent l="0" t="0" r="0" b="0"/>
            <wp:wrapNone/>
            <wp:docPr id="1" name="Obraz 1" descr="Kapelusz Kucharz, Toque, Gotować, Wyizolowa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elusz Kucharz, Toque, Gotować, Wyizolowany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64941" w14:textId="08F925D7" w:rsidR="00594592" w:rsidRPr="00702C59" w:rsidRDefault="00594592" w:rsidP="00F64800">
      <w:pPr>
        <w:tabs>
          <w:tab w:val="left" w:pos="8205"/>
        </w:tabs>
        <w:jc w:val="center"/>
        <w:rPr>
          <w:rFonts w:ascii="Matura MT Script Capitals" w:hAnsi="Matura MT Script Capitals"/>
          <w:noProof/>
        </w:rPr>
      </w:pPr>
    </w:p>
    <w:p w14:paraId="4B123A21" w14:textId="523CEA34" w:rsidR="00594592" w:rsidRPr="00702C59" w:rsidRDefault="00702C59" w:rsidP="00F64800">
      <w:pPr>
        <w:tabs>
          <w:tab w:val="left" w:pos="8205"/>
        </w:tabs>
        <w:jc w:val="center"/>
        <w:rPr>
          <w:rFonts w:ascii="Bradley Hand ITC" w:hAnsi="Bradley Hand ITC"/>
          <w:b/>
          <w:bCs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02C59">
        <w:rPr>
          <w:rFonts w:ascii="Bradley Hand ITC" w:hAnsi="Bradley Hand ITC"/>
          <w:b/>
          <w:bCs/>
          <w:noProof/>
          <w:color w:val="82C9FF" w:themeColor="accent2" w:themeTint="66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Smacznego!</w:t>
      </w:r>
    </w:p>
    <w:sectPr w:rsidR="00594592" w:rsidRPr="00702C59" w:rsidSect="00C038F8">
      <w:headerReference w:type="default" r:id="rId13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24346" w14:textId="77777777" w:rsidR="00C56D6C" w:rsidRDefault="00C56D6C" w:rsidP="00535661">
      <w:pPr>
        <w:spacing w:after="0" w:line="240" w:lineRule="auto"/>
      </w:pPr>
      <w:r>
        <w:separator/>
      </w:r>
    </w:p>
  </w:endnote>
  <w:endnote w:type="continuationSeparator" w:id="0">
    <w:p w14:paraId="4DA461D7" w14:textId="77777777" w:rsidR="00C56D6C" w:rsidRDefault="00C56D6C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8DE2B" w14:textId="77777777" w:rsidR="00C56D6C" w:rsidRDefault="00C56D6C" w:rsidP="00535661">
      <w:pPr>
        <w:spacing w:after="0" w:line="240" w:lineRule="auto"/>
      </w:pPr>
      <w:r>
        <w:separator/>
      </w:r>
    </w:p>
  </w:footnote>
  <w:footnote w:type="continuationSeparator" w:id="0">
    <w:p w14:paraId="323EA1B7" w14:textId="77777777" w:rsidR="00C56D6C" w:rsidRDefault="00C56D6C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A7EE4" w14:textId="77777777" w:rsidR="001705E5" w:rsidRPr="00DA1FD1" w:rsidRDefault="002C3B9C">
    <w:pPr>
      <w:pStyle w:val="Nagwek"/>
    </w:pPr>
    <w:r w:rsidRPr="00DA1FD1">
      <w:rPr>
        <w:noProof/>
        <w:lang w:bidi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42EC05B" wp14:editId="10962107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a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Dowolny kształt: Kształt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owolny kształt: Kształt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Dowolny kształt: Kształt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Dowolny kształt: Kształt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Dowolny kształt: Kształt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Dowolny kształt: Kształt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Dowolny kształt: Kształt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Prostokąt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ostokąt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group w14:anchorId="43A7CE58" id="Grupa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J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m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t1a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6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Tn//9f/zb73/867/89Oef/sr/+FP8&#10;r5//+esp43/98NOv//7jt49v8Ye///b7D//88dvPv/366+//8ccv/43Z6P++/vnfP76hTpFoncV8&#10;T5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viBqmVY9SCnVICjC&#10;/gU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">
              <v:shape id="Dowolny kształt: Kształt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owolny kształt: Kształt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Dowolny kształt: Kształt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Prostokąt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kąt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4D19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8C24A20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088D68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2FC8D3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48144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3E4AD6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766412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C628C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60B7F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E5A0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64136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0D603A2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42B75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794980992">
    <w:abstractNumId w:val="9"/>
  </w:num>
  <w:num w:numId="2" w16cid:durableId="1078212438">
    <w:abstractNumId w:val="8"/>
  </w:num>
  <w:num w:numId="3" w16cid:durableId="1299266023">
    <w:abstractNumId w:val="7"/>
  </w:num>
  <w:num w:numId="4" w16cid:durableId="1605721036">
    <w:abstractNumId w:val="3"/>
  </w:num>
  <w:num w:numId="5" w16cid:durableId="1319192251">
    <w:abstractNumId w:val="10"/>
  </w:num>
  <w:num w:numId="6" w16cid:durableId="1886480111">
    <w:abstractNumId w:val="12"/>
  </w:num>
  <w:num w:numId="7" w16cid:durableId="1243832112">
    <w:abstractNumId w:val="2"/>
  </w:num>
  <w:num w:numId="8" w16cid:durableId="1066687681">
    <w:abstractNumId w:val="1"/>
  </w:num>
  <w:num w:numId="9" w16cid:durableId="1508866643">
    <w:abstractNumId w:val="0"/>
  </w:num>
  <w:num w:numId="10" w16cid:durableId="815757902">
    <w:abstractNumId w:val="6"/>
  </w:num>
  <w:num w:numId="11" w16cid:durableId="715356503">
    <w:abstractNumId w:val="5"/>
  </w:num>
  <w:num w:numId="12" w16cid:durableId="1639912655">
    <w:abstractNumId w:val="4"/>
  </w:num>
  <w:num w:numId="13" w16cid:durableId="16732959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1F5"/>
    <w:rsid w:val="00001089"/>
    <w:rsid w:val="000050D4"/>
    <w:rsid w:val="00011A50"/>
    <w:rsid w:val="000220A7"/>
    <w:rsid w:val="0002305D"/>
    <w:rsid w:val="000258DA"/>
    <w:rsid w:val="000304E4"/>
    <w:rsid w:val="000323E6"/>
    <w:rsid w:val="0004037D"/>
    <w:rsid w:val="00042A9A"/>
    <w:rsid w:val="00047463"/>
    <w:rsid w:val="00047640"/>
    <w:rsid w:val="000476A7"/>
    <w:rsid w:val="00063AE3"/>
    <w:rsid w:val="000646D7"/>
    <w:rsid w:val="00070972"/>
    <w:rsid w:val="0007196C"/>
    <w:rsid w:val="00073F67"/>
    <w:rsid w:val="000A0136"/>
    <w:rsid w:val="000A7996"/>
    <w:rsid w:val="000B0D80"/>
    <w:rsid w:val="000B308C"/>
    <w:rsid w:val="000E5BB8"/>
    <w:rsid w:val="00105860"/>
    <w:rsid w:val="001101B2"/>
    <w:rsid w:val="001153CE"/>
    <w:rsid w:val="0012020C"/>
    <w:rsid w:val="00120AA4"/>
    <w:rsid w:val="00126FEA"/>
    <w:rsid w:val="0012743E"/>
    <w:rsid w:val="00142EA8"/>
    <w:rsid w:val="001449D2"/>
    <w:rsid w:val="00152300"/>
    <w:rsid w:val="00154229"/>
    <w:rsid w:val="00156A96"/>
    <w:rsid w:val="00162575"/>
    <w:rsid w:val="00164F36"/>
    <w:rsid w:val="00166B0C"/>
    <w:rsid w:val="001705E5"/>
    <w:rsid w:val="00170E37"/>
    <w:rsid w:val="00194BDB"/>
    <w:rsid w:val="001A7CC7"/>
    <w:rsid w:val="001A7D1C"/>
    <w:rsid w:val="001B0085"/>
    <w:rsid w:val="001B1537"/>
    <w:rsid w:val="001B2661"/>
    <w:rsid w:val="001B45C7"/>
    <w:rsid w:val="001D01C7"/>
    <w:rsid w:val="001D2EAC"/>
    <w:rsid w:val="001D7827"/>
    <w:rsid w:val="001F152F"/>
    <w:rsid w:val="001F492E"/>
    <w:rsid w:val="001F6089"/>
    <w:rsid w:val="00202A36"/>
    <w:rsid w:val="00202F62"/>
    <w:rsid w:val="0021126E"/>
    <w:rsid w:val="0021672F"/>
    <w:rsid w:val="00227077"/>
    <w:rsid w:val="002273AF"/>
    <w:rsid w:val="00234776"/>
    <w:rsid w:val="00236BC8"/>
    <w:rsid w:val="00237999"/>
    <w:rsid w:val="002401F2"/>
    <w:rsid w:val="0025252C"/>
    <w:rsid w:val="00252CC9"/>
    <w:rsid w:val="002609A4"/>
    <w:rsid w:val="00260BA5"/>
    <w:rsid w:val="0026351F"/>
    <w:rsid w:val="00267294"/>
    <w:rsid w:val="00275AED"/>
    <w:rsid w:val="002A1355"/>
    <w:rsid w:val="002A14B7"/>
    <w:rsid w:val="002A38F3"/>
    <w:rsid w:val="002A4A3D"/>
    <w:rsid w:val="002A7950"/>
    <w:rsid w:val="002A7D28"/>
    <w:rsid w:val="002B669E"/>
    <w:rsid w:val="002C3B9C"/>
    <w:rsid w:val="002D5CD7"/>
    <w:rsid w:val="002E4997"/>
    <w:rsid w:val="003172A0"/>
    <w:rsid w:val="00372AA3"/>
    <w:rsid w:val="0037392E"/>
    <w:rsid w:val="00376207"/>
    <w:rsid w:val="003917C8"/>
    <w:rsid w:val="00394473"/>
    <w:rsid w:val="0039488C"/>
    <w:rsid w:val="003975C5"/>
    <w:rsid w:val="003A04D0"/>
    <w:rsid w:val="003A2CD9"/>
    <w:rsid w:val="003A64B5"/>
    <w:rsid w:val="003B4101"/>
    <w:rsid w:val="003C4550"/>
    <w:rsid w:val="003C7004"/>
    <w:rsid w:val="003E3615"/>
    <w:rsid w:val="003F7F2A"/>
    <w:rsid w:val="00402971"/>
    <w:rsid w:val="004145B5"/>
    <w:rsid w:val="004243DE"/>
    <w:rsid w:val="00453B1D"/>
    <w:rsid w:val="00464487"/>
    <w:rsid w:val="00466F81"/>
    <w:rsid w:val="004803A0"/>
    <w:rsid w:val="00497873"/>
    <w:rsid w:val="00497EEE"/>
    <w:rsid w:val="004A22A6"/>
    <w:rsid w:val="004A2DC3"/>
    <w:rsid w:val="004B16E9"/>
    <w:rsid w:val="004B5992"/>
    <w:rsid w:val="004B6506"/>
    <w:rsid w:val="004B6BCF"/>
    <w:rsid w:val="004C6937"/>
    <w:rsid w:val="004C72BF"/>
    <w:rsid w:val="004E0B74"/>
    <w:rsid w:val="004E5A8C"/>
    <w:rsid w:val="004E7BDD"/>
    <w:rsid w:val="004F1245"/>
    <w:rsid w:val="004F14E3"/>
    <w:rsid w:val="0050093B"/>
    <w:rsid w:val="005016BF"/>
    <w:rsid w:val="00510DB7"/>
    <w:rsid w:val="00515EAB"/>
    <w:rsid w:val="005251EF"/>
    <w:rsid w:val="005304D9"/>
    <w:rsid w:val="00535661"/>
    <w:rsid w:val="00536695"/>
    <w:rsid w:val="00564244"/>
    <w:rsid w:val="005658D3"/>
    <w:rsid w:val="005762E5"/>
    <w:rsid w:val="00580F42"/>
    <w:rsid w:val="00583006"/>
    <w:rsid w:val="005849DE"/>
    <w:rsid w:val="005927EC"/>
    <w:rsid w:val="00594592"/>
    <w:rsid w:val="005A2A9A"/>
    <w:rsid w:val="005A381B"/>
    <w:rsid w:val="005B624C"/>
    <w:rsid w:val="005B6801"/>
    <w:rsid w:val="005B6B3C"/>
    <w:rsid w:val="005D03E8"/>
    <w:rsid w:val="005D32C3"/>
    <w:rsid w:val="005D5173"/>
    <w:rsid w:val="0060515D"/>
    <w:rsid w:val="00607A9F"/>
    <w:rsid w:val="006147D1"/>
    <w:rsid w:val="00615E15"/>
    <w:rsid w:val="00616516"/>
    <w:rsid w:val="00631853"/>
    <w:rsid w:val="00632FDB"/>
    <w:rsid w:val="006361A8"/>
    <w:rsid w:val="0064154F"/>
    <w:rsid w:val="00641A27"/>
    <w:rsid w:val="006761F5"/>
    <w:rsid w:val="00676ABB"/>
    <w:rsid w:val="00681221"/>
    <w:rsid w:val="00687520"/>
    <w:rsid w:val="006B6F1F"/>
    <w:rsid w:val="006C1FA7"/>
    <w:rsid w:val="006C3C0B"/>
    <w:rsid w:val="006C3C73"/>
    <w:rsid w:val="006C5476"/>
    <w:rsid w:val="006C5E21"/>
    <w:rsid w:val="006D6C13"/>
    <w:rsid w:val="006E1419"/>
    <w:rsid w:val="006E7E0F"/>
    <w:rsid w:val="006F2B16"/>
    <w:rsid w:val="00702256"/>
    <w:rsid w:val="00702C59"/>
    <w:rsid w:val="00703C64"/>
    <w:rsid w:val="0071250B"/>
    <w:rsid w:val="00714B42"/>
    <w:rsid w:val="007157FD"/>
    <w:rsid w:val="00733235"/>
    <w:rsid w:val="00742D09"/>
    <w:rsid w:val="00746C66"/>
    <w:rsid w:val="00764267"/>
    <w:rsid w:val="00773C54"/>
    <w:rsid w:val="00780062"/>
    <w:rsid w:val="00783C12"/>
    <w:rsid w:val="00793626"/>
    <w:rsid w:val="007946F5"/>
    <w:rsid w:val="007A7CF2"/>
    <w:rsid w:val="007B1533"/>
    <w:rsid w:val="007B2589"/>
    <w:rsid w:val="007C1EEA"/>
    <w:rsid w:val="007C74BA"/>
    <w:rsid w:val="007D023B"/>
    <w:rsid w:val="007D4071"/>
    <w:rsid w:val="007D7218"/>
    <w:rsid w:val="007E1E9F"/>
    <w:rsid w:val="007E5B43"/>
    <w:rsid w:val="00822306"/>
    <w:rsid w:val="0082378B"/>
    <w:rsid w:val="008255F7"/>
    <w:rsid w:val="00826000"/>
    <w:rsid w:val="00832F93"/>
    <w:rsid w:val="0083752C"/>
    <w:rsid w:val="0084119D"/>
    <w:rsid w:val="00845950"/>
    <w:rsid w:val="00850B72"/>
    <w:rsid w:val="00856EF3"/>
    <w:rsid w:val="00865EA6"/>
    <w:rsid w:val="008836BE"/>
    <w:rsid w:val="008924C7"/>
    <w:rsid w:val="008A005F"/>
    <w:rsid w:val="008A5A34"/>
    <w:rsid w:val="008C16EB"/>
    <w:rsid w:val="008D439B"/>
    <w:rsid w:val="008E4706"/>
    <w:rsid w:val="008F2351"/>
    <w:rsid w:val="00900956"/>
    <w:rsid w:val="00920535"/>
    <w:rsid w:val="00920E9F"/>
    <w:rsid w:val="00922F98"/>
    <w:rsid w:val="00925407"/>
    <w:rsid w:val="00930D73"/>
    <w:rsid w:val="00931606"/>
    <w:rsid w:val="009355B6"/>
    <w:rsid w:val="0095671F"/>
    <w:rsid w:val="009635B9"/>
    <w:rsid w:val="00966D7B"/>
    <w:rsid w:val="00970E86"/>
    <w:rsid w:val="009725EB"/>
    <w:rsid w:val="00977118"/>
    <w:rsid w:val="00982456"/>
    <w:rsid w:val="00983053"/>
    <w:rsid w:val="00985FA4"/>
    <w:rsid w:val="00987D16"/>
    <w:rsid w:val="00992156"/>
    <w:rsid w:val="0099216C"/>
    <w:rsid w:val="009A1DF2"/>
    <w:rsid w:val="009A77D6"/>
    <w:rsid w:val="009C12A7"/>
    <w:rsid w:val="009C565C"/>
    <w:rsid w:val="009E0089"/>
    <w:rsid w:val="009F5FF8"/>
    <w:rsid w:val="00A032B9"/>
    <w:rsid w:val="00A076B6"/>
    <w:rsid w:val="00A26B3D"/>
    <w:rsid w:val="00A365C5"/>
    <w:rsid w:val="00A42447"/>
    <w:rsid w:val="00A44FBC"/>
    <w:rsid w:val="00A64A40"/>
    <w:rsid w:val="00A73265"/>
    <w:rsid w:val="00A82AF5"/>
    <w:rsid w:val="00A85AD5"/>
    <w:rsid w:val="00A86FA8"/>
    <w:rsid w:val="00A91654"/>
    <w:rsid w:val="00AA1F0A"/>
    <w:rsid w:val="00AA77E1"/>
    <w:rsid w:val="00AB2F55"/>
    <w:rsid w:val="00AC7730"/>
    <w:rsid w:val="00AD1697"/>
    <w:rsid w:val="00AE66C4"/>
    <w:rsid w:val="00AF4072"/>
    <w:rsid w:val="00B01625"/>
    <w:rsid w:val="00B028F5"/>
    <w:rsid w:val="00B15B7B"/>
    <w:rsid w:val="00B34BD7"/>
    <w:rsid w:val="00B47342"/>
    <w:rsid w:val="00B761F6"/>
    <w:rsid w:val="00B810B0"/>
    <w:rsid w:val="00B85A36"/>
    <w:rsid w:val="00B872C4"/>
    <w:rsid w:val="00B87971"/>
    <w:rsid w:val="00B907FC"/>
    <w:rsid w:val="00B95C8C"/>
    <w:rsid w:val="00BA0879"/>
    <w:rsid w:val="00BA1D78"/>
    <w:rsid w:val="00BA2CED"/>
    <w:rsid w:val="00BA5A68"/>
    <w:rsid w:val="00BA7D8C"/>
    <w:rsid w:val="00BB5990"/>
    <w:rsid w:val="00BC76F1"/>
    <w:rsid w:val="00BD7262"/>
    <w:rsid w:val="00BE0403"/>
    <w:rsid w:val="00BF4FBE"/>
    <w:rsid w:val="00C01C7D"/>
    <w:rsid w:val="00C038F8"/>
    <w:rsid w:val="00C060CF"/>
    <w:rsid w:val="00C15F1A"/>
    <w:rsid w:val="00C43A3A"/>
    <w:rsid w:val="00C4733E"/>
    <w:rsid w:val="00C56D6C"/>
    <w:rsid w:val="00C57E7C"/>
    <w:rsid w:val="00C60D04"/>
    <w:rsid w:val="00C632A4"/>
    <w:rsid w:val="00C8236A"/>
    <w:rsid w:val="00C85EBC"/>
    <w:rsid w:val="00C906C6"/>
    <w:rsid w:val="00C94A5E"/>
    <w:rsid w:val="00CA1784"/>
    <w:rsid w:val="00CA6700"/>
    <w:rsid w:val="00CB61D8"/>
    <w:rsid w:val="00CE737E"/>
    <w:rsid w:val="00CE74DC"/>
    <w:rsid w:val="00CF25BA"/>
    <w:rsid w:val="00D05149"/>
    <w:rsid w:val="00D237BF"/>
    <w:rsid w:val="00D33ADC"/>
    <w:rsid w:val="00D36A16"/>
    <w:rsid w:val="00D40CEF"/>
    <w:rsid w:val="00D525B4"/>
    <w:rsid w:val="00D52DA7"/>
    <w:rsid w:val="00D55EF5"/>
    <w:rsid w:val="00D570E3"/>
    <w:rsid w:val="00D62207"/>
    <w:rsid w:val="00D7112B"/>
    <w:rsid w:val="00D7122A"/>
    <w:rsid w:val="00D76FE6"/>
    <w:rsid w:val="00D83515"/>
    <w:rsid w:val="00D93640"/>
    <w:rsid w:val="00D93DCD"/>
    <w:rsid w:val="00DA1FD1"/>
    <w:rsid w:val="00DA2D41"/>
    <w:rsid w:val="00DA6004"/>
    <w:rsid w:val="00DA614E"/>
    <w:rsid w:val="00DB08A7"/>
    <w:rsid w:val="00DB417B"/>
    <w:rsid w:val="00DC4D0A"/>
    <w:rsid w:val="00DD3BA4"/>
    <w:rsid w:val="00DE60B0"/>
    <w:rsid w:val="00DF227A"/>
    <w:rsid w:val="00E04072"/>
    <w:rsid w:val="00E10AC6"/>
    <w:rsid w:val="00E203D4"/>
    <w:rsid w:val="00E373A5"/>
    <w:rsid w:val="00E40B45"/>
    <w:rsid w:val="00E41DEA"/>
    <w:rsid w:val="00E45B02"/>
    <w:rsid w:val="00E50127"/>
    <w:rsid w:val="00E52B8A"/>
    <w:rsid w:val="00E66EFB"/>
    <w:rsid w:val="00E70B80"/>
    <w:rsid w:val="00E73E70"/>
    <w:rsid w:val="00E815FC"/>
    <w:rsid w:val="00E81AA3"/>
    <w:rsid w:val="00E9789D"/>
    <w:rsid w:val="00EA567A"/>
    <w:rsid w:val="00EB088F"/>
    <w:rsid w:val="00EC1F2A"/>
    <w:rsid w:val="00EC34C8"/>
    <w:rsid w:val="00ED0D33"/>
    <w:rsid w:val="00EE0A4B"/>
    <w:rsid w:val="00EE0F11"/>
    <w:rsid w:val="00EF2250"/>
    <w:rsid w:val="00EF27AD"/>
    <w:rsid w:val="00F06C54"/>
    <w:rsid w:val="00F108E1"/>
    <w:rsid w:val="00F132F8"/>
    <w:rsid w:val="00F17E34"/>
    <w:rsid w:val="00F2291A"/>
    <w:rsid w:val="00F33F34"/>
    <w:rsid w:val="00F34147"/>
    <w:rsid w:val="00F3531B"/>
    <w:rsid w:val="00F4260E"/>
    <w:rsid w:val="00F44758"/>
    <w:rsid w:val="00F47B80"/>
    <w:rsid w:val="00F568D7"/>
    <w:rsid w:val="00F57298"/>
    <w:rsid w:val="00F62110"/>
    <w:rsid w:val="00F62BC9"/>
    <w:rsid w:val="00F63C84"/>
    <w:rsid w:val="00F64800"/>
    <w:rsid w:val="00F64E24"/>
    <w:rsid w:val="00F655AD"/>
    <w:rsid w:val="00F72EB9"/>
    <w:rsid w:val="00F85A70"/>
    <w:rsid w:val="00F95151"/>
    <w:rsid w:val="00FB11C2"/>
    <w:rsid w:val="00FB3CB9"/>
    <w:rsid w:val="00FC2492"/>
    <w:rsid w:val="00FC665E"/>
    <w:rsid w:val="00FD0ADE"/>
    <w:rsid w:val="00FD7F8E"/>
    <w:rsid w:val="00FE3ED7"/>
    <w:rsid w:val="00FE7C65"/>
    <w:rsid w:val="00FF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6084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A1FD1"/>
    <w:rPr>
      <w:rFonts w:ascii="Calibri" w:hAnsi="Calibri" w:cs="Calibri"/>
      <w:sz w:val="18"/>
    </w:rPr>
  </w:style>
  <w:style w:type="paragraph" w:styleId="Nagwek1">
    <w:name w:val="heading 1"/>
    <w:basedOn w:val="Normalny"/>
    <w:next w:val="Normalny"/>
    <w:link w:val="Nagwek1Znak"/>
    <w:uiPriority w:val="1"/>
    <w:semiHidden/>
    <w:unhideWhenUsed/>
    <w:rsid w:val="00DA1FD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Nagwek2">
    <w:name w:val="heading 2"/>
    <w:basedOn w:val="Normalny"/>
    <w:next w:val="Normalny"/>
    <w:link w:val="Nagwek2Znak"/>
    <w:uiPriority w:val="1"/>
    <w:semiHidden/>
    <w:unhideWhenUsed/>
    <w:rsid w:val="00DA1FD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Nagwek3">
    <w:name w:val="heading 3"/>
    <w:basedOn w:val="Normalny"/>
    <w:next w:val="Normalny"/>
    <w:link w:val="Nagwek3Znak"/>
    <w:uiPriority w:val="1"/>
    <w:semiHidden/>
    <w:unhideWhenUsed/>
    <w:qFormat/>
    <w:rsid w:val="00DA1FD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Nagwek4">
    <w:name w:val="heading 4"/>
    <w:basedOn w:val="Normalny"/>
    <w:next w:val="Normalny"/>
    <w:link w:val="Nagwek4Znak"/>
    <w:uiPriority w:val="1"/>
    <w:semiHidden/>
    <w:unhideWhenUsed/>
    <w:rsid w:val="00DA1FD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A1FD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A1FD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A1FD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A1FD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A1FD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DA1FD1"/>
    <w:rPr>
      <w:rFonts w:ascii="Calibri" w:hAnsi="Calibri" w:cs="Calibri"/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FD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1"/>
    <w:rsid w:val="00DA1F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1Znak">
    <w:name w:val="Nagłówek 1 Znak"/>
    <w:basedOn w:val="Domylnaczcionkaakapitu"/>
    <w:link w:val="Nagwek1"/>
    <w:uiPriority w:val="1"/>
    <w:semiHidden/>
    <w:rsid w:val="00DA1FD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Godzina">
    <w:name w:val="Godzina"/>
    <w:basedOn w:val="Normalny"/>
    <w:qFormat/>
    <w:rsid w:val="00DA1FD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DA1FD1"/>
    <w:rPr>
      <w:rFonts w:ascii="Corbel" w:hAnsi="Corbel" w:cs="Calibri"/>
      <w:color w:val="595959" w:themeColor="text1" w:themeTint="A6"/>
      <w:sz w:val="24"/>
    </w:rPr>
  </w:style>
  <w:style w:type="character" w:customStyle="1" w:styleId="Nagwek3Znak">
    <w:name w:val="Nagłówek 3 Znak"/>
    <w:basedOn w:val="Domylnaczcionkaakapitu"/>
    <w:link w:val="Nagwek3"/>
    <w:uiPriority w:val="1"/>
    <w:semiHidden/>
    <w:rsid w:val="00DA1FD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zwainumer">
    <w:name w:val="Nazwa i numer"/>
    <w:basedOn w:val="Normalny"/>
    <w:qFormat/>
    <w:rsid w:val="00DA1FD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Nagwek4Znak">
    <w:name w:val="Nagłówek 4 Znak"/>
    <w:basedOn w:val="Domylnaczcionkaakapitu"/>
    <w:link w:val="Nagwek4"/>
    <w:uiPriority w:val="1"/>
    <w:semiHidden/>
    <w:rsid w:val="00DA1FD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zietygodnia">
    <w:name w:val="Dzień tygodnia"/>
    <w:basedOn w:val="Nagwek2"/>
    <w:qFormat/>
    <w:rsid w:val="00DA1FD1"/>
    <w:pPr>
      <w:jc w:val="center"/>
    </w:pPr>
    <w:rPr>
      <w:b/>
      <w:color w:val="44546A" w:themeColor="text2"/>
      <w:sz w:val="28"/>
    </w:rPr>
  </w:style>
  <w:style w:type="paragraph" w:customStyle="1" w:styleId="Tytuharmonogramu">
    <w:name w:val="Tytuł harmonogramu"/>
    <w:basedOn w:val="Normalny"/>
    <w:qFormat/>
    <w:rsid w:val="00DA1FD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Nagwekkolumny">
    <w:name w:val="Nagłówek kolumny"/>
    <w:basedOn w:val="Nagwek4"/>
    <w:qFormat/>
    <w:rsid w:val="00DA1FD1"/>
    <w:pPr>
      <w:outlineLvl w:val="9"/>
    </w:pPr>
    <w:rPr>
      <w:b w:val="0"/>
      <w:sz w:val="22"/>
    </w:rPr>
  </w:style>
  <w:style w:type="paragraph" w:styleId="Nagwek">
    <w:name w:val="header"/>
    <w:basedOn w:val="Normalny"/>
    <w:link w:val="Nagwek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1FD1"/>
    <w:rPr>
      <w:rFonts w:ascii="Calibri" w:hAnsi="Calibri" w:cs="Calibri"/>
      <w:sz w:val="18"/>
    </w:rPr>
  </w:style>
  <w:style w:type="paragraph" w:styleId="Stopka">
    <w:name w:val="footer"/>
    <w:basedOn w:val="Normalny"/>
    <w:link w:val="StopkaZnak"/>
    <w:uiPriority w:val="99"/>
    <w:unhideWhenUsed/>
    <w:rsid w:val="00DA1F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1FD1"/>
    <w:rPr>
      <w:rFonts w:ascii="Calibri" w:hAnsi="Calibri" w:cs="Calibri"/>
      <w:sz w:val="18"/>
    </w:rPr>
  </w:style>
  <w:style w:type="character" w:styleId="Wzmianka">
    <w:name w:val="Mention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DA1FD1"/>
    <w:pPr>
      <w:numPr>
        <w:numId w:val="5"/>
      </w:numPr>
    </w:pPr>
  </w:style>
  <w:style w:type="numbering" w:styleId="1ai">
    <w:name w:val="Outline List 1"/>
    <w:basedOn w:val="Bezlisty"/>
    <w:uiPriority w:val="99"/>
    <w:semiHidden/>
    <w:unhideWhenUsed/>
    <w:rsid w:val="00DA1FD1"/>
    <w:pPr>
      <w:numPr>
        <w:numId w:val="6"/>
      </w:numPr>
    </w:pPr>
  </w:style>
  <w:style w:type="character" w:styleId="HTML-kod">
    <w:name w:val="HTML Code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A1FD1"/>
    <w:pPr>
      <w:spacing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A1FD1"/>
    <w:rPr>
      <w:rFonts w:ascii="Calibri" w:hAnsi="Calibri" w:cs="Calibri"/>
      <w:i/>
      <w:iCs/>
      <w:sz w:val="18"/>
    </w:rPr>
  </w:style>
  <w:style w:type="character" w:styleId="HTML-definicja">
    <w:name w:val="HTML Definition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DA1FD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A1FD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DA1FD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semiHidden/>
    <w:unhideWhenUsed/>
    <w:rsid w:val="00DA1FD1"/>
    <w:pPr>
      <w:spacing w:after="100"/>
    </w:pPr>
  </w:style>
  <w:style w:type="paragraph" w:styleId="Spistreci2">
    <w:name w:val="toc 2"/>
    <w:basedOn w:val="Normalny"/>
    <w:next w:val="Normalny"/>
    <w:autoRedefine/>
    <w:uiPriority w:val="99"/>
    <w:semiHidden/>
    <w:unhideWhenUsed/>
    <w:rsid w:val="00DA1FD1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99"/>
    <w:semiHidden/>
    <w:unhideWhenUsed/>
    <w:rsid w:val="00DA1FD1"/>
    <w:pPr>
      <w:spacing w:after="100"/>
      <w:ind w:left="360"/>
    </w:pPr>
  </w:style>
  <w:style w:type="paragraph" w:styleId="Spistreci4">
    <w:name w:val="toc 4"/>
    <w:basedOn w:val="Normalny"/>
    <w:next w:val="Normalny"/>
    <w:autoRedefine/>
    <w:uiPriority w:val="99"/>
    <w:semiHidden/>
    <w:unhideWhenUsed/>
    <w:rsid w:val="00DA1FD1"/>
    <w:pPr>
      <w:spacing w:after="100"/>
      <w:ind w:left="540"/>
    </w:pPr>
  </w:style>
  <w:style w:type="paragraph" w:styleId="Spistreci5">
    <w:name w:val="toc 5"/>
    <w:basedOn w:val="Normalny"/>
    <w:next w:val="Normalny"/>
    <w:autoRedefine/>
    <w:uiPriority w:val="99"/>
    <w:semiHidden/>
    <w:unhideWhenUsed/>
    <w:rsid w:val="00DA1FD1"/>
    <w:pPr>
      <w:spacing w:after="100"/>
      <w:ind w:left="720"/>
    </w:pPr>
  </w:style>
  <w:style w:type="paragraph" w:styleId="Spistreci6">
    <w:name w:val="toc 6"/>
    <w:basedOn w:val="Normalny"/>
    <w:next w:val="Normalny"/>
    <w:autoRedefine/>
    <w:uiPriority w:val="99"/>
    <w:semiHidden/>
    <w:unhideWhenUsed/>
    <w:rsid w:val="00DA1FD1"/>
    <w:pPr>
      <w:spacing w:after="100"/>
      <w:ind w:left="900"/>
    </w:pPr>
  </w:style>
  <w:style w:type="paragraph" w:styleId="Spistreci7">
    <w:name w:val="toc 7"/>
    <w:basedOn w:val="Normalny"/>
    <w:next w:val="Normalny"/>
    <w:autoRedefine/>
    <w:uiPriority w:val="99"/>
    <w:semiHidden/>
    <w:unhideWhenUsed/>
    <w:rsid w:val="00DA1FD1"/>
    <w:pPr>
      <w:spacing w:after="100"/>
      <w:ind w:left="1080"/>
    </w:pPr>
  </w:style>
  <w:style w:type="paragraph" w:styleId="Spistreci8">
    <w:name w:val="toc 8"/>
    <w:basedOn w:val="Normalny"/>
    <w:next w:val="Normalny"/>
    <w:autoRedefine/>
    <w:uiPriority w:val="99"/>
    <w:semiHidden/>
    <w:unhideWhenUsed/>
    <w:rsid w:val="00DA1FD1"/>
    <w:pPr>
      <w:spacing w:after="100"/>
      <w:ind w:left="1260"/>
    </w:pPr>
  </w:style>
  <w:style w:type="paragraph" w:styleId="Spistreci9">
    <w:name w:val="toc 9"/>
    <w:basedOn w:val="Normalny"/>
    <w:next w:val="Normalny"/>
    <w:autoRedefine/>
    <w:uiPriority w:val="99"/>
    <w:semiHidden/>
    <w:unhideWhenUsed/>
    <w:rsid w:val="00DA1FD1"/>
    <w:pPr>
      <w:spacing w:after="100"/>
      <w:ind w:left="144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A1FD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qFormat/>
    <w:rsid w:val="00DA1FD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qFormat/>
    <w:rsid w:val="00DA1FD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DA1FD1"/>
  </w:style>
  <w:style w:type="character" w:styleId="Tytuksiki">
    <w:name w:val="Book Title"/>
    <w:basedOn w:val="Domylnaczcionkaakapitu"/>
    <w:uiPriority w:val="33"/>
    <w:qFormat/>
    <w:rsid w:val="00DA1FD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DA1FD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A1F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A1FD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DA1FD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DA1FD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DA1FD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DA1FD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DA1FD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DA1FD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A1FD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A1FD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A1FD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"/>
    <w:qFormat/>
    <w:rsid w:val="00DA1FD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10"/>
    <w:qFormat/>
    <w:rsid w:val="00DA1FD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A1FD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A1FD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A1FD1"/>
    <w:pPr>
      <w:spacing w:after="120"/>
      <w:ind w:left="1800"/>
      <w:contextualSpacing/>
    </w:pPr>
  </w:style>
  <w:style w:type="paragraph" w:styleId="Akapitzlist">
    <w:name w:val="List Paragraph"/>
    <w:basedOn w:val="Normalny"/>
    <w:uiPriority w:val="34"/>
    <w:qFormat/>
    <w:rsid w:val="00DA1FD1"/>
    <w:pPr>
      <w:ind w:left="720"/>
      <w:contextualSpacing/>
    </w:pPr>
  </w:style>
  <w:style w:type="paragraph" w:styleId="Listanumerowana">
    <w:name w:val="List Number"/>
    <w:basedOn w:val="Normalny"/>
    <w:uiPriority w:val="9"/>
    <w:qFormat/>
    <w:rsid w:val="00DA1FD1"/>
    <w:pPr>
      <w:numPr>
        <w:numId w:val="2"/>
      </w:numPr>
      <w:contextualSpacing/>
    </w:pPr>
  </w:style>
  <w:style w:type="paragraph" w:styleId="Listanumerowana2">
    <w:name w:val="List Number 2"/>
    <w:basedOn w:val="Normalny"/>
    <w:uiPriority w:val="10"/>
    <w:qFormat/>
    <w:rsid w:val="00DA1FD1"/>
    <w:pPr>
      <w:numPr>
        <w:numId w:val="4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A1FD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A1FD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A1FD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"/>
    <w:qFormat/>
    <w:rsid w:val="00DA1FD1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10"/>
    <w:qFormat/>
    <w:rsid w:val="00DA1FD1"/>
    <w:pPr>
      <w:numPr>
        <w:numId w:val="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A1FD1"/>
    <w:pPr>
      <w:numPr>
        <w:numId w:val="10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A1FD1"/>
    <w:pPr>
      <w:numPr>
        <w:numId w:val="11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A1FD1"/>
    <w:pPr>
      <w:numPr>
        <w:numId w:val="12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5"/>
    <w:qFormat/>
    <w:rsid w:val="00DA1FD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5"/>
    <w:rsid w:val="00DA1FD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A1FD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A1FD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DA1FD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DA1F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A1FD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DA1FD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DA1FD1"/>
    <w:pPr>
      <w:spacing w:after="0"/>
      <w:ind w:left="180" w:hanging="18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DA1FD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qFormat/>
    <w:rsid w:val="00DA1FD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A1FD1"/>
    <w:rPr>
      <w:rFonts w:ascii="Calibri" w:hAnsi="Calibri" w:cs="Calibri"/>
      <w:i/>
      <w:iCs/>
      <w:color w:val="404040" w:themeColor="text1" w:themeTint="BF"/>
      <w:sz w:val="18"/>
    </w:rPr>
  </w:style>
  <w:style w:type="character" w:styleId="Uwydatnienie">
    <w:name w:val="Emphasis"/>
    <w:basedOn w:val="Domylnaczcionkaakapitu"/>
    <w:uiPriority w:val="2"/>
    <w:qFormat/>
    <w:rsid w:val="00DA1FD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A1FD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A1FD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A1FD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1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1FD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1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1FD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1FD1"/>
    <w:rPr>
      <w:rFonts w:ascii="Calibri" w:hAnsi="Calibri" w:cs="Calibri"/>
      <w:sz w:val="16"/>
      <w:szCs w:val="16"/>
    </w:rPr>
  </w:style>
  <w:style w:type="paragraph" w:styleId="Adresnakopercie">
    <w:name w:val="envelope address"/>
    <w:basedOn w:val="Normalny"/>
    <w:uiPriority w:val="99"/>
    <w:semiHidden/>
    <w:unhideWhenUsed/>
    <w:rsid w:val="00DA1FD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3"/>
    <w:qFormat/>
    <w:rsid w:val="00DA1FD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A1FD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A1FD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A1FD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A1FD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A1FD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A1FD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A1FD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DA1FD1"/>
    <w:pPr>
      <w:numPr>
        <w:numId w:val="13"/>
      </w:numPr>
    </w:pPr>
  </w:style>
  <w:style w:type="table" w:styleId="Zwykatabela1">
    <w:name w:val="Plain Table 1"/>
    <w:basedOn w:val="Standardowy"/>
    <w:uiPriority w:val="41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odstpw">
    <w:name w:val="No Spacing"/>
    <w:uiPriority w:val="99"/>
    <w:semiHidden/>
    <w:unhideWhenUsed/>
    <w:rsid w:val="00DA1FD1"/>
    <w:pPr>
      <w:spacing w:after="0" w:line="240" w:lineRule="auto"/>
    </w:pPr>
    <w:rPr>
      <w:rFonts w:ascii="Calibri" w:hAnsi="Calibri" w:cs="Calibri"/>
      <w:sz w:val="18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DA1FD1"/>
  </w:style>
  <w:style w:type="character" w:customStyle="1" w:styleId="DataZnak">
    <w:name w:val="Data Znak"/>
    <w:basedOn w:val="Domylnaczcionkaakapitu"/>
    <w:link w:val="Data"/>
    <w:uiPriority w:val="99"/>
    <w:semiHidden/>
    <w:rsid w:val="00DA1FD1"/>
    <w:rPr>
      <w:rFonts w:ascii="Calibri" w:hAnsi="Calibri" w:cs="Calibri"/>
      <w:sz w:val="18"/>
    </w:rPr>
  </w:style>
  <w:style w:type="character" w:styleId="Odwoanieintensywne">
    <w:name w:val="Intense Reference"/>
    <w:basedOn w:val="Domylnaczcionkaakapitu"/>
    <w:uiPriority w:val="32"/>
    <w:qFormat/>
    <w:rsid w:val="00DA1FD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1FD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1FD1"/>
    <w:rPr>
      <w:rFonts w:ascii="Calibri" w:hAnsi="Calibri" w:cs="Calibri"/>
      <w:i/>
      <w:iCs/>
      <w:color w:val="2C567A" w:themeColor="accent1"/>
      <w:sz w:val="18"/>
    </w:rPr>
  </w:style>
  <w:style w:type="character" w:styleId="Wyrnienieintensywne">
    <w:name w:val="Intense Emphasis"/>
    <w:basedOn w:val="Domylnaczcionkaakapitu"/>
    <w:uiPriority w:val="21"/>
    <w:qFormat/>
    <w:rsid w:val="00DA1FD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DA1FD1"/>
    <w:rPr>
      <w:rFonts w:ascii="Times New Roman" w:hAnsi="Times New Roman" w:cs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DA1FD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1FD1"/>
    <w:rPr>
      <w:rFonts w:ascii="Calibri" w:hAnsi="Calibri" w:cs="Calibri"/>
      <w:color w:val="605E5C"/>
      <w:shd w:val="clear" w:color="auto" w:fill="E1DFDD"/>
    </w:rPr>
  </w:style>
  <w:style w:type="paragraph" w:styleId="Tytu">
    <w:name w:val="Title"/>
    <w:basedOn w:val="Normalny"/>
    <w:next w:val="Normalny"/>
    <w:link w:val="TytuZnak"/>
    <w:uiPriority w:val="10"/>
    <w:qFormat/>
    <w:rsid w:val="00DA1FD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A1FD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A1FD1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A1FD1"/>
    <w:rPr>
      <w:rFonts w:ascii="Calibri" w:hAnsi="Calibri" w:cs="Calibri"/>
      <w:sz w:val="18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A1F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A1FD1"/>
    <w:rPr>
      <w:rFonts w:ascii="Calibri" w:hAnsi="Calibri" w:cs="Calibri"/>
      <w:sz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A1FD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A1FD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A1FD1"/>
    <w:rPr>
      <w:rFonts w:ascii="Calibri" w:hAnsi="Calibri" w:cs="Calibri"/>
      <w:sz w:val="18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A1FD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A1FD1"/>
    <w:rPr>
      <w:rFonts w:ascii="Calibri" w:hAnsi="Calibri" w:cs="Calibri"/>
      <w:sz w:val="1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A1FD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A1FD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A1FD1"/>
    <w:rPr>
      <w:rFonts w:ascii="Calibri" w:hAnsi="Calibri" w:cs="Calibri"/>
      <w:sz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A1FD1"/>
    <w:pPr>
      <w:spacing w:after="20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A1FD1"/>
    <w:rPr>
      <w:rFonts w:ascii="Calibri" w:hAnsi="Calibri" w:cs="Calibri"/>
      <w:sz w:val="18"/>
    </w:rPr>
  </w:style>
  <w:style w:type="paragraph" w:styleId="Wcicienormalne">
    <w:name w:val="Normal Indent"/>
    <w:basedOn w:val="Normalny"/>
    <w:uiPriority w:val="99"/>
    <w:semiHidden/>
    <w:unhideWhenUsed/>
    <w:qFormat/>
    <w:rsid w:val="00DA1FD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A1FD1"/>
    <w:pPr>
      <w:spacing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A1FD1"/>
    <w:rPr>
      <w:rFonts w:ascii="Calibri" w:hAnsi="Calibri" w:cs="Calibri"/>
      <w:sz w:val="18"/>
    </w:rPr>
  </w:style>
  <w:style w:type="table" w:styleId="Tabela-Wspczesny">
    <w:name w:val="Table Contemporary"/>
    <w:basedOn w:val="Standardowy"/>
    <w:uiPriority w:val="99"/>
    <w:semiHidden/>
    <w:unhideWhenUsed/>
    <w:rsid w:val="00DA1FD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99"/>
    <w:semiHidden/>
    <w:unhideWhenUsed/>
    <w:rsid w:val="00DA1FD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99"/>
    <w:semiHidden/>
    <w:unhideWhenUsed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99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A1FD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99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A1FD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A1FD1"/>
    <w:pPr>
      <w:spacing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A1FD1"/>
    <w:rPr>
      <w:rFonts w:ascii="Calibri" w:hAnsi="Calibri" w:cs="Calibri"/>
      <w:sz w:val="18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A1FD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A1FD1"/>
    <w:rPr>
      <w:rFonts w:ascii="Calibri" w:hAnsi="Calibri" w:cs="Calibri"/>
      <w:sz w:val="18"/>
    </w:rPr>
  </w:style>
  <w:style w:type="table" w:styleId="Tabela-Kolumnowy1">
    <w:name w:val="Table Columns 1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A1FD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A1FD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A1FD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A1FD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A1FD1"/>
    <w:rPr>
      <w:rFonts w:ascii="Calibri" w:hAnsi="Calibri" w:cs="Calibri"/>
      <w:sz w:val="18"/>
    </w:rPr>
  </w:style>
  <w:style w:type="table" w:styleId="Tabela-Prosty1">
    <w:name w:val="Table Simple 1"/>
    <w:basedOn w:val="Standardowy"/>
    <w:uiPriority w:val="99"/>
    <w:semiHidden/>
    <w:unhideWhenUsed/>
    <w:rsid w:val="00DA1FD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A1FD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DA1FD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A1FD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80" w:hanging="18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360" w:hanging="18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540" w:hanging="18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720" w:hanging="18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900" w:hanging="18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080" w:hanging="18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260" w:hanging="18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440" w:hanging="18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A1FD1"/>
    <w:pPr>
      <w:spacing w:after="0" w:line="240" w:lineRule="auto"/>
      <w:ind w:left="1620" w:hanging="18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DA1FD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DA1FD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A1FD1"/>
    <w:rPr>
      <w:rFonts w:ascii="Consolas" w:hAnsi="Consolas" w:cs="Calibri"/>
      <w:sz w:val="21"/>
      <w:szCs w:val="21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A1FD1"/>
    <w:pPr>
      <w:spacing w:after="0"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A1FD1"/>
    <w:rPr>
      <w:rFonts w:ascii="Calibri" w:hAnsi="Calibri" w:cs="Calibri"/>
      <w:sz w:val="18"/>
    </w:rPr>
  </w:style>
  <w:style w:type="table" w:styleId="Tabela-Siatka1">
    <w:name w:val="Table Grid 1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A1FD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A1FD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A1FD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A1FD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A1FD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A1FD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DA1FD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A1FD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A1F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A1FD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A1FD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A1FD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A1FD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A1FD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A1FD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A1FD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A1FD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A1F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A1FD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DA1FD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1FD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1FD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DA1FD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DA1FD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DA1F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DA1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"/>
    <w:qFormat/>
    <w:rsid w:val="00DA1FD1"/>
    <w:rPr>
      <w:rFonts w:ascii="Calibri" w:hAnsi="Calibri" w:cs="Calibri"/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DA1FD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DA1FD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DA1FD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99"/>
    <w:semiHidden/>
    <w:unhideWhenUsed/>
    <w:rsid w:val="00DA1FD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\AppData\Local\Microsoft\Office\16.0\DTS\pl-PL%7b938F6A9B-80D7-4C57-B74B-F45E11E7273E%7d\%7bC4021639-1E52-48CD-AB53-25FBD8AABAD3%7d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542941B0974D1C95830E3FEE817FC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7798-C2D7-4843-BCA2-DA1D8A687DC7}"/>
      </w:docPartPr>
      <w:docPartBody>
        <w:p w:rsidR="000B0699" w:rsidRDefault="00315810">
          <w:pPr>
            <w:pStyle w:val="5F542941B0974D1C95830E3FEE817FC2"/>
          </w:pPr>
          <w:r w:rsidRPr="00D05149">
            <w:rPr>
              <w:lang w:bidi="pl-PL"/>
            </w:rPr>
            <w:t>Poniedziałek</w:t>
          </w:r>
        </w:p>
      </w:docPartBody>
    </w:docPart>
    <w:docPart>
      <w:docPartPr>
        <w:name w:val="21181FF790044608B7566B3EDDC7434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29DF22A-654E-40C8-A713-77E182D2C591}"/>
      </w:docPartPr>
      <w:docPartBody>
        <w:p w:rsidR="000B0699" w:rsidRDefault="00315810">
          <w:pPr>
            <w:pStyle w:val="21181FF790044608B7566B3EDDC74345"/>
          </w:pPr>
          <w:r w:rsidRPr="00D05149">
            <w:rPr>
              <w:rStyle w:val="Tekstzastpczy"/>
              <w:lang w:bidi="pl-PL"/>
            </w:rPr>
            <w:t>Wtorek</w:t>
          </w:r>
        </w:p>
      </w:docPartBody>
    </w:docPart>
    <w:docPart>
      <w:docPartPr>
        <w:name w:val="B89A1B8BC9EF4B719185427D1EFB4C9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C75D59-D189-49DC-A4E8-06B3BC0AF528}"/>
      </w:docPartPr>
      <w:docPartBody>
        <w:p w:rsidR="000B0699" w:rsidRDefault="00315810">
          <w:pPr>
            <w:pStyle w:val="B89A1B8BC9EF4B719185427D1EFB4C99"/>
          </w:pPr>
          <w:r w:rsidRPr="00D05149">
            <w:rPr>
              <w:rStyle w:val="Tekstzastpczy"/>
              <w:lang w:bidi="pl-PL"/>
            </w:rPr>
            <w:t>Środa</w:t>
          </w:r>
        </w:p>
      </w:docPartBody>
    </w:docPart>
    <w:docPart>
      <w:docPartPr>
        <w:name w:val="1F6216572AD7468FAFE5C5FE33C9F9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3B2AEA-9A3B-4CA2-B89D-EDBAD64557B9}"/>
      </w:docPartPr>
      <w:docPartBody>
        <w:p w:rsidR="000B0699" w:rsidRDefault="00315810">
          <w:pPr>
            <w:pStyle w:val="1F6216572AD7468FAFE5C5FE33C9F9E0"/>
          </w:pPr>
          <w:r w:rsidRPr="00D05149">
            <w:rPr>
              <w:rStyle w:val="Tekstzastpczy"/>
              <w:lang w:bidi="pl-PL"/>
            </w:rPr>
            <w:t>Czwartek</w:t>
          </w:r>
        </w:p>
      </w:docPartBody>
    </w:docPart>
    <w:docPart>
      <w:docPartPr>
        <w:name w:val="D5B96507123B40B58ABA38D5A9CC48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0BD7A7-7E1E-4B61-B8C4-9A5497B838DD}"/>
      </w:docPartPr>
      <w:docPartBody>
        <w:p w:rsidR="000B0699" w:rsidRDefault="00315810">
          <w:pPr>
            <w:pStyle w:val="D5B96507123B40B58ABA38D5A9CC48FE"/>
          </w:pPr>
          <w:r w:rsidRPr="00D05149">
            <w:rPr>
              <w:rStyle w:val="Tekstzastpczy"/>
              <w:lang w:bidi="pl-PL"/>
            </w:rPr>
            <w:t>Piątek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810"/>
    <w:rsid w:val="000041F8"/>
    <w:rsid w:val="000323E6"/>
    <w:rsid w:val="00045EC6"/>
    <w:rsid w:val="000577D5"/>
    <w:rsid w:val="00072ED8"/>
    <w:rsid w:val="00074B4E"/>
    <w:rsid w:val="00091C56"/>
    <w:rsid w:val="000A6C0B"/>
    <w:rsid w:val="000B0699"/>
    <w:rsid w:val="000E5BB8"/>
    <w:rsid w:val="001014F4"/>
    <w:rsid w:val="00104876"/>
    <w:rsid w:val="001606D9"/>
    <w:rsid w:val="00160DD9"/>
    <w:rsid w:val="001739C8"/>
    <w:rsid w:val="00194C9E"/>
    <w:rsid w:val="001D5DAE"/>
    <w:rsid w:val="00271B7E"/>
    <w:rsid w:val="002A38F3"/>
    <w:rsid w:val="00315810"/>
    <w:rsid w:val="00341694"/>
    <w:rsid w:val="003C5EF6"/>
    <w:rsid w:val="003F1F65"/>
    <w:rsid w:val="004001D1"/>
    <w:rsid w:val="00412C63"/>
    <w:rsid w:val="004166FC"/>
    <w:rsid w:val="004A191C"/>
    <w:rsid w:val="004B45E9"/>
    <w:rsid w:val="004D0601"/>
    <w:rsid w:val="004F287C"/>
    <w:rsid w:val="0050093B"/>
    <w:rsid w:val="005155D6"/>
    <w:rsid w:val="00561434"/>
    <w:rsid w:val="0056542C"/>
    <w:rsid w:val="0056645D"/>
    <w:rsid w:val="005A7890"/>
    <w:rsid w:val="005B6A7F"/>
    <w:rsid w:val="005B741B"/>
    <w:rsid w:val="005D1578"/>
    <w:rsid w:val="005D32C3"/>
    <w:rsid w:val="0063011C"/>
    <w:rsid w:val="00633E9F"/>
    <w:rsid w:val="00696F3B"/>
    <w:rsid w:val="006A5277"/>
    <w:rsid w:val="006B3E1D"/>
    <w:rsid w:val="006D499D"/>
    <w:rsid w:val="00764823"/>
    <w:rsid w:val="00785C08"/>
    <w:rsid w:val="007A0C5C"/>
    <w:rsid w:val="007B2749"/>
    <w:rsid w:val="007C7B79"/>
    <w:rsid w:val="007E4C52"/>
    <w:rsid w:val="007E629D"/>
    <w:rsid w:val="0080528D"/>
    <w:rsid w:val="008158C5"/>
    <w:rsid w:val="008344D2"/>
    <w:rsid w:val="00837A08"/>
    <w:rsid w:val="00844A55"/>
    <w:rsid w:val="00895A67"/>
    <w:rsid w:val="008A0893"/>
    <w:rsid w:val="008A21F9"/>
    <w:rsid w:val="008A49BB"/>
    <w:rsid w:val="00904F71"/>
    <w:rsid w:val="009A6D51"/>
    <w:rsid w:val="009D2F9C"/>
    <w:rsid w:val="009D5881"/>
    <w:rsid w:val="009E1040"/>
    <w:rsid w:val="009F17BE"/>
    <w:rsid w:val="009F7034"/>
    <w:rsid w:val="00A105DD"/>
    <w:rsid w:val="00A14E9D"/>
    <w:rsid w:val="00A209F5"/>
    <w:rsid w:val="00A35582"/>
    <w:rsid w:val="00A524A3"/>
    <w:rsid w:val="00A53227"/>
    <w:rsid w:val="00A82D77"/>
    <w:rsid w:val="00A83F92"/>
    <w:rsid w:val="00A91753"/>
    <w:rsid w:val="00AA492B"/>
    <w:rsid w:val="00AC083D"/>
    <w:rsid w:val="00AD0913"/>
    <w:rsid w:val="00AF70D4"/>
    <w:rsid w:val="00B04800"/>
    <w:rsid w:val="00B10FB0"/>
    <w:rsid w:val="00B87971"/>
    <w:rsid w:val="00BB1673"/>
    <w:rsid w:val="00BB301D"/>
    <w:rsid w:val="00BD1562"/>
    <w:rsid w:val="00C13A3D"/>
    <w:rsid w:val="00C30ADB"/>
    <w:rsid w:val="00C55AA3"/>
    <w:rsid w:val="00C60DF4"/>
    <w:rsid w:val="00CA6700"/>
    <w:rsid w:val="00CB08FB"/>
    <w:rsid w:val="00D1316C"/>
    <w:rsid w:val="00D5218D"/>
    <w:rsid w:val="00D70B98"/>
    <w:rsid w:val="00D75D34"/>
    <w:rsid w:val="00D80509"/>
    <w:rsid w:val="00D819E7"/>
    <w:rsid w:val="00D81A39"/>
    <w:rsid w:val="00D842B0"/>
    <w:rsid w:val="00DF1B59"/>
    <w:rsid w:val="00E11D42"/>
    <w:rsid w:val="00E27628"/>
    <w:rsid w:val="00E517C4"/>
    <w:rsid w:val="00E61358"/>
    <w:rsid w:val="00E63E43"/>
    <w:rsid w:val="00E73DE4"/>
    <w:rsid w:val="00E86DB1"/>
    <w:rsid w:val="00E9391F"/>
    <w:rsid w:val="00E95631"/>
    <w:rsid w:val="00E96B5F"/>
    <w:rsid w:val="00E9708E"/>
    <w:rsid w:val="00EA3B15"/>
    <w:rsid w:val="00EC04A2"/>
    <w:rsid w:val="00ED533A"/>
    <w:rsid w:val="00EE3760"/>
    <w:rsid w:val="00F34309"/>
    <w:rsid w:val="00F84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F542941B0974D1C95830E3FEE817FC2">
    <w:name w:val="5F542941B0974D1C95830E3FEE817FC2"/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21181FF790044608B7566B3EDDC74345">
    <w:name w:val="21181FF790044608B7566B3EDDC74345"/>
  </w:style>
  <w:style w:type="paragraph" w:customStyle="1" w:styleId="B89A1B8BC9EF4B719185427D1EFB4C99">
    <w:name w:val="B89A1B8BC9EF4B719185427D1EFB4C99"/>
  </w:style>
  <w:style w:type="paragraph" w:customStyle="1" w:styleId="1F6216572AD7468FAFE5C5FE33C9F9E0">
    <w:name w:val="1F6216572AD7468FAFE5C5FE33C9F9E0"/>
  </w:style>
  <w:style w:type="paragraph" w:customStyle="1" w:styleId="D5B96507123B40B58ABA38D5A9CC48FE">
    <w:name w:val="D5B96507123B40B58ABA38D5A9CC4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E31A5C-F1AB-4989-86A6-D04C1E11F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C:\Users\Ja\AppData\Local\Microsoft\Office\16.0\DTS\pl-PL{938F6A9B-80D7-4C57-B74B-F45E11E7273E}\{C4021639-1E52-48CD-AB53-25FBD8AABAD3}tf45420242_win32.dotx</Template>
  <TotalTime>0</TotalTime>
  <Pages>1</Pages>
  <Words>227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2024-12-31T10:29:00Z</dcterms:created>
  <dcterms:modified xsi:type="dcterms:W3CDTF">2025-10-31T00:14:00Z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