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09CB7090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F83783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15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-</w:t>
            </w:r>
            <w:r w:rsidR="00F83783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19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.0</w:t>
            </w:r>
            <w:r w:rsidR="00F83783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9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6D6C4220" w14:textId="0FCA80AE" w:rsidR="005D03E8" w:rsidRDefault="0070398D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BARSZCZ UKRAIŃSKI (seler, pochodne mleka)</w:t>
            </w:r>
          </w:p>
          <w:p w14:paraId="0AC6DA0D" w14:textId="1ACEA1DA" w:rsidR="0070398D" w:rsidRDefault="0070398D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KOPYTKA Z KREMOWYM SOSEM WARZYWNO PIECZARKOWYM (jaja, gluten, pochodne mleka)</w:t>
            </w:r>
          </w:p>
          <w:p w14:paraId="25F2E7C2" w14:textId="2325F4C3" w:rsidR="0070398D" w:rsidRDefault="0070398D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SURÓWKA Z KAPUSTY BIAŁEJ, MARCHEWKI, KOPERKU (jaja, gorczyca)</w:t>
            </w:r>
          </w:p>
          <w:p w14:paraId="7757C532" w14:textId="0B0C4F3D" w:rsidR="0070398D" w:rsidRDefault="0070398D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KOMPOT</w:t>
            </w:r>
          </w:p>
          <w:p w14:paraId="30888D4A" w14:textId="5C8258CE" w:rsidR="00234776" w:rsidRPr="00764267" w:rsidRDefault="000B0D80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34776">
              <w:rPr>
                <w:b/>
                <w:bCs/>
                <w:color w:val="000000" w:themeColor="text1"/>
                <w:sz w:val="24"/>
                <w:szCs w:val="24"/>
              </w:rPr>
              <w:t>Alerg.1</w:t>
            </w:r>
            <w:r w:rsidR="00234776" w:rsidRPr="00234776">
              <w:rPr>
                <w:b/>
                <w:bCs/>
                <w:color w:val="000000" w:themeColor="text1"/>
                <w:sz w:val="24"/>
                <w:szCs w:val="24"/>
              </w:rPr>
              <w:t>,</w:t>
            </w:r>
            <w:r w:rsidR="0070398D">
              <w:rPr>
                <w:b/>
                <w:bCs/>
                <w:color w:val="000000" w:themeColor="text1"/>
                <w:sz w:val="24"/>
                <w:szCs w:val="24"/>
              </w:rPr>
              <w:t>3,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>7,</w:t>
            </w:r>
            <w:r w:rsidR="00AA1F0A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  <w:r w:rsidR="0070398D">
              <w:rPr>
                <w:b/>
                <w:bCs/>
                <w:color w:val="000000" w:themeColor="text1"/>
                <w:sz w:val="24"/>
                <w:szCs w:val="24"/>
              </w:rPr>
              <w:t>,10</w:t>
            </w: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0E2A75CD" w14:textId="77777777" w:rsidR="0070398D" w:rsidRPr="005D03E8" w:rsidRDefault="0070398D" w:rsidP="0070398D">
            <w:pPr>
              <w:pStyle w:val="Nazwainumer"/>
              <w:rPr>
                <w:b/>
                <w:bCs/>
                <w:color w:val="FF0000"/>
                <w:sz w:val="24"/>
                <w:szCs w:val="24"/>
              </w:rPr>
            </w:pPr>
            <w:r w:rsidRPr="001153CE">
              <w:rPr>
                <w:b/>
                <w:bCs/>
                <w:color w:val="FF0000"/>
                <w:sz w:val="24"/>
                <w:szCs w:val="24"/>
              </w:rPr>
              <w:t>DZIEŃ ULUBIONYCH DAŃ</w:t>
            </w:r>
          </w:p>
          <w:p w14:paraId="095486C2" w14:textId="643EE112" w:rsidR="005D03E8" w:rsidRDefault="0070398D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KRUPNIK (seler, gluten)</w:t>
            </w:r>
          </w:p>
          <w:p w14:paraId="5CF1E9F9" w14:textId="3918905D" w:rsidR="0070398D" w:rsidRDefault="0070398D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50B42A4F" w14:textId="5B172510" w:rsidR="0070398D" w:rsidRDefault="0070398D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SZNYCEL DROBIOWY (gluten, jaja)</w:t>
            </w:r>
          </w:p>
          <w:p w14:paraId="6A760D7A" w14:textId="0515D7EF" w:rsidR="0070398D" w:rsidRDefault="0070398D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PLASTERKI JABŁKA, OGÓRKA, PAPRYKI</w:t>
            </w:r>
          </w:p>
          <w:p w14:paraId="38D4A041" w14:textId="4FC6BEA7" w:rsidR="0070398D" w:rsidRPr="007D023B" w:rsidRDefault="0070398D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36B8BF18" w14:textId="353D68DE" w:rsidR="0083752C" w:rsidRPr="007D023B" w:rsidRDefault="0083752C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D023B">
              <w:rPr>
                <w:b/>
                <w:bCs/>
                <w:color w:val="000000" w:themeColor="text1"/>
                <w:sz w:val="24"/>
                <w:szCs w:val="24"/>
              </w:rPr>
              <w:t>Alerg.</w:t>
            </w:r>
            <w:r w:rsidR="00202A36">
              <w:rPr>
                <w:b/>
                <w:bCs/>
                <w:color w:val="000000" w:themeColor="text1"/>
                <w:sz w:val="24"/>
                <w:szCs w:val="24"/>
              </w:rPr>
              <w:t>1,</w:t>
            </w:r>
            <w:r w:rsidR="0070398D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202A36">
              <w:rPr>
                <w:b/>
                <w:bCs/>
                <w:color w:val="000000" w:themeColor="text1"/>
                <w:sz w:val="24"/>
                <w:szCs w:val="24"/>
              </w:rPr>
              <w:t>,9</w:t>
            </w:r>
          </w:p>
          <w:p w14:paraId="7AC26C92" w14:textId="77777777" w:rsidR="00F2291A" w:rsidRPr="00C4733E" w:rsidRDefault="00F2291A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55ED7DB4" w14:textId="77777777" w:rsidR="00F95151" w:rsidRPr="00C4733E" w:rsidRDefault="00F95151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2EE2E3BB" w14:textId="6B85FA02" w:rsidR="00AA77E1" w:rsidRDefault="0070398D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ZUPA Z CZERWONEJ SOCZEWICY (seler)</w:t>
            </w:r>
          </w:p>
          <w:p w14:paraId="26247CB9" w14:textId="732219B9" w:rsidR="0070398D" w:rsidRDefault="0070398D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MAKARON Z SEREM BIAŁYM I POLEWĄ OWOCOWĄ (gluten, pochodne mleka)</w:t>
            </w:r>
          </w:p>
          <w:p w14:paraId="1127B34F" w14:textId="6F365614" w:rsidR="0070398D" w:rsidRPr="007D023B" w:rsidRDefault="0070398D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WODA Z MIĘTĄ I CYTRYNĄ</w:t>
            </w:r>
          </w:p>
          <w:p w14:paraId="2CF31526" w14:textId="67DEE28D" w:rsidR="000B0D80" w:rsidRPr="000B0D80" w:rsidRDefault="000B0D80" w:rsidP="00497873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Alerg.1</w:t>
            </w:r>
            <w:r w:rsidR="00AA77E1">
              <w:rPr>
                <w:b/>
                <w:bCs/>
                <w:color w:val="auto"/>
                <w:sz w:val="24"/>
                <w:szCs w:val="24"/>
              </w:rPr>
              <w:t>,</w:t>
            </w:r>
            <w:r w:rsidR="00202A36">
              <w:rPr>
                <w:b/>
                <w:bCs/>
                <w:color w:val="auto"/>
                <w:sz w:val="24"/>
                <w:szCs w:val="24"/>
              </w:rPr>
              <w:t>7,9</w:t>
            </w:r>
          </w:p>
          <w:p w14:paraId="3F48E80A" w14:textId="6F86EE55" w:rsidR="00681221" w:rsidRPr="00681221" w:rsidRDefault="0068122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3CEC2160" w14:textId="77777777" w:rsidR="0070398D" w:rsidRPr="0070398D" w:rsidRDefault="0070398D" w:rsidP="00234776">
            <w:pPr>
              <w:pStyle w:val="Nazwainumer"/>
              <w:rPr>
                <w:b/>
                <w:bCs/>
                <w:color w:val="FF0000"/>
                <w:sz w:val="23"/>
                <w:szCs w:val="23"/>
              </w:rPr>
            </w:pPr>
            <w:r w:rsidRPr="0070398D">
              <w:rPr>
                <w:b/>
                <w:bCs/>
                <w:color w:val="FF0000"/>
                <w:sz w:val="23"/>
                <w:szCs w:val="23"/>
              </w:rPr>
              <w:t>DANIE KUCHNI CHIŃSKIEJ</w:t>
            </w:r>
          </w:p>
          <w:p w14:paraId="06459ACE" w14:textId="03A715C7" w:rsidR="0070398D" w:rsidRPr="0070398D" w:rsidRDefault="0070398D" w:rsidP="00234776">
            <w:pPr>
              <w:pStyle w:val="Nazwainumer"/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70398D">
              <w:rPr>
                <w:b/>
                <w:bCs/>
                <w:color w:val="000000" w:themeColor="text1"/>
                <w:sz w:val="23"/>
                <w:szCs w:val="23"/>
              </w:rPr>
              <w:t>ZUPA KREM Z BIAŁYCH WARZYW Z GROSZKIEM PTYSIOWYM (gluten, jaja, seler, pochodne mleka)</w:t>
            </w:r>
          </w:p>
          <w:p w14:paraId="34085551" w14:textId="6BB30A43" w:rsidR="0070398D" w:rsidRPr="0070398D" w:rsidRDefault="0070398D" w:rsidP="00234776">
            <w:pPr>
              <w:pStyle w:val="Nazwainumer"/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70398D">
              <w:rPr>
                <w:b/>
                <w:bCs/>
                <w:color w:val="000000" w:themeColor="text1"/>
                <w:sz w:val="23"/>
                <w:szCs w:val="23"/>
              </w:rPr>
              <w:t>QUINOA (komosa ryżowa)</w:t>
            </w:r>
          </w:p>
          <w:p w14:paraId="1D1A64FD" w14:textId="591E49D5" w:rsidR="0070398D" w:rsidRPr="0070398D" w:rsidRDefault="0070398D" w:rsidP="00234776">
            <w:pPr>
              <w:pStyle w:val="Nazwainumer"/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70398D">
              <w:rPr>
                <w:b/>
                <w:bCs/>
                <w:color w:val="000000" w:themeColor="text1"/>
                <w:sz w:val="23"/>
                <w:szCs w:val="23"/>
              </w:rPr>
              <w:t>KURCZAK W SOSIE SŁODKO-KWAŚNYM (seler)</w:t>
            </w:r>
          </w:p>
          <w:p w14:paraId="64D3B4EE" w14:textId="4CAC4849" w:rsidR="0070398D" w:rsidRPr="0070398D" w:rsidRDefault="0070398D" w:rsidP="00234776">
            <w:pPr>
              <w:pStyle w:val="Nazwainumer"/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70398D">
              <w:rPr>
                <w:b/>
                <w:bCs/>
                <w:color w:val="000000" w:themeColor="text1"/>
                <w:sz w:val="23"/>
                <w:szCs w:val="23"/>
              </w:rPr>
              <w:t>SURÓWKA Z KAPUSTY PEKIŃSKIEJ, SAŁATY LODOWEJ, OGÓRKA, PIETRUSZKI I KOPERKU</w:t>
            </w:r>
          </w:p>
          <w:p w14:paraId="21A4AD11" w14:textId="317F7765" w:rsidR="00497EEE" w:rsidRPr="0070398D" w:rsidRDefault="00497EEE" w:rsidP="00234776">
            <w:pPr>
              <w:pStyle w:val="Nazwainumer"/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70398D">
              <w:rPr>
                <w:b/>
                <w:bCs/>
                <w:color w:val="000000" w:themeColor="text1"/>
                <w:sz w:val="23"/>
                <w:szCs w:val="23"/>
              </w:rPr>
              <w:t>KOMPOT</w:t>
            </w:r>
          </w:p>
          <w:p w14:paraId="7433221C" w14:textId="556844CC" w:rsidR="00497EEE" w:rsidRPr="0070398D" w:rsidRDefault="00234776" w:rsidP="0004037D">
            <w:pPr>
              <w:pStyle w:val="Nazwainumer"/>
              <w:rPr>
                <w:b/>
                <w:bCs/>
                <w:color w:val="000000" w:themeColor="text1"/>
                <w:sz w:val="23"/>
                <w:szCs w:val="23"/>
              </w:rPr>
            </w:pPr>
            <w:proofErr w:type="spellStart"/>
            <w:r w:rsidRPr="0070398D">
              <w:rPr>
                <w:b/>
                <w:bCs/>
                <w:color w:val="000000" w:themeColor="text1"/>
                <w:sz w:val="23"/>
                <w:szCs w:val="23"/>
              </w:rPr>
              <w:t>Alerg</w:t>
            </w:r>
            <w:proofErr w:type="spellEnd"/>
            <w:r w:rsidRPr="0070398D">
              <w:rPr>
                <w:b/>
                <w:bCs/>
                <w:color w:val="000000" w:themeColor="text1"/>
                <w:sz w:val="23"/>
                <w:szCs w:val="23"/>
              </w:rPr>
              <w:t>.</w:t>
            </w:r>
            <w:r w:rsidR="00CF25BA" w:rsidRPr="0070398D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70398D" w:rsidRPr="0070398D">
              <w:rPr>
                <w:b/>
                <w:bCs/>
                <w:color w:val="000000" w:themeColor="text1"/>
                <w:sz w:val="23"/>
                <w:szCs w:val="23"/>
              </w:rPr>
              <w:t>1,3,</w:t>
            </w:r>
            <w:r w:rsidR="0039488C" w:rsidRPr="0070398D">
              <w:rPr>
                <w:b/>
                <w:bCs/>
                <w:color w:val="000000" w:themeColor="text1"/>
                <w:sz w:val="23"/>
                <w:szCs w:val="23"/>
              </w:rPr>
              <w:t>7,9</w:t>
            </w:r>
          </w:p>
          <w:p w14:paraId="11B89DC7" w14:textId="72898733" w:rsidR="005849DE" w:rsidRPr="0070398D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21149A4D" w14:textId="2E704FAB" w:rsidR="005849DE" w:rsidRPr="0070398D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25AD28D7" w14:textId="7F049226" w:rsidR="005849DE" w:rsidRPr="0070398D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6D67B809" w14:textId="3F0C1167" w:rsidR="005849DE" w:rsidRPr="0070398D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757C0E11" w14:textId="77777777" w:rsidR="005849DE" w:rsidRPr="0070398D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669A391E" w14:textId="77777777" w:rsidR="005849DE" w:rsidRPr="0070398D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1D2686AB" w14:textId="61155E5D" w:rsidR="00AB2F55" w:rsidRPr="0070398D" w:rsidRDefault="00AB2F55" w:rsidP="0004037D">
            <w:pPr>
              <w:pStyle w:val="Nazwainumer"/>
              <w:rPr>
                <w:b/>
                <w:bCs/>
                <w:sz w:val="22"/>
              </w:rPr>
            </w:pPr>
            <w:r w:rsidRPr="0070398D">
              <w:rPr>
                <w:b/>
                <w:bCs/>
                <w:sz w:val="22"/>
              </w:rPr>
              <w:t>KOMPOT</w:t>
            </w:r>
          </w:p>
          <w:p w14:paraId="0BD2085B" w14:textId="77777777" w:rsidR="00AB2F55" w:rsidRPr="0070398D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4595BFF6" w14:textId="1CF208FA" w:rsidR="00AB2F55" w:rsidRPr="0070398D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0C4F12AD" w14:textId="508C1EA2" w:rsidR="00AB2F55" w:rsidRPr="0070398D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2A801800" w14:textId="77777777" w:rsidR="00AB2F55" w:rsidRPr="0070398D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127AFBC3" w14:textId="77777777" w:rsidR="00AB2F55" w:rsidRPr="0070398D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70473C78" w14:textId="77777777" w:rsidR="00F2291A" w:rsidRPr="0070398D" w:rsidRDefault="00F2291A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123FA39E" w14:textId="77777777" w:rsidR="009355B6" w:rsidRPr="0070398D" w:rsidRDefault="009355B6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3604ED55" w14:textId="42484B95" w:rsidR="00580F42" w:rsidRPr="0070398D" w:rsidRDefault="00580F42" w:rsidP="007C1EEA">
            <w:pPr>
              <w:pStyle w:val="Nazwainumer"/>
              <w:jc w:val="right"/>
              <w:rPr>
                <w:b/>
                <w:bCs/>
                <w:sz w:val="22"/>
              </w:rPr>
            </w:pPr>
          </w:p>
          <w:p w14:paraId="205B0E56" w14:textId="3DA04CF5" w:rsidR="00580F42" w:rsidRPr="0070398D" w:rsidRDefault="00580F42" w:rsidP="0004037D">
            <w:pPr>
              <w:pStyle w:val="Nazwainumer"/>
              <w:rPr>
                <w:b/>
                <w:bCs/>
                <w:sz w:val="22"/>
              </w:rPr>
            </w:pPr>
            <w:r w:rsidRPr="0070398D">
              <w:rPr>
                <w:b/>
                <w:bCs/>
                <w:sz w:val="22"/>
              </w:rPr>
              <w:t xml:space="preserve">          </w:t>
            </w:r>
          </w:p>
          <w:p w14:paraId="16FF595F" w14:textId="5D144091" w:rsidR="00EB088F" w:rsidRPr="0070398D" w:rsidRDefault="00EB088F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6CFDD736" w14:textId="613618F8" w:rsidR="00EB088F" w:rsidRPr="0070398D" w:rsidRDefault="00EB088F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39BB07AE" w14:textId="77777777" w:rsidR="00EB088F" w:rsidRPr="0070398D" w:rsidRDefault="00EB088F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5843525E" w14:textId="77777777" w:rsidR="00B907FC" w:rsidRPr="0070398D" w:rsidRDefault="00B907FC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038DB397" w14:textId="77777777" w:rsidR="005A381B" w:rsidRPr="0070398D" w:rsidRDefault="005A381B" w:rsidP="00F64800">
            <w:pPr>
              <w:pStyle w:val="Nazwainumer"/>
              <w:rPr>
                <w:b/>
                <w:bCs/>
                <w:color w:val="auto"/>
                <w:sz w:val="22"/>
              </w:rPr>
            </w:pPr>
          </w:p>
          <w:p w14:paraId="0F1DF0FE" w14:textId="7CA2FF35" w:rsidR="00F64800" w:rsidRPr="0070398D" w:rsidRDefault="00F64800" w:rsidP="00F64800">
            <w:pPr>
              <w:pStyle w:val="Nazwainumer"/>
              <w:rPr>
                <w:sz w:val="22"/>
              </w:rPr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4ACC8E57" w14:textId="30794986" w:rsidR="00E41DEA" w:rsidRDefault="00E41DEA" w:rsidP="0070398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POMIDOROWA Z </w:t>
            </w:r>
            <w:r w:rsidR="0070398D">
              <w:rPr>
                <w:b/>
                <w:bCs/>
                <w:color w:val="000000" w:themeColor="text1"/>
                <w:sz w:val="24"/>
                <w:szCs w:val="24"/>
              </w:rPr>
              <w:t>RYŻEM (seler, pochodne mleka)</w:t>
            </w:r>
          </w:p>
          <w:p w14:paraId="387670F4" w14:textId="64CE600C" w:rsidR="0070398D" w:rsidRDefault="0070398D" w:rsidP="0070398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3F392119" w14:textId="7A04A790" w:rsidR="0070398D" w:rsidRDefault="0070398D" w:rsidP="0070398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PIECZONE PALUSZKI RYBNE (gluten</w:t>
            </w:r>
            <w:r w:rsidR="00F83783">
              <w:rPr>
                <w:b/>
                <w:bCs/>
                <w:color w:val="000000" w:themeColor="text1"/>
                <w:sz w:val="24"/>
                <w:szCs w:val="24"/>
              </w:rPr>
              <w:t>, ryba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E4B2586" w14:textId="761FE4B2" w:rsidR="0070398D" w:rsidRDefault="0070398D" w:rsidP="0070398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GOTOWANA ZIELONA FASOLKA</w:t>
            </w:r>
          </w:p>
          <w:p w14:paraId="03C6F4D0" w14:textId="02AA9028" w:rsidR="0070398D" w:rsidRDefault="0070398D" w:rsidP="0070398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MARCHEWKI, JABŁKA, OGÓRKA KISZONEGO</w:t>
            </w:r>
          </w:p>
          <w:p w14:paraId="39BCDA34" w14:textId="0A798EEA" w:rsidR="00E41DEA" w:rsidRDefault="00E41DEA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38384DB0" w14:textId="3910DD79" w:rsidR="008C229E" w:rsidRDefault="008C229E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DESER</w:t>
            </w:r>
          </w:p>
          <w:p w14:paraId="0A29B4DD" w14:textId="6DE564C5" w:rsidR="00F06C54" w:rsidRPr="007D023B" w:rsidRDefault="0023477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. 1,</w:t>
            </w:r>
            <w:r w:rsidR="00F83783">
              <w:rPr>
                <w:b/>
                <w:bCs/>
                <w:color w:val="000000" w:themeColor="text1"/>
                <w:sz w:val="24"/>
                <w:szCs w:val="24"/>
              </w:rPr>
              <w:t>4,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>7,9</w:t>
            </w: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57BBC" w14:textId="77777777" w:rsidR="00253774" w:rsidRDefault="00253774" w:rsidP="00535661">
      <w:pPr>
        <w:spacing w:after="0" w:line="240" w:lineRule="auto"/>
      </w:pPr>
      <w:r>
        <w:separator/>
      </w:r>
    </w:p>
  </w:endnote>
  <w:endnote w:type="continuationSeparator" w:id="0">
    <w:p w14:paraId="4F7BCD4E" w14:textId="77777777" w:rsidR="00253774" w:rsidRDefault="00253774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F794E" w14:textId="77777777" w:rsidR="00253774" w:rsidRDefault="00253774" w:rsidP="00535661">
      <w:pPr>
        <w:spacing w:after="0" w:line="240" w:lineRule="auto"/>
      </w:pPr>
      <w:r>
        <w:separator/>
      </w:r>
    </w:p>
  </w:footnote>
  <w:footnote w:type="continuationSeparator" w:id="0">
    <w:p w14:paraId="55D1886E" w14:textId="77777777" w:rsidR="00253774" w:rsidRDefault="00253774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52300"/>
    <w:rsid w:val="00154229"/>
    <w:rsid w:val="00156A96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53774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E0B74"/>
    <w:rsid w:val="004E5A8C"/>
    <w:rsid w:val="004F1245"/>
    <w:rsid w:val="004F14E3"/>
    <w:rsid w:val="0050093B"/>
    <w:rsid w:val="005016BF"/>
    <w:rsid w:val="00510DB7"/>
    <w:rsid w:val="00515EAB"/>
    <w:rsid w:val="005251EF"/>
    <w:rsid w:val="005304D9"/>
    <w:rsid w:val="00535661"/>
    <w:rsid w:val="00536695"/>
    <w:rsid w:val="00564244"/>
    <w:rsid w:val="005658D3"/>
    <w:rsid w:val="005762E5"/>
    <w:rsid w:val="00580F42"/>
    <w:rsid w:val="0058300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702256"/>
    <w:rsid w:val="00702C59"/>
    <w:rsid w:val="0070398D"/>
    <w:rsid w:val="00703C64"/>
    <w:rsid w:val="0071250B"/>
    <w:rsid w:val="00714B42"/>
    <w:rsid w:val="007157FD"/>
    <w:rsid w:val="00733235"/>
    <w:rsid w:val="00742D09"/>
    <w:rsid w:val="00746C66"/>
    <w:rsid w:val="00764267"/>
    <w:rsid w:val="00773C54"/>
    <w:rsid w:val="00780062"/>
    <w:rsid w:val="00783C12"/>
    <w:rsid w:val="007946F5"/>
    <w:rsid w:val="007A7CF2"/>
    <w:rsid w:val="007B1533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5A34"/>
    <w:rsid w:val="008C16EB"/>
    <w:rsid w:val="008C229E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76B6"/>
    <w:rsid w:val="00A26B3D"/>
    <w:rsid w:val="00A365C5"/>
    <w:rsid w:val="00A42447"/>
    <w:rsid w:val="00A44FBC"/>
    <w:rsid w:val="00A64A40"/>
    <w:rsid w:val="00A7326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761F6"/>
    <w:rsid w:val="00B810B0"/>
    <w:rsid w:val="00B872C4"/>
    <w:rsid w:val="00B87971"/>
    <w:rsid w:val="00B907FC"/>
    <w:rsid w:val="00BA0879"/>
    <w:rsid w:val="00BA2CED"/>
    <w:rsid w:val="00BA7D8C"/>
    <w:rsid w:val="00BB5990"/>
    <w:rsid w:val="00BC76F1"/>
    <w:rsid w:val="00BD7262"/>
    <w:rsid w:val="00BE0403"/>
    <w:rsid w:val="00BF4FBE"/>
    <w:rsid w:val="00C01C7D"/>
    <w:rsid w:val="00C038F8"/>
    <w:rsid w:val="00C060CF"/>
    <w:rsid w:val="00C43A3A"/>
    <w:rsid w:val="00C4733E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C7704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FD1"/>
    <w:rsid w:val="00DA2D41"/>
    <w:rsid w:val="00DA6004"/>
    <w:rsid w:val="00DA614E"/>
    <w:rsid w:val="00DB08A7"/>
    <w:rsid w:val="00DB417B"/>
    <w:rsid w:val="00DC4D0A"/>
    <w:rsid w:val="00DD3BA4"/>
    <w:rsid w:val="00DE60B0"/>
    <w:rsid w:val="00DF227A"/>
    <w:rsid w:val="00E04072"/>
    <w:rsid w:val="00E04928"/>
    <w:rsid w:val="00E10AC6"/>
    <w:rsid w:val="00E373A5"/>
    <w:rsid w:val="00E40B45"/>
    <w:rsid w:val="00E41DEA"/>
    <w:rsid w:val="00E45B02"/>
    <w:rsid w:val="00E50127"/>
    <w:rsid w:val="00E52B8A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72EB9"/>
    <w:rsid w:val="00F83783"/>
    <w:rsid w:val="00F85A70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577D5"/>
    <w:rsid w:val="00072ED8"/>
    <w:rsid w:val="00074B4E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1F4FBB"/>
    <w:rsid w:val="00271B7E"/>
    <w:rsid w:val="002A38F3"/>
    <w:rsid w:val="00311DCC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61434"/>
    <w:rsid w:val="0056542C"/>
    <w:rsid w:val="0056645D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2611"/>
    <w:rsid w:val="006D499D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524A3"/>
    <w:rsid w:val="00A53227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87971"/>
    <w:rsid w:val="00BB1673"/>
    <w:rsid w:val="00BD1562"/>
    <w:rsid w:val="00C13A3D"/>
    <w:rsid w:val="00C30ADB"/>
    <w:rsid w:val="00C55AA3"/>
    <w:rsid w:val="00C60DF4"/>
    <w:rsid w:val="00CA6700"/>
    <w:rsid w:val="00CB08FB"/>
    <w:rsid w:val="00D1316C"/>
    <w:rsid w:val="00D70B98"/>
    <w:rsid w:val="00D75D34"/>
    <w:rsid w:val="00D80509"/>
    <w:rsid w:val="00D819E7"/>
    <w:rsid w:val="00D81A39"/>
    <w:rsid w:val="00D842B0"/>
    <w:rsid w:val="00DF1B59"/>
    <w:rsid w:val="00E11D42"/>
    <w:rsid w:val="00E27628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34309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2025-07-28T16:14:00Z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