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0C4F5CBF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F03226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10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-</w:t>
            </w:r>
            <w:r w:rsidR="00F03226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14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F03226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11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30888D4A" w14:textId="5BA5CC0C" w:rsidR="00BA1D78" w:rsidRPr="00764267" w:rsidRDefault="00BA1D78" w:rsidP="00BA1D7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BA5A68">
            <w:pPr>
              <w:pStyle w:val="Godzina"/>
              <w:jc w:val="left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2F3932A8" w14:textId="1FF4EB2A" w:rsidR="00B95C8C" w:rsidRDefault="00F03226" w:rsidP="00F0322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A5A68">
              <w:rPr>
                <w:b/>
                <w:bCs/>
                <w:color w:val="FF0000"/>
                <w:sz w:val="24"/>
                <w:szCs w:val="24"/>
              </w:rPr>
              <w:t xml:space="preserve">Dzień </w:t>
            </w:r>
            <w:r>
              <w:rPr>
                <w:b/>
                <w:bCs/>
                <w:color w:val="FF0000"/>
                <w:sz w:val="24"/>
                <w:szCs w:val="24"/>
              </w:rPr>
              <w:t>kuchni węgierskiej</w:t>
            </w:r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ZUPA GULASZOWA (seler)</w:t>
            </w:r>
          </w:p>
          <w:p w14:paraId="6E8B8C9B" w14:textId="7A8CE0CE" w:rsidR="00F03226" w:rsidRDefault="00F03226" w:rsidP="00F0322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PIEROGI Z SEREM I POLEWĄ TRUSKAWKOWO-PORZECZKOWĄ (gluten, pochodne mleka)</w:t>
            </w:r>
          </w:p>
          <w:p w14:paraId="6D32EB0F" w14:textId="3B84D6CC" w:rsidR="00F03226" w:rsidRDefault="00F03226" w:rsidP="00F0322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HERBATA</w:t>
            </w:r>
          </w:p>
          <w:p w14:paraId="75523D21" w14:textId="4F7F753D" w:rsidR="00BA5A68" w:rsidRPr="00BA5A68" w:rsidRDefault="00BA5A68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.: 1, 7, 9</w:t>
            </w:r>
          </w:p>
          <w:p w14:paraId="3F48E80A" w14:textId="6F86EE55" w:rsidR="00681221" w:rsidRPr="00681221" w:rsidRDefault="0068122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3188C6C3" w14:textId="7863F091" w:rsidR="00F03226" w:rsidRDefault="00F03226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OGÓRKOWA (seler, pochodne mleka)</w:t>
            </w:r>
          </w:p>
          <w:p w14:paraId="3684B80E" w14:textId="77777777" w:rsidR="00F03226" w:rsidRDefault="00F03226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73E20678" w14:textId="2D523AA9" w:rsidR="00F03226" w:rsidRDefault="00F03226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KOTLET MIELONY DROBIOWY Z WARZYWAMI (gluten, jaja)</w:t>
            </w:r>
          </w:p>
          <w:p w14:paraId="0F068557" w14:textId="479347AA" w:rsidR="00F03226" w:rsidRDefault="00F03226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GOTOWANE BURACZKI (gluten, pochodne mleka)</w:t>
            </w:r>
          </w:p>
          <w:p w14:paraId="4595BFF6" w14:textId="539AA76F" w:rsidR="00AB2F55" w:rsidRDefault="00F03226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PLASTERKI JABŁKA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  <w:t>Kompot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 xml:space="preserve">.: 1,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3, 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7, 9</w:t>
            </w:r>
          </w:p>
          <w:p w14:paraId="0C4F12AD" w14:textId="508C1EA2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A801800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7AFBC3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0473C78" w14:textId="77777777" w:rsidR="00F2291A" w:rsidRDefault="00F2291A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3FA39E" w14:textId="77777777" w:rsidR="009355B6" w:rsidRDefault="009355B6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604ED55" w14:textId="42484B95" w:rsidR="00580F42" w:rsidRDefault="00580F42" w:rsidP="007C1EEA">
            <w:pPr>
              <w:pStyle w:val="Nazwainumer"/>
              <w:jc w:val="right"/>
              <w:rPr>
                <w:b/>
                <w:bCs/>
                <w:sz w:val="28"/>
                <w:szCs w:val="28"/>
              </w:rPr>
            </w:pPr>
          </w:p>
          <w:p w14:paraId="205B0E56" w14:textId="3DA04CF5" w:rsidR="00580F42" w:rsidRDefault="00580F42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</w:p>
          <w:p w14:paraId="16FF595F" w14:textId="5D144091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CFDD736" w14:textId="613618F8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9BB07AE" w14:textId="77777777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5843525E" w14:textId="77777777" w:rsidR="00B907FC" w:rsidRDefault="00B907FC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38DB397" w14:textId="77777777" w:rsidR="005A381B" w:rsidRPr="0012743E" w:rsidRDefault="005A381B" w:rsidP="00F64800">
            <w:pPr>
              <w:pStyle w:val="Nazwainumer"/>
              <w:rPr>
                <w:b/>
                <w:bCs/>
                <w:color w:val="auto"/>
                <w:sz w:val="28"/>
                <w:szCs w:val="28"/>
              </w:rPr>
            </w:pPr>
          </w:p>
          <w:p w14:paraId="0F1DF0FE" w14:textId="7CA2FF35" w:rsidR="00F64800" w:rsidRPr="00510DB7" w:rsidRDefault="00F64800" w:rsidP="00F64800">
            <w:pPr>
              <w:pStyle w:val="Nazwainumer"/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6A639723" w14:textId="658FF441" w:rsidR="00F03226" w:rsidRDefault="00F0322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ZUPA KREM MARCHEWKOWO-DYNIOWA (seler, pochodne mleka)</w:t>
            </w:r>
          </w:p>
          <w:p w14:paraId="4204B471" w14:textId="77777777" w:rsidR="00F03226" w:rsidRDefault="00F0322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ZIEMNIAKI </w:t>
            </w:r>
          </w:p>
          <w:p w14:paraId="7D17C0EC" w14:textId="0FF160AC" w:rsidR="00F03226" w:rsidRDefault="00F0322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PIECZONE PALUSZKI RYBNE (gluten, ryba)</w:t>
            </w:r>
          </w:p>
          <w:p w14:paraId="0A292E96" w14:textId="77777777" w:rsidR="00F03226" w:rsidRDefault="00F0322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KAPUSTY KISZONEJ, PAPRYKI, SZCZYPIORKU, MARCHEWKI</w:t>
            </w:r>
          </w:p>
          <w:p w14:paraId="355AF29B" w14:textId="77777777" w:rsidR="00F03226" w:rsidRDefault="00F0322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0A29B4DD" w14:textId="7D408278" w:rsidR="00F06C54" w:rsidRPr="007D023B" w:rsidRDefault="00F0322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DESER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.: 1,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4,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 xml:space="preserve"> 7, 9</w:t>
            </w: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8DAA8" w14:textId="77777777" w:rsidR="006658CF" w:rsidRDefault="006658CF" w:rsidP="00535661">
      <w:pPr>
        <w:spacing w:after="0" w:line="240" w:lineRule="auto"/>
      </w:pPr>
      <w:r>
        <w:separator/>
      </w:r>
    </w:p>
  </w:endnote>
  <w:endnote w:type="continuationSeparator" w:id="0">
    <w:p w14:paraId="7389C869" w14:textId="77777777" w:rsidR="006658CF" w:rsidRDefault="006658CF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5DCD6" w14:textId="77777777" w:rsidR="006658CF" w:rsidRDefault="006658CF" w:rsidP="00535661">
      <w:pPr>
        <w:spacing w:after="0" w:line="240" w:lineRule="auto"/>
      </w:pPr>
      <w:r>
        <w:separator/>
      </w:r>
    </w:p>
  </w:footnote>
  <w:footnote w:type="continuationSeparator" w:id="0">
    <w:p w14:paraId="12B6C161" w14:textId="77777777" w:rsidR="006658CF" w:rsidRDefault="006658CF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1089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52300"/>
    <w:rsid w:val="00154229"/>
    <w:rsid w:val="00156A96"/>
    <w:rsid w:val="00162575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E0B74"/>
    <w:rsid w:val="004E5A8C"/>
    <w:rsid w:val="004E7BDD"/>
    <w:rsid w:val="004F1245"/>
    <w:rsid w:val="004F14E3"/>
    <w:rsid w:val="0050093B"/>
    <w:rsid w:val="005016BF"/>
    <w:rsid w:val="00510DB7"/>
    <w:rsid w:val="00515EAB"/>
    <w:rsid w:val="005251EF"/>
    <w:rsid w:val="005304D9"/>
    <w:rsid w:val="00535661"/>
    <w:rsid w:val="00536695"/>
    <w:rsid w:val="00564244"/>
    <w:rsid w:val="005658D3"/>
    <w:rsid w:val="005762E5"/>
    <w:rsid w:val="00580F42"/>
    <w:rsid w:val="0058300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658CF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702256"/>
    <w:rsid w:val="00702C59"/>
    <w:rsid w:val="00703C64"/>
    <w:rsid w:val="0071250B"/>
    <w:rsid w:val="00714B42"/>
    <w:rsid w:val="007157FD"/>
    <w:rsid w:val="00733235"/>
    <w:rsid w:val="00742D09"/>
    <w:rsid w:val="00746C66"/>
    <w:rsid w:val="00764267"/>
    <w:rsid w:val="00773C54"/>
    <w:rsid w:val="00780062"/>
    <w:rsid w:val="00783C12"/>
    <w:rsid w:val="00793626"/>
    <w:rsid w:val="007946F5"/>
    <w:rsid w:val="007A7CF2"/>
    <w:rsid w:val="007B1533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005F"/>
    <w:rsid w:val="008A5A34"/>
    <w:rsid w:val="008C16EB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76B6"/>
    <w:rsid w:val="00A26B3D"/>
    <w:rsid w:val="00A365C5"/>
    <w:rsid w:val="00A42447"/>
    <w:rsid w:val="00A44FBC"/>
    <w:rsid w:val="00A64A40"/>
    <w:rsid w:val="00A7326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761F6"/>
    <w:rsid w:val="00B810B0"/>
    <w:rsid w:val="00B85A36"/>
    <w:rsid w:val="00B872C4"/>
    <w:rsid w:val="00B87971"/>
    <w:rsid w:val="00B907FC"/>
    <w:rsid w:val="00B95C8C"/>
    <w:rsid w:val="00BA0879"/>
    <w:rsid w:val="00BA1D78"/>
    <w:rsid w:val="00BA2CED"/>
    <w:rsid w:val="00BA5A68"/>
    <w:rsid w:val="00BA7D8C"/>
    <w:rsid w:val="00BB5990"/>
    <w:rsid w:val="00BC76F1"/>
    <w:rsid w:val="00BD7262"/>
    <w:rsid w:val="00BE0403"/>
    <w:rsid w:val="00BF4FBE"/>
    <w:rsid w:val="00C01C7D"/>
    <w:rsid w:val="00C038F8"/>
    <w:rsid w:val="00C060CF"/>
    <w:rsid w:val="00C15F1A"/>
    <w:rsid w:val="00C43A3A"/>
    <w:rsid w:val="00C4733E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FD1"/>
    <w:rsid w:val="00DA2D41"/>
    <w:rsid w:val="00DA6004"/>
    <w:rsid w:val="00DA614E"/>
    <w:rsid w:val="00DB08A7"/>
    <w:rsid w:val="00DB417B"/>
    <w:rsid w:val="00DC4D0A"/>
    <w:rsid w:val="00DD3BA4"/>
    <w:rsid w:val="00DE60B0"/>
    <w:rsid w:val="00DF227A"/>
    <w:rsid w:val="00E04072"/>
    <w:rsid w:val="00E10AC6"/>
    <w:rsid w:val="00E203D4"/>
    <w:rsid w:val="00E373A5"/>
    <w:rsid w:val="00E40B45"/>
    <w:rsid w:val="00E41DEA"/>
    <w:rsid w:val="00E45B02"/>
    <w:rsid w:val="00E50127"/>
    <w:rsid w:val="00E52B8A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3226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72EB9"/>
    <w:rsid w:val="00F85A70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577D5"/>
    <w:rsid w:val="00072ED8"/>
    <w:rsid w:val="00074B4E"/>
    <w:rsid w:val="00085DBF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271B7E"/>
    <w:rsid w:val="002A38F3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61434"/>
    <w:rsid w:val="0056542C"/>
    <w:rsid w:val="0056645D"/>
    <w:rsid w:val="005A7890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499D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524A3"/>
    <w:rsid w:val="00A53227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87971"/>
    <w:rsid w:val="00BB1673"/>
    <w:rsid w:val="00BB301D"/>
    <w:rsid w:val="00BD1562"/>
    <w:rsid w:val="00C13A3D"/>
    <w:rsid w:val="00C30ADB"/>
    <w:rsid w:val="00C55AA3"/>
    <w:rsid w:val="00C60DF4"/>
    <w:rsid w:val="00CA6700"/>
    <w:rsid w:val="00CB08FB"/>
    <w:rsid w:val="00D1316C"/>
    <w:rsid w:val="00D5218D"/>
    <w:rsid w:val="00D70B98"/>
    <w:rsid w:val="00D75D34"/>
    <w:rsid w:val="00D80509"/>
    <w:rsid w:val="00D819E7"/>
    <w:rsid w:val="00D81A39"/>
    <w:rsid w:val="00D842B0"/>
    <w:rsid w:val="00DF1B59"/>
    <w:rsid w:val="00E11D42"/>
    <w:rsid w:val="00E27628"/>
    <w:rsid w:val="00E517C4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34309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165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2025-10-31T00:04:00Z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