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971" w:type="pct"/>
        <w:tblLayout w:type="fixed"/>
        <w:tblLook w:val="0600" w:firstRow="0" w:lastRow="0" w:firstColumn="0" w:lastColumn="0" w:noHBand="1" w:noVBand="1"/>
      </w:tblPr>
      <w:tblGrid>
        <w:gridCol w:w="651"/>
        <w:gridCol w:w="200"/>
        <w:gridCol w:w="4742"/>
        <w:gridCol w:w="786"/>
        <w:gridCol w:w="4691"/>
        <w:gridCol w:w="51"/>
      </w:tblGrid>
      <w:tr w:rsidR="005B624C" w:rsidRPr="00510DB7" w14:paraId="25BB1EB6" w14:textId="77777777" w:rsidTr="0037392E">
        <w:trPr>
          <w:gridAfter w:val="1"/>
          <w:wAfter w:w="51" w:type="dxa"/>
          <w:trHeight w:hRule="exact" w:val="1363"/>
        </w:trPr>
        <w:tc>
          <w:tcPr>
            <w:tcW w:w="651" w:type="dxa"/>
          </w:tcPr>
          <w:p w14:paraId="5BB72B9B" w14:textId="77777777" w:rsidR="005B624C" w:rsidRPr="00510DB7" w:rsidRDefault="005B624C" w:rsidP="0002305D">
            <w:pPr>
              <w:pStyle w:val="Nazwainumer"/>
            </w:pPr>
          </w:p>
        </w:tc>
        <w:tc>
          <w:tcPr>
            <w:tcW w:w="10419" w:type="dxa"/>
            <w:gridSpan w:val="4"/>
          </w:tcPr>
          <w:p w14:paraId="44EE1ADE" w14:textId="77777777" w:rsidR="00615E15" w:rsidRDefault="00594592" w:rsidP="00F72EB9">
            <w:pPr>
              <w:pStyle w:val="Tytuharmonogramu"/>
              <w:jc w:val="right"/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D499BBA" wp14:editId="0355AFFA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-546100</wp:posOffset>
                  </wp:positionV>
                  <wp:extent cx="1409700" cy="1098550"/>
                  <wp:effectExtent l="0" t="0" r="0" b="6350"/>
                  <wp:wrapNone/>
                  <wp:docPr id="7" name="Obraz 7" descr="dzie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zie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61F5" w:rsidRPr="00F64800">
              <w:rPr>
                <w:rFonts w:asciiTheme="majorHAnsi" w:hAnsiTheme="majorHAnsi" w:cs="Calibri"/>
                <w:b/>
                <w:bCs w:val="0"/>
                <w:color w:val="FF0000"/>
                <w:lang w:bidi="pl-PL"/>
              </w:rPr>
              <w:t>TYGODNIOWY JADŁOS</w:t>
            </w:r>
            <w:r w:rsidR="00615E15">
              <w:rPr>
                <w:rFonts w:asciiTheme="majorHAnsi" w:hAnsiTheme="majorHAnsi" w:cs="Calibri"/>
                <w:b/>
                <w:bCs w:val="0"/>
                <w:color w:val="FF0000"/>
                <w:lang w:bidi="pl-PL"/>
              </w:rPr>
              <w:t>PIS</w:t>
            </w:r>
          </w:p>
          <w:p w14:paraId="1D10B9F8" w14:textId="7D69749E" w:rsidR="005B624C" w:rsidRPr="00F64800" w:rsidRDefault="00615E15" w:rsidP="00615E15">
            <w:pPr>
              <w:pStyle w:val="Tytuharmonogramu"/>
              <w:rPr>
                <w:rFonts w:asciiTheme="majorHAnsi" w:hAnsiTheme="majorHAnsi"/>
                <w:b/>
                <w:bCs w:val="0"/>
              </w:rPr>
            </w:pPr>
            <w:r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 xml:space="preserve">                               </w:t>
            </w:r>
            <w:r w:rsidR="00DC4D0A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 xml:space="preserve"> </w:t>
            </w:r>
            <w:r w:rsidR="00BF47B4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03-07</w:t>
            </w:r>
            <w:r w:rsidR="00CF25BA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.</w:t>
            </w:r>
            <w:r w:rsidR="00BA5A68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1</w:t>
            </w:r>
            <w:r w:rsidR="00BF47B4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1</w:t>
            </w:r>
            <w:r w:rsidR="00E66EFB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.</w:t>
            </w:r>
            <w:r w:rsidR="00681221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202</w:t>
            </w:r>
            <w:r w:rsidR="00641A27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5</w:t>
            </w:r>
            <w:r w:rsidR="00826000" w:rsidRPr="00F64800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 xml:space="preserve"> </w:t>
            </w:r>
          </w:p>
        </w:tc>
      </w:tr>
      <w:tr w:rsidR="005B624C" w:rsidRPr="00510DB7" w14:paraId="3B2CF166" w14:textId="77777777" w:rsidTr="0037392E">
        <w:trPr>
          <w:gridAfter w:val="1"/>
          <w:wAfter w:w="51" w:type="dxa"/>
          <w:trHeight w:hRule="exact" w:val="698"/>
        </w:trPr>
        <w:tc>
          <w:tcPr>
            <w:tcW w:w="851" w:type="dxa"/>
            <w:gridSpan w:val="2"/>
          </w:tcPr>
          <w:p w14:paraId="1695E7C3" w14:textId="77777777" w:rsidR="005B624C" w:rsidRPr="00510DB7" w:rsidRDefault="00166B0C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  <w:r w:rsidRPr="00510DB7">
              <w:rPr>
                <w:rFonts w:ascii="Calibri" w:eastAsia="Calibri" w:hAnsi="Calibri"/>
                <w:color w:val="auto"/>
                <w:sz w:val="22"/>
                <w:lang w:bidi="pl-PL"/>
              </w:rPr>
              <w:br/>
            </w:r>
            <w:r w:rsidRPr="00510DB7">
              <w:rPr>
                <w:rFonts w:ascii="Calibri" w:eastAsia="Calibri" w:hAnsi="Calibri"/>
                <w:color w:val="auto"/>
                <w:sz w:val="22"/>
                <w:lang w:bidi="pl-PL"/>
              </w:rPr>
              <w:br/>
            </w:r>
          </w:p>
          <w:p w14:paraId="0FE8EDCC" w14:textId="77777777" w:rsidR="00166B0C" w:rsidRPr="00510DB7" w:rsidRDefault="00166B0C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rFonts w:ascii="Calibri" w:hAnsi="Calibri"/>
            </w:rPr>
            <w:id w:val="1002857012"/>
            <w:placeholder>
              <w:docPart w:val="5F542941B0974D1C95830E3FEE817FC2"/>
            </w:placeholder>
            <w:temporary/>
            <w:showingPlcHdr/>
            <w15:appearance w15:val="hidden"/>
          </w:sdtPr>
          <w:sdtContent>
            <w:tc>
              <w:tcPr>
                <w:tcW w:w="4742" w:type="dxa"/>
                <w:vAlign w:val="bottom"/>
              </w:tcPr>
              <w:p w14:paraId="75F7694C" w14:textId="77777777" w:rsidR="005B624C" w:rsidRPr="00510DB7" w:rsidRDefault="00D05149" w:rsidP="00583006">
                <w:pPr>
                  <w:pStyle w:val="Dzietygodnia"/>
                  <w:rPr>
                    <w:rFonts w:ascii="Calibri" w:hAnsi="Calibri"/>
                  </w:rPr>
                </w:pPr>
                <w:r w:rsidRPr="00702C59">
                  <w:rPr>
                    <w:rFonts w:ascii="Calibri" w:hAnsi="Calibri"/>
                    <w:color w:val="1E44BC" w:themeColor="accent6"/>
                    <w:sz w:val="40"/>
                    <w:szCs w:val="40"/>
                    <w:lang w:bidi="pl-PL"/>
                  </w:rPr>
                  <w:t>Poniedziałek</w:t>
                </w:r>
              </w:p>
            </w:tc>
          </w:sdtContent>
        </w:sdt>
        <w:tc>
          <w:tcPr>
            <w:tcW w:w="786" w:type="dxa"/>
            <w:vAlign w:val="bottom"/>
          </w:tcPr>
          <w:p w14:paraId="2F8F7FAC" w14:textId="15DFD22A" w:rsidR="005B624C" w:rsidRPr="00510DB7" w:rsidRDefault="005B624C" w:rsidP="00583006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1772437840"/>
            <w:placeholder>
              <w:docPart w:val="21181FF790044608B7566B3EDDC74345"/>
            </w:placeholder>
            <w:temporary/>
            <w:showingPlcHdr/>
            <w15:appearance w15:val="hidden"/>
          </w:sdtPr>
          <w:sdtContent>
            <w:tc>
              <w:tcPr>
                <w:tcW w:w="4691" w:type="dxa"/>
                <w:vAlign w:val="bottom"/>
              </w:tcPr>
              <w:p w14:paraId="2F21B517" w14:textId="77777777" w:rsidR="005B624C" w:rsidRPr="00510DB7" w:rsidRDefault="00D05149" w:rsidP="00583006">
                <w:pPr>
                  <w:pStyle w:val="Dzietygodnia"/>
                </w:pPr>
                <w:r w:rsidRPr="00702C59">
                  <w:rPr>
                    <w:rStyle w:val="Tekstzastpczy"/>
                    <w:rFonts w:ascii="Corbel" w:hAnsi="Corbel"/>
                    <w:color w:val="1E44BC" w:themeColor="accent6"/>
                    <w:sz w:val="40"/>
                    <w:szCs w:val="40"/>
                    <w:lang w:bidi="pl-PL"/>
                  </w:rPr>
                  <w:t>Wtorek</w:t>
                </w:r>
              </w:p>
            </w:tc>
          </w:sdtContent>
        </w:sdt>
      </w:tr>
      <w:tr w:rsidR="006761F5" w:rsidRPr="00510DB7" w14:paraId="6EFD162F" w14:textId="77777777" w:rsidTr="004B367A">
        <w:trPr>
          <w:trHeight w:hRule="exact" w:val="303"/>
        </w:trPr>
        <w:tc>
          <w:tcPr>
            <w:tcW w:w="851" w:type="dxa"/>
            <w:gridSpan w:val="2"/>
          </w:tcPr>
          <w:p w14:paraId="463598D1" w14:textId="77777777" w:rsidR="006761F5" w:rsidRPr="00510DB7" w:rsidRDefault="006761F5">
            <w:pPr>
              <w:pStyle w:val="Godzina"/>
              <w:rPr>
                <w:color w:val="auto"/>
              </w:rPr>
            </w:pPr>
          </w:p>
        </w:tc>
        <w:tc>
          <w:tcPr>
            <w:tcW w:w="4742" w:type="dxa"/>
            <w:shd w:val="clear" w:color="auto" w:fill="2C567A" w:themeFill="accent1"/>
          </w:tcPr>
          <w:p w14:paraId="20FB525A" w14:textId="4B04292E" w:rsidR="006761F5" w:rsidRPr="00510DB7" w:rsidRDefault="00E66EFB" w:rsidP="00D05149">
            <w:pPr>
              <w:pStyle w:val="Nagwekkolumny"/>
            </w:pPr>
            <w:r>
              <w:t xml:space="preserve"> </w:t>
            </w:r>
          </w:p>
        </w:tc>
        <w:tc>
          <w:tcPr>
            <w:tcW w:w="786" w:type="dxa"/>
          </w:tcPr>
          <w:p w14:paraId="6493149E" w14:textId="77777777" w:rsidR="006761F5" w:rsidRPr="00510DB7" w:rsidRDefault="006761F5">
            <w:pPr>
              <w:pStyle w:val="Godzina"/>
              <w:rPr>
                <w:color w:val="FFFFFF" w:themeColor="background1"/>
              </w:rPr>
            </w:pPr>
          </w:p>
        </w:tc>
        <w:tc>
          <w:tcPr>
            <w:tcW w:w="4742" w:type="dxa"/>
            <w:gridSpan w:val="2"/>
            <w:shd w:val="clear" w:color="auto" w:fill="2C567A" w:themeFill="accent1"/>
          </w:tcPr>
          <w:p w14:paraId="61D978D3" w14:textId="1C85A4B1" w:rsidR="006761F5" w:rsidRPr="00510DB7" w:rsidRDefault="006761F5" w:rsidP="00D05149">
            <w:pPr>
              <w:pStyle w:val="Nagwekkolumny"/>
            </w:pPr>
          </w:p>
        </w:tc>
      </w:tr>
      <w:tr w:rsidR="006761F5" w:rsidRPr="00510DB7" w14:paraId="59DE2894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7E48F99D" w14:textId="1012631A" w:rsidR="006761F5" w:rsidRPr="00510DB7" w:rsidRDefault="006761F5" w:rsidP="00F64800">
            <w:pPr>
              <w:pStyle w:val="Godzina"/>
            </w:pPr>
          </w:p>
        </w:tc>
        <w:tc>
          <w:tcPr>
            <w:tcW w:w="4742" w:type="dxa"/>
            <w:vMerge w:val="restart"/>
            <w:shd w:val="clear" w:color="auto" w:fill="C0E4FF" w:themeFill="accent2" w:themeFillTint="33"/>
          </w:tcPr>
          <w:p w14:paraId="5D29957E" w14:textId="1C8BD30C" w:rsidR="00BA1D78" w:rsidRDefault="00BF47B4" w:rsidP="00BA1D78">
            <w:pPr>
              <w:pStyle w:val="Nazwainum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ZIEMNIACZANA (seler, pochodne mleka)</w:t>
            </w:r>
          </w:p>
          <w:p w14:paraId="1BF32772" w14:textId="58A89655" w:rsidR="00BF47B4" w:rsidRDefault="00BF47B4" w:rsidP="00BA1D78">
            <w:pPr>
              <w:pStyle w:val="Nazwainum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LENIWE Z MUSEM BORÓWKOWO-TRUSKAWKOWYM (gluten, jaja, pochodne mleka)</w:t>
            </w:r>
          </w:p>
          <w:p w14:paraId="535CFF39" w14:textId="5F865BC1" w:rsidR="00BF47B4" w:rsidRDefault="00BF47B4" w:rsidP="00BA1D78">
            <w:pPr>
              <w:pStyle w:val="Nazwainum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HERBATA</w:t>
            </w:r>
          </w:p>
          <w:p w14:paraId="30888D4A" w14:textId="08F0D6AE" w:rsidR="00BA1D78" w:rsidRPr="00764267" w:rsidRDefault="00BA1D78" w:rsidP="00BA1D78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auto"/>
                <w:sz w:val="24"/>
                <w:szCs w:val="24"/>
              </w:rPr>
              <w:t>Alerg</w:t>
            </w:r>
            <w:proofErr w:type="spellEnd"/>
            <w:r>
              <w:rPr>
                <w:b/>
                <w:bCs/>
                <w:color w:val="auto"/>
                <w:sz w:val="24"/>
                <w:szCs w:val="24"/>
              </w:rPr>
              <w:t xml:space="preserve">. 1, 3, </w:t>
            </w:r>
            <w:r w:rsidR="00BF47B4">
              <w:rPr>
                <w:b/>
                <w:bCs/>
                <w:color w:val="auto"/>
                <w:sz w:val="24"/>
                <w:szCs w:val="24"/>
              </w:rPr>
              <w:t xml:space="preserve">7, </w:t>
            </w:r>
            <w:r>
              <w:rPr>
                <w:b/>
                <w:bCs/>
                <w:color w:val="auto"/>
                <w:sz w:val="24"/>
                <w:szCs w:val="24"/>
              </w:rPr>
              <w:t>9</w:t>
            </w:r>
          </w:p>
        </w:tc>
        <w:tc>
          <w:tcPr>
            <w:tcW w:w="786" w:type="dxa"/>
          </w:tcPr>
          <w:p w14:paraId="01A11B44" w14:textId="6BC0A0B0" w:rsidR="006761F5" w:rsidRPr="00510DB7" w:rsidRDefault="006761F5" w:rsidP="00F64800">
            <w:pPr>
              <w:pStyle w:val="Godzina"/>
            </w:pPr>
          </w:p>
        </w:tc>
        <w:tc>
          <w:tcPr>
            <w:tcW w:w="4742" w:type="dxa"/>
            <w:gridSpan w:val="2"/>
            <w:vMerge w:val="restart"/>
            <w:shd w:val="clear" w:color="auto" w:fill="FFFF00"/>
          </w:tcPr>
          <w:p w14:paraId="114F86A1" w14:textId="77777777" w:rsidR="00BF47B4" w:rsidRDefault="00BF47B4" w:rsidP="00C4733E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BA5A68">
              <w:rPr>
                <w:b/>
                <w:bCs/>
                <w:color w:val="FF0000"/>
                <w:sz w:val="24"/>
                <w:szCs w:val="24"/>
              </w:rPr>
              <w:t>Dzień ulubionych dań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2CC4AE45" w14:textId="42FE4076" w:rsidR="00BA1D78" w:rsidRDefault="00BF47B4" w:rsidP="00C4733E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POMIDOROWA Z RYŻEM (seler, pochodne mleka)</w:t>
            </w:r>
          </w:p>
          <w:p w14:paraId="33A64163" w14:textId="595CA6E7" w:rsidR="00BF47B4" w:rsidRDefault="00BF47B4" w:rsidP="00C4733E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ZIEMNIAKI</w:t>
            </w:r>
          </w:p>
          <w:p w14:paraId="746F31D7" w14:textId="3BF40EB6" w:rsidR="00BF47B4" w:rsidRDefault="00BF47B4" w:rsidP="00C4733E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SZNYCEL DROBIOWY (gluten, jaja)</w:t>
            </w:r>
          </w:p>
          <w:p w14:paraId="79075287" w14:textId="06015EA2" w:rsidR="00BF47B4" w:rsidRDefault="00BF47B4" w:rsidP="00C4733E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SURÓWKA Z MARCHEWKI, JABŁKA, ANANASA, NATKI PIETRUSZKI </w:t>
            </w:r>
          </w:p>
          <w:p w14:paraId="1BC37C97" w14:textId="2D6E1995" w:rsidR="00BA1D78" w:rsidRPr="00BA1D78" w:rsidRDefault="00BA1D78" w:rsidP="00C4733E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 w:themeColor="text1"/>
                <w:sz w:val="24"/>
                <w:szCs w:val="24"/>
              </w:rPr>
              <w:t>Alerg</w:t>
            </w:r>
            <w:proofErr w:type="spellEnd"/>
            <w:r>
              <w:rPr>
                <w:b/>
                <w:bCs/>
                <w:color w:val="000000" w:themeColor="text1"/>
                <w:sz w:val="24"/>
                <w:szCs w:val="24"/>
              </w:rPr>
              <w:t>. 1, 3, 4, 7, 9, 10</w:t>
            </w:r>
          </w:p>
          <w:p w14:paraId="72600C70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9C27E57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AF88E5C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74D19517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7F5D2947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5539FB61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1A1056B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19C75592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6D08F23F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74DB571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01F2905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210ACCED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46566CFE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24567591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C536403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6EF1864A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6BD62E38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A60EFE2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1FCE4926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6C9444CB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5C403893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46DFCF2F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64A2F24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190837CD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2D0CA845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705E08DA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5BFA6E08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15B1123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4B88C7CD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39A7B3A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79F498AF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8C78999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2BEFC80C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568453E7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41D0F3B" w14:textId="28DA3732" w:rsidR="00F95151" w:rsidRPr="00F4260E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</w:tc>
      </w:tr>
      <w:tr w:rsidR="006761F5" w:rsidRPr="00510DB7" w14:paraId="172CF6C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AC7ABAA" w14:textId="2C709E62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4F2F34B1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6105409E" w14:textId="57E15F18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32343048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266D1264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303E1BF" w14:textId="7778E971" w:rsidR="006761F5" w:rsidRPr="00510DB7" w:rsidRDefault="006761F5" w:rsidP="00BA5A68">
            <w:pPr>
              <w:pStyle w:val="Godzina"/>
              <w:jc w:val="left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6A98A880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7D8520F8" w14:textId="7C0A0FEE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25576FE9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54FE2F8C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41674A83" w14:textId="74A09E11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1B96433D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6E9E29D7" w14:textId="2912131A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61780900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7EC6BFD6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672F2F0" w14:textId="50DCE27E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65EAAB04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76AF9895" w14:textId="357386D1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70BF87B9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D0D4A38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9BA69DB" w14:textId="44E9E067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7B6CB0EE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13CCA05C" w14:textId="2C07C683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6369CDE9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42B19B44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1E539BC" w14:textId="5B52A715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7D59917D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702F69A9" w14:textId="4157471D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11494390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38DA5462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29E6322" w14:textId="0CE0BE67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252E6C04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00F2AD46" w14:textId="4C4FEDDD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600B9EDC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7365FEA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AE4141C" w14:textId="24F52CDE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739957DD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5CCCA8DA" w14:textId="31651852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0BB9852A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339A33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C0A9509" w14:textId="6CC70402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18DF5613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4AF5C2E3" w14:textId="0E62BDE3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7717B2F7" w14:textId="77777777" w:rsidR="006761F5" w:rsidRPr="00510DB7" w:rsidRDefault="006761F5" w:rsidP="00D05149">
            <w:pPr>
              <w:pStyle w:val="Nazwainumer"/>
            </w:pPr>
          </w:p>
        </w:tc>
      </w:tr>
      <w:tr w:rsidR="005B624C" w:rsidRPr="00510DB7" w14:paraId="0BD01FA6" w14:textId="77777777" w:rsidTr="0037392E">
        <w:trPr>
          <w:gridAfter w:val="1"/>
          <w:wAfter w:w="51" w:type="dxa"/>
          <w:trHeight w:hRule="exact" w:val="524"/>
        </w:trPr>
        <w:tc>
          <w:tcPr>
            <w:tcW w:w="851" w:type="dxa"/>
            <w:gridSpan w:val="2"/>
          </w:tcPr>
          <w:p w14:paraId="35376DFE" w14:textId="77777777" w:rsidR="005B624C" w:rsidRPr="00510DB7" w:rsidRDefault="005B624C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sz w:val="40"/>
              <w:szCs w:val="40"/>
            </w:rPr>
            <w:id w:val="-1214420208"/>
            <w:placeholder>
              <w:docPart w:val="B89A1B8BC9EF4B719185427D1EFB4C99"/>
            </w:placeholder>
            <w:temporary/>
            <w:showingPlcHdr/>
            <w15:appearance w15:val="hidden"/>
          </w:sdtPr>
          <w:sdtContent>
            <w:tc>
              <w:tcPr>
                <w:tcW w:w="4742" w:type="dxa"/>
                <w:vAlign w:val="bottom"/>
              </w:tcPr>
              <w:p w14:paraId="2A836A2A" w14:textId="77777777" w:rsidR="005B624C" w:rsidRPr="00702C59" w:rsidRDefault="00D05149" w:rsidP="00583006">
                <w:pPr>
                  <w:pStyle w:val="Dzietygodnia"/>
                  <w:rPr>
                    <w:sz w:val="40"/>
                    <w:szCs w:val="40"/>
                  </w:rPr>
                </w:pPr>
                <w:r w:rsidRPr="00702C59">
                  <w:rPr>
                    <w:rStyle w:val="Tekstzastpczy"/>
                    <w:rFonts w:ascii="Corbel" w:hAnsi="Corbel"/>
                    <w:color w:val="1E44BC" w:themeColor="accent6"/>
                    <w:sz w:val="40"/>
                    <w:szCs w:val="40"/>
                    <w:lang w:bidi="pl-PL"/>
                  </w:rPr>
                  <w:t>Środa</w:t>
                </w:r>
              </w:p>
            </w:tc>
          </w:sdtContent>
        </w:sdt>
        <w:tc>
          <w:tcPr>
            <w:tcW w:w="786" w:type="dxa"/>
            <w:vAlign w:val="bottom"/>
          </w:tcPr>
          <w:p w14:paraId="0E8C8C47" w14:textId="77777777" w:rsidR="005B624C" w:rsidRPr="00510DB7" w:rsidRDefault="005B624C" w:rsidP="00583006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-598023272"/>
            <w:placeholder>
              <w:docPart w:val="1F6216572AD7468FAFE5C5FE33C9F9E0"/>
            </w:placeholder>
            <w:temporary/>
            <w:showingPlcHdr/>
            <w15:appearance w15:val="hidden"/>
          </w:sdtPr>
          <w:sdtContent>
            <w:tc>
              <w:tcPr>
                <w:tcW w:w="4691" w:type="dxa"/>
                <w:vAlign w:val="bottom"/>
              </w:tcPr>
              <w:p w14:paraId="40EE2A0E" w14:textId="77777777" w:rsidR="005B624C" w:rsidRPr="00510DB7" w:rsidRDefault="00D05149" w:rsidP="00583006">
                <w:pPr>
                  <w:pStyle w:val="Dzietygodnia"/>
                </w:pPr>
                <w:r w:rsidRPr="00702C59">
                  <w:rPr>
                    <w:rStyle w:val="Tekstzastpczy"/>
                    <w:rFonts w:ascii="Corbel" w:hAnsi="Corbel"/>
                    <w:color w:val="1E44BC" w:themeColor="accent6"/>
                    <w:sz w:val="40"/>
                    <w:szCs w:val="40"/>
                    <w:lang w:bidi="pl-PL"/>
                  </w:rPr>
                  <w:t>Czwartek</w:t>
                </w:r>
              </w:p>
            </w:tc>
          </w:sdtContent>
        </w:sdt>
      </w:tr>
      <w:tr w:rsidR="006761F5" w:rsidRPr="00510DB7" w14:paraId="387B916E" w14:textId="77777777" w:rsidTr="006761F5">
        <w:trPr>
          <w:trHeight w:hRule="exact" w:val="288"/>
        </w:trPr>
        <w:tc>
          <w:tcPr>
            <w:tcW w:w="851" w:type="dxa"/>
            <w:gridSpan w:val="2"/>
          </w:tcPr>
          <w:p w14:paraId="4A5ADE7F" w14:textId="77777777" w:rsidR="006761F5" w:rsidRPr="00510DB7" w:rsidRDefault="006761F5">
            <w:pPr>
              <w:pStyle w:val="Godzina"/>
              <w:rPr>
                <w:color w:val="auto"/>
              </w:rPr>
            </w:pPr>
          </w:p>
        </w:tc>
        <w:tc>
          <w:tcPr>
            <w:tcW w:w="4742" w:type="dxa"/>
            <w:shd w:val="clear" w:color="auto" w:fill="2C567A" w:themeFill="accent1"/>
          </w:tcPr>
          <w:p w14:paraId="4D4572A5" w14:textId="0D28354B" w:rsidR="006761F5" w:rsidRPr="006761F5" w:rsidRDefault="006761F5" w:rsidP="00D05149">
            <w:pPr>
              <w:pStyle w:val="Nagwekkolumny"/>
              <w:rPr>
                <w:color w:val="2C567A" w:themeColor="accent1"/>
              </w:rPr>
            </w:pPr>
          </w:p>
        </w:tc>
        <w:tc>
          <w:tcPr>
            <w:tcW w:w="786" w:type="dxa"/>
          </w:tcPr>
          <w:p w14:paraId="7C4BF263" w14:textId="77777777" w:rsidR="006761F5" w:rsidRPr="00510DB7" w:rsidRDefault="006761F5">
            <w:pPr>
              <w:pStyle w:val="Godzina"/>
              <w:rPr>
                <w:color w:val="auto"/>
              </w:rPr>
            </w:pPr>
          </w:p>
        </w:tc>
        <w:tc>
          <w:tcPr>
            <w:tcW w:w="4742" w:type="dxa"/>
            <w:gridSpan w:val="2"/>
            <w:shd w:val="clear" w:color="auto" w:fill="2C567A" w:themeFill="accent1"/>
          </w:tcPr>
          <w:p w14:paraId="4E4497AC" w14:textId="2AC83323" w:rsidR="006761F5" w:rsidRPr="00510DB7" w:rsidRDefault="006761F5" w:rsidP="00D05149">
            <w:pPr>
              <w:pStyle w:val="Nagwekkolumny"/>
            </w:pPr>
          </w:p>
        </w:tc>
      </w:tr>
      <w:tr w:rsidR="006761F5" w:rsidRPr="00510DB7" w14:paraId="0AB30C6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7786EAAC" w14:textId="2233805A" w:rsidR="006761F5" w:rsidRPr="00510DB7" w:rsidRDefault="006761F5" w:rsidP="00F64800">
            <w:pPr>
              <w:pStyle w:val="Godzina"/>
            </w:pPr>
          </w:p>
        </w:tc>
        <w:tc>
          <w:tcPr>
            <w:tcW w:w="4742" w:type="dxa"/>
            <w:vMerge w:val="restart"/>
            <w:shd w:val="clear" w:color="auto" w:fill="F0D0DB"/>
          </w:tcPr>
          <w:p w14:paraId="6B0BB11F" w14:textId="549B134D" w:rsidR="00BF47B4" w:rsidRDefault="00BF47B4" w:rsidP="00BA5A68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BARSZCZ BIAŁY Z JAJKIEM (gluten, jaja, seler, pochodne mleka)</w:t>
            </w:r>
          </w:p>
          <w:p w14:paraId="2C8F5F09" w14:textId="77777777" w:rsidR="00BF47B4" w:rsidRDefault="00BF47B4" w:rsidP="00BA5A68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KASZA GRYCZANA</w:t>
            </w:r>
          </w:p>
          <w:p w14:paraId="4F51B6FB" w14:textId="5B3CB58C" w:rsidR="00BF47B4" w:rsidRDefault="00BF47B4" w:rsidP="00BA5A68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GULASZ WARZYWNY Z SOJĄ</w:t>
            </w:r>
            <w:r w:rsidR="00981F68">
              <w:rPr>
                <w:b/>
                <w:bCs/>
                <w:color w:val="000000" w:themeColor="text1"/>
                <w:sz w:val="24"/>
                <w:szCs w:val="24"/>
              </w:rPr>
              <w:t xml:space="preserve"> (soja)</w:t>
            </w:r>
          </w:p>
          <w:p w14:paraId="2F3932A8" w14:textId="0FE8D40E" w:rsidR="00B95C8C" w:rsidRDefault="00BF47B4" w:rsidP="00BA5A68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SURÓWKA Z KAPUSTY BIAŁEJ, MARCHEWKI, KOPERKU</w:t>
            </w:r>
            <w:r w:rsidR="00981F68">
              <w:rPr>
                <w:b/>
                <w:bCs/>
                <w:color w:val="000000" w:themeColor="text1"/>
                <w:sz w:val="24"/>
                <w:szCs w:val="24"/>
              </w:rPr>
              <w:t xml:space="preserve"> (gorczyca)</w:t>
            </w:r>
            <w:r w:rsidR="00BA5A68" w:rsidRPr="00BA5A68">
              <w:rPr>
                <w:b/>
                <w:bCs/>
                <w:color w:val="000000" w:themeColor="text1"/>
                <w:sz w:val="24"/>
                <w:szCs w:val="24"/>
              </w:rPr>
              <w:br/>
              <w:t>Kompot</w:t>
            </w:r>
          </w:p>
          <w:p w14:paraId="75523D21" w14:textId="1A00E87D" w:rsidR="00BA5A68" w:rsidRPr="00BA5A68" w:rsidRDefault="00BA5A68" w:rsidP="00BA5A68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A5A68">
              <w:rPr>
                <w:b/>
                <w:bCs/>
                <w:color w:val="000000" w:themeColor="text1"/>
                <w:sz w:val="24"/>
                <w:szCs w:val="24"/>
              </w:rPr>
              <w:t>Alerg</w:t>
            </w:r>
            <w:proofErr w:type="spellEnd"/>
            <w:r w:rsidRPr="00BA5A68">
              <w:rPr>
                <w:b/>
                <w:bCs/>
                <w:color w:val="000000" w:themeColor="text1"/>
                <w:sz w:val="24"/>
                <w:szCs w:val="24"/>
              </w:rPr>
              <w:t>.: 1, 3</w:t>
            </w:r>
            <w:r w:rsidR="00BF47B4">
              <w:rPr>
                <w:b/>
                <w:bCs/>
                <w:color w:val="000000" w:themeColor="text1"/>
                <w:sz w:val="24"/>
                <w:szCs w:val="24"/>
              </w:rPr>
              <w:t>, 6, 7, 9, 10</w:t>
            </w:r>
          </w:p>
          <w:p w14:paraId="3F48E80A" w14:textId="6F86EE55" w:rsidR="00681221" w:rsidRPr="00681221" w:rsidRDefault="00681221" w:rsidP="00497873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86" w:type="dxa"/>
          </w:tcPr>
          <w:p w14:paraId="6AFA9050" w14:textId="22B60D6E" w:rsidR="006761F5" w:rsidRPr="00510DB7" w:rsidRDefault="006761F5" w:rsidP="00F64800">
            <w:pPr>
              <w:pStyle w:val="Godzina"/>
            </w:pPr>
          </w:p>
        </w:tc>
        <w:tc>
          <w:tcPr>
            <w:tcW w:w="4742" w:type="dxa"/>
            <w:gridSpan w:val="2"/>
            <w:vMerge w:val="restart"/>
            <w:shd w:val="clear" w:color="auto" w:fill="5DE97E"/>
          </w:tcPr>
          <w:p w14:paraId="42476DDD" w14:textId="1F72FF2A" w:rsidR="00BF47B4" w:rsidRDefault="00BF47B4" w:rsidP="0004037D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ROSÓŁ Z MAKARONEM (seler, gluten)</w:t>
            </w:r>
          </w:p>
          <w:p w14:paraId="5BCC669F" w14:textId="1F8605C9" w:rsidR="00BF47B4" w:rsidRDefault="00BF47B4" w:rsidP="0004037D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KASZA JĘCZMIENNA (gluten)</w:t>
            </w:r>
          </w:p>
          <w:p w14:paraId="09E59C4B" w14:textId="7583AD31" w:rsidR="00BF47B4" w:rsidRDefault="00BF47B4" w:rsidP="0004037D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GOŁĄBEK BEZ ZAWIJANIA W SOSIE POMIDOROWYM (gluten, jaja)</w:t>
            </w:r>
          </w:p>
          <w:p w14:paraId="4595BFF6" w14:textId="5607ABEB" w:rsidR="00AB2F55" w:rsidRDefault="00BF47B4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SURÓWKA Z OGÓRKA KISZONEGO, MARCHEWKI, PAPRYKI, CEBULKI, NATKI PIETRUSZKI</w:t>
            </w:r>
            <w:r w:rsidR="00BA5A68" w:rsidRPr="00BA5A68">
              <w:rPr>
                <w:b/>
                <w:bCs/>
                <w:color w:val="000000" w:themeColor="text1"/>
                <w:sz w:val="24"/>
                <w:szCs w:val="24"/>
              </w:rPr>
              <w:br/>
              <w:t>Kompot</w:t>
            </w:r>
            <w:r w:rsidR="00BA5A68" w:rsidRPr="00BA5A68">
              <w:rPr>
                <w:b/>
                <w:bCs/>
                <w:color w:val="000000" w:themeColor="text1"/>
                <w:sz w:val="24"/>
                <w:szCs w:val="24"/>
              </w:rPr>
              <w:br/>
            </w:r>
            <w:proofErr w:type="spellStart"/>
            <w:r w:rsidR="00BA5A68" w:rsidRPr="00BA5A68">
              <w:rPr>
                <w:b/>
                <w:bCs/>
                <w:color w:val="000000" w:themeColor="text1"/>
                <w:sz w:val="24"/>
                <w:szCs w:val="24"/>
              </w:rPr>
              <w:t>Alerg</w:t>
            </w:r>
            <w:proofErr w:type="spellEnd"/>
            <w:r w:rsidR="00BA5A68" w:rsidRPr="00BA5A68">
              <w:rPr>
                <w:b/>
                <w:bCs/>
                <w:color w:val="000000" w:themeColor="text1"/>
                <w:sz w:val="24"/>
                <w:szCs w:val="24"/>
              </w:rPr>
              <w:t xml:space="preserve">.: 1,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3, 7</w:t>
            </w:r>
          </w:p>
          <w:p w14:paraId="0C4F12AD" w14:textId="508C1EA2" w:rsidR="00AB2F55" w:rsidRDefault="00AB2F55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2A801800" w14:textId="77777777" w:rsidR="00AB2F55" w:rsidRDefault="00AB2F55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127AFBC3" w14:textId="77777777" w:rsidR="00AB2F55" w:rsidRDefault="00AB2F55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70473C78" w14:textId="77777777" w:rsidR="00F2291A" w:rsidRDefault="00F2291A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123FA39E" w14:textId="77777777" w:rsidR="009355B6" w:rsidRDefault="009355B6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3604ED55" w14:textId="42484B95" w:rsidR="00580F42" w:rsidRDefault="00580F42" w:rsidP="007C1EEA">
            <w:pPr>
              <w:pStyle w:val="Nazwainumer"/>
              <w:jc w:val="right"/>
              <w:rPr>
                <w:b/>
                <w:bCs/>
                <w:sz w:val="28"/>
                <w:szCs w:val="28"/>
              </w:rPr>
            </w:pPr>
          </w:p>
          <w:p w14:paraId="205B0E56" w14:textId="3DA04CF5" w:rsidR="00580F42" w:rsidRDefault="00580F42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</w:t>
            </w:r>
          </w:p>
          <w:p w14:paraId="16FF595F" w14:textId="5D144091" w:rsidR="00EB088F" w:rsidRDefault="00EB088F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6CFDD736" w14:textId="613618F8" w:rsidR="00EB088F" w:rsidRDefault="00EB088F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39BB07AE" w14:textId="77777777" w:rsidR="00EB088F" w:rsidRDefault="00EB088F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5843525E" w14:textId="77777777" w:rsidR="00B907FC" w:rsidRDefault="00B907FC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038DB397" w14:textId="77777777" w:rsidR="005A381B" w:rsidRPr="0012743E" w:rsidRDefault="005A381B" w:rsidP="00F64800">
            <w:pPr>
              <w:pStyle w:val="Nazwainumer"/>
              <w:rPr>
                <w:b/>
                <w:bCs/>
                <w:color w:val="auto"/>
                <w:sz w:val="28"/>
                <w:szCs w:val="28"/>
              </w:rPr>
            </w:pPr>
          </w:p>
          <w:p w14:paraId="0F1DF0FE" w14:textId="7CA2FF35" w:rsidR="00F64800" w:rsidRPr="00510DB7" w:rsidRDefault="00F64800" w:rsidP="00F64800">
            <w:pPr>
              <w:pStyle w:val="Nazwainumer"/>
            </w:pPr>
          </w:p>
        </w:tc>
      </w:tr>
      <w:tr w:rsidR="006761F5" w:rsidRPr="00510DB7" w14:paraId="0AFBA7DC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11EF93E0" w14:textId="2CCFBE42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7E6D110F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393456D9" w14:textId="3D2DFE3E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6DC3C8CF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627D3A5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736363BB" w14:textId="38C2C158" w:rsidR="006761F5" w:rsidRPr="00510DB7" w:rsidRDefault="006761F5" w:rsidP="0037392E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66AC517F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7BBF5FAE" w14:textId="287F5CBA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1A345EDC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59A9187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0EF43D9" w14:textId="22801EDE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328F68AD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42AF8A0B" w14:textId="39151AFF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7E45DFD6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5B4FD2F3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471C73A8" w14:textId="282CF295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41DD41A3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602BF104" w14:textId="79B970CA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31B080F4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02044A4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05CAAF7" w14:textId="5F62FFFD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09B38856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47821040" w14:textId="5A28F283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63982DC2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2FECC7BE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50F62743" w14:textId="74038026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3D0A0C5C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4588EA81" w14:textId="6FEC729D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02A5DBC5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48FB83E5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9B7A030" w14:textId="45581995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1D67F34E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37EDABA3" w14:textId="5CF5E7DF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74C1C6FB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15D9DFE5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73FFB3A4" w14:textId="5FDA32A2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730C624B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3D23DE91" w14:textId="60CD3325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36FCA886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AE67289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626F050B" w14:textId="50D551F5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139F56F7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62D802D7" w14:textId="3B300A2D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43067C97" w14:textId="77777777" w:rsidR="006761F5" w:rsidRPr="00510DB7" w:rsidRDefault="006761F5" w:rsidP="00D05149">
            <w:pPr>
              <w:pStyle w:val="Nazwainumer"/>
            </w:pPr>
          </w:p>
        </w:tc>
      </w:tr>
      <w:tr w:rsidR="005B624C" w:rsidRPr="00510DB7" w14:paraId="4E85623D" w14:textId="77777777" w:rsidTr="0037392E">
        <w:trPr>
          <w:gridAfter w:val="1"/>
          <w:wAfter w:w="51" w:type="dxa"/>
          <w:trHeight w:hRule="exact" w:val="572"/>
        </w:trPr>
        <w:tc>
          <w:tcPr>
            <w:tcW w:w="851" w:type="dxa"/>
            <w:gridSpan w:val="2"/>
          </w:tcPr>
          <w:p w14:paraId="25C4EF20" w14:textId="77777777" w:rsidR="005B624C" w:rsidRPr="00510DB7" w:rsidRDefault="005B624C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color w:val="1E44BC" w:themeColor="accent6"/>
              <w:sz w:val="40"/>
              <w:szCs w:val="40"/>
            </w:rPr>
            <w:id w:val="-507822863"/>
            <w:placeholder>
              <w:docPart w:val="D5B96507123B40B58ABA38D5A9CC48FE"/>
            </w:placeholder>
            <w:temporary/>
            <w:showingPlcHdr/>
            <w15:appearance w15:val="hidden"/>
          </w:sdtPr>
          <w:sdtContent>
            <w:tc>
              <w:tcPr>
                <w:tcW w:w="4742" w:type="dxa"/>
                <w:vAlign w:val="bottom"/>
              </w:tcPr>
              <w:p w14:paraId="0F16741F" w14:textId="77777777" w:rsidR="005B624C" w:rsidRPr="00702C59" w:rsidRDefault="00D05149" w:rsidP="00583006">
                <w:pPr>
                  <w:pStyle w:val="Dzietygodnia"/>
                  <w:rPr>
                    <w:sz w:val="40"/>
                    <w:szCs w:val="40"/>
                  </w:rPr>
                </w:pPr>
                <w:r w:rsidRPr="00702C59">
                  <w:rPr>
                    <w:rStyle w:val="Tekstzastpczy"/>
                    <w:rFonts w:ascii="Corbel" w:hAnsi="Corbel"/>
                    <w:color w:val="1E44BC" w:themeColor="accent6"/>
                    <w:sz w:val="40"/>
                    <w:szCs w:val="40"/>
                    <w:lang w:bidi="pl-PL"/>
                  </w:rPr>
                  <w:t>Piątek</w:t>
                </w:r>
              </w:p>
            </w:tc>
          </w:sdtContent>
        </w:sdt>
        <w:tc>
          <w:tcPr>
            <w:tcW w:w="786" w:type="dxa"/>
            <w:vAlign w:val="bottom"/>
          </w:tcPr>
          <w:p w14:paraId="6B718667" w14:textId="77777777" w:rsidR="005B624C" w:rsidRPr="00510DB7" w:rsidRDefault="005B624C" w:rsidP="00583006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tc>
          <w:tcPr>
            <w:tcW w:w="4691" w:type="dxa"/>
            <w:vAlign w:val="bottom"/>
          </w:tcPr>
          <w:p w14:paraId="7D3DFFA5" w14:textId="2B598EDC" w:rsidR="005B624C" w:rsidRPr="00510DB7" w:rsidRDefault="005B624C" w:rsidP="00583006">
            <w:pPr>
              <w:pStyle w:val="Dzietygodnia"/>
            </w:pPr>
          </w:p>
        </w:tc>
      </w:tr>
      <w:tr w:rsidR="006761F5" w:rsidRPr="00510DB7" w14:paraId="6DEBEA4E" w14:textId="77777777" w:rsidTr="006972C6">
        <w:trPr>
          <w:trHeight w:hRule="exact" w:val="303"/>
        </w:trPr>
        <w:tc>
          <w:tcPr>
            <w:tcW w:w="851" w:type="dxa"/>
            <w:gridSpan w:val="2"/>
          </w:tcPr>
          <w:p w14:paraId="6E169D64" w14:textId="77777777" w:rsidR="006761F5" w:rsidRPr="00510DB7" w:rsidRDefault="006761F5">
            <w:pPr>
              <w:pStyle w:val="Godzina"/>
              <w:rPr>
                <w:color w:val="auto"/>
              </w:rPr>
            </w:pPr>
          </w:p>
        </w:tc>
        <w:tc>
          <w:tcPr>
            <w:tcW w:w="4742" w:type="dxa"/>
            <w:shd w:val="clear" w:color="auto" w:fill="2C567A" w:themeFill="accent1"/>
          </w:tcPr>
          <w:p w14:paraId="5F97AD26" w14:textId="7D054F92" w:rsidR="006761F5" w:rsidRPr="00702C59" w:rsidRDefault="006761F5" w:rsidP="00D05149">
            <w:pPr>
              <w:pStyle w:val="Nagwekkolumny"/>
              <w:rPr>
                <w:sz w:val="40"/>
                <w:szCs w:val="40"/>
              </w:rPr>
            </w:pPr>
          </w:p>
        </w:tc>
        <w:tc>
          <w:tcPr>
            <w:tcW w:w="786" w:type="dxa"/>
          </w:tcPr>
          <w:p w14:paraId="58DA8204" w14:textId="77777777" w:rsidR="006761F5" w:rsidRPr="00510DB7" w:rsidRDefault="006761F5">
            <w:pPr>
              <w:pStyle w:val="Godzina"/>
              <w:rPr>
                <w:color w:val="auto"/>
              </w:rPr>
            </w:pPr>
          </w:p>
        </w:tc>
        <w:tc>
          <w:tcPr>
            <w:tcW w:w="4742" w:type="dxa"/>
            <w:gridSpan w:val="2"/>
            <w:shd w:val="clear" w:color="auto" w:fill="0D1D51" w:themeFill="accent3"/>
          </w:tcPr>
          <w:p w14:paraId="01888892" w14:textId="0533CCF3" w:rsidR="006761F5" w:rsidRPr="006761F5" w:rsidRDefault="006761F5" w:rsidP="006761F5">
            <w:pPr>
              <w:pStyle w:val="Nagwekkolumny"/>
              <w:jc w:val="center"/>
              <w:rPr>
                <w:b/>
                <w:bCs/>
              </w:rPr>
            </w:pPr>
            <w:r w:rsidRPr="006761F5">
              <w:rPr>
                <w:b/>
                <w:bCs/>
              </w:rPr>
              <w:t>KONTAKT DO AJENTA</w:t>
            </w:r>
          </w:p>
        </w:tc>
      </w:tr>
      <w:tr w:rsidR="006761F5" w:rsidRPr="00510DB7" w14:paraId="2D47BE29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0E88A50E" w14:textId="4E0BED3F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 w:val="restart"/>
            <w:shd w:val="clear" w:color="auto" w:fill="FC6D46"/>
          </w:tcPr>
          <w:p w14:paraId="6D876BD5" w14:textId="26C86DF9" w:rsidR="00BF47B4" w:rsidRDefault="00BF47B4" w:rsidP="00AA77E1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JARZYNOWA KREM Z GROSZKIEM PTYSIOWYM (gluten, jaja, pochodne mleka)</w:t>
            </w:r>
          </w:p>
          <w:p w14:paraId="0980C8B6" w14:textId="77777777" w:rsidR="00BF47B4" w:rsidRDefault="00BF47B4" w:rsidP="00AA77E1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ZIEMNIAKI</w:t>
            </w:r>
          </w:p>
          <w:p w14:paraId="2B0E6807" w14:textId="2EB67E7A" w:rsidR="00BF47B4" w:rsidRDefault="00BF47B4" w:rsidP="00AA77E1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KOTLET RYBNY (gluten, jaja, ryba)</w:t>
            </w:r>
          </w:p>
          <w:p w14:paraId="39BA8A8D" w14:textId="77777777" w:rsidR="00BF47B4" w:rsidRDefault="00BF47B4" w:rsidP="00AA77E1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SURÓWKA Z KAPUSTY KISZONEJ, MARCHEWKI, ZIÓŁ</w:t>
            </w:r>
          </w:p>
          <w:p w14:paraId="614B653A" w14:textId="77777777" w:rsidR="00BF47B4" w:rsidRDefault="00BF47B4" w:rsidP="00AA77E1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PLASTERKI JABŁKA</w:t>
            </w:r>
          </w:p>
          <w:p w14:paraId="0A29B4DD" w14:textId="2028A4ED" w:rsidR="00F06C54" w:rsidRPr="007D023B" w:rsidRDefault="00BF47B4" w:rsidP="00AA77E1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KOMPOT</w:t>
            </w:r>
            <w:r w:rsidR="00BA5A68" w:rsidRPr="00BA5A68">
              <w:rPr>
                <w:b/>
                <w:bCs/>
                <w:color w:val="000000" w:themeColor="text1"/>
                <w:sz w:val="24"/>
                <w:szCs w:val="24"/>
              </w:rPr>
              <w:br/>
            </w:r>
            <w:proofErr w:type="spellStart"/>
            <w:r w:rsidR="00BA5A68" w:rsidRPr="00BA5A68">
              <w:rPr>
                <w:b/>
                <w:bCs/>
                <w:color w:val="000000" w:themeColor="text1"/>
                <w:sz w:val="24"/>
                <w:szCs w:val="24"/>
              </w:rPr>
              <w:t>Alerg</w:t>
            </w:r>
            <w:proofErr w:type="spellEnd"/>
            <w:r w:rsidR="00BA5A68" w:rsidRPr="00BA5A68">
              <w:rPr>
                <w:b/>
                <w:bCs/>
                <w:color w:val="000000" w:themeColor="text1"/>
                <w:sz w:val="24"/>
                <w:szCs w:val="24"/>
              </w:rPr>
              <w:t>.: 1,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3, 4,</w:t>
            </w:r>
            <w:r w:rsidR="00BA5A68" w:rsidRPr="00BA5A68">
              <w:rPr>
                <w:b/>
                <w:bCs/>
                <w:color w:val="000000" w:themeColor="text1"/>
                <w:sz w:val="24"/>
                <w:szCs w:val="24"/>
              </w:rPr>
              <w:t xml:space="preserve"> 7, 9</w:t>
            </w:r>
          </w:p>
        </w:tc>
        <w:tc>
          <w:tcPr>
            <w:tcW w:w="786" w:type="dxa"/>
          </w:tcPr>
          <w:p w14:paraId="7D0C40D9" w14:textId="7463CD59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 w:val="restart"/>
            <w:shd w:val="clear" w:color="auto" w:fill="D5DCE4" w:themeFill="text2" w:themeFillTint="33"/>
          </w:tcPr>
          <w:p w14:paraId="4936C595" w14:textId="05B99B54" w:rsidR="006761F5" w:rsidRPr="006761F5" w:rsidRDefault="006761F5" w:rsidP="006761F5">
            <w:pPr>
              <w:ind w:left="-426"/>
              <w:jc w:val="center"/>
              <w:rPr>
                <w:b/>
                <w:bCs/>
                <w:sz w:val="24"/>
                <w:szCs w:val="24"/>
              </w:rPr>
            </w:pPr>
            <w:r w:rsidRPr="006761F5">
              <w:rPr>
                <w:b/>
                <w:bCs/>
                <w:sz w:val="24"/>
                <w:szCs w:val="24"/>
              </w:rPr>
              <w:t>ANNA MACIASZEK</w:t>
            </w:r>
            <w:r>
              <w:rPr>
                <w:b/>
                <w:bCs/>
                <w:sz w:val="24"/>
                <w:szCs w:val="24"/>
              </w:rPr>
              <w:br/>
            </w:r>
            <w:r w:rsidRPr="006761F5">
              <w:rPr>
                <w:b/>
                <w:bCs/>
                <w:sz w:val="24"/>
                <w:szCs w:val="24"/>
              </w:rPr>
              <w:t>STOŁÓWKA PRZYZAKŁADOWA</w:t>
            </w:r>
            <w:r>
              <w:rPr>
                <w:b/>
                <w:bCs/>
                <w:sz w:val="24"/>
                <w:szCs w:val="24"/>
              </w:rPr>
              <w:br/>
            </w:r>
            <w:r w:rsidRPr="006761F5">
              <w:rPr>
                <w:b/>
                <w:bCs/>
                <w:sz w:val="24"/>
                <w:szCs w:val="24"/>
              </w:rPr>
              <w:t xml:space="preserve">ODWOŁANIE OBIADU SMS </w:t>
            </w:r>
            <w:r>
              <w:rPr>
                <w:b/>
                <w:bCs/>
                <w:sz w:val="24"/>
                <w:szCs w:val="24"/>
              </w:rPr>
              <w:t>DO GODZ. 9</w:t>
            </w:r>
            <w:r w:rsidRPr="006761F5">
              <w:rPr>
                <w:b/>
                <w:bCs/>
                <w:sz w:val="24"/>
                <w:szCs w:val="24"/>
                <w:vertAlign w:val="superscript"/>
              </w:rPr>
              <w:t>00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sz w:val="24"/>
                <w:szCs w:val="24"/>
              </w:rPr>
              <w:t xml:space="preserve">NA NR TEL: </w:t>
            </w:r>
            <w:r w:rsidRPr="006761F5">
              <w:rPr>
                <w:b/>
                <w:sz w:val="24"/>
                <w:szCs w:val="24"/>
              </w:rPr>
              <w:t>697 969 340</w:t>
            </w:r>
          </w:p>
          <w:p w14:paraId="5546B6BA" w14:textId="77777777" w:rsidR="006761F5" w:rsidRPr="00510DB7" w:rsidRDefault="006761F5" w:rsidP="006761F5">
            <w:pPr>
              <w:pStyle w:val="Nazwainumer"/>
              <w:jc w:val="center"/>
            </w:pPr>
            <w:r>
              <w:rPr>
                <w:b/>
                <w:bCs/>
                <w:color w:val="auto"/>
                <w:sz w:val="24"/>
                <w:szCs w:val="24"/>
              </w:rPr>
              <w:t xml:space="preserve">OPŁATY NA </w:t>
            </w:r>
            <w:r w:rsidRPr="006761F5">
              <w:rPr>
                <w:b/>
                <w:bCs/>
                <w:color w:val="auto"/>
                <w:sz w:val="24"/>
                <w:szCs w:val="24"/>
              </w:rPr>
              <w:t>NR KONTA:</w:t>
            </w:r>
          </w:p>
          <w:p w14:paraId="14DCCFFF" w14:textId="77777777" w:rsidR="006761F5" w:rsidRPr="006761F5" w:rsidRDefault="006761F5" w:rsidP="006761F5">
            <w:pPr>
              <w:ind w:left="-426"/>
              <w:jc w:val="center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006761F5">
              <w:rPr>
                <w:b/>
                <w:bCs/>
                <w:sz w:val="24"/>
                <w:szCs w:val="24"/>
              </w:rPr>
              <w:t>52 9121 0009 0000 9843 2000 0010</w:t>
            </w:r>
          </w:p>
          <w:p w14:paraId="7624159E" w14:textId="77777777" w:rsidR="006761F5" w:rsidRPr="006761F5" w:rsidRDefault="006761F5" w:rsidP="006761F5">
            <w:pPr>
              <w:ind w:left="-426" w:right="-426"/>
              <w:jc w:val="center"/>
              <w:rPr>
                <w:b/>
                <w:bCs/>
                <w:sz w:val="24"/>
                <w:szCs w:val="24"/>
              </w:rPr>
            </w:pPr>
            <w:r w:rsidRPr="006761F5">
              <w:rPr>
                <w:b/>
                <w:bCs/>
                <w:sz w:val="20"/>
                <w:szCs w:val="20"/>
              </w:rPr>
              <w:t>W TYTULE PODAJEMY: IMIĘ I NAZWISKO DZIECKA,</w:t>
            </w:r>
            <w:r>
              <w:rPr>
                <w:b/>
                <w:bCs/>
                <w:sz w:val="20"/>
                <w:szCs w:val="20"/>
              </w:rPr>
              <w:t xml:space="preserve"> KLASĘ</w:t>
            </w:r>
          </w:p>
          <w:p w14:paraId="344DF1F3" w14:textId="615E4023" w:rsidR="006761F5" w:rsidRPr="00510DB7" w:rsidRDefault="006761F5" w:rsidP="006761F5">
            <w:pPr>
              <w:ind w:right="-426"/>
            </w:pPr>
            <w:r w:rsidRPr="006761F5">
              <w:rPr>
                <w:b/>
                <w:bCs/>
                <w:sz w:val="20"/>
                <w:szCs w:val="20"/>
              </w:rPr>
              <w:t>ORAZ MIESIĄC ZA JAKI DOKONYWANA JEST WPŁATA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</w:tc>
      </w:tr>
      <w:tr w:rsidR="006761F5" w:rsidRPr="00510DB7" w14:paraId="68E19131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456FE4A" w14:textId="3A9966A6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55427DE3" w14:textId="55A5F9B8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72E441D5" w14:textId="415D43C8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5AD2ED2C" w14:textId="0B423FA7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5BB37E80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08BE755" w14:textId="2A03C333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7F496AF4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3E990C54" w14:textId="31FE19E9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4F9D2C26" w14:textId="277BBA63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408DD053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1008E665" w14:textId="6D644DA5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59489116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4FF2CC63" w14:textId="7C34D9B4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4B66C484" w14:textId="23658304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6B940CAB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1B7DC7DC" w14:textId="3C03B624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318721C4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28271C7E" w14:textId="1290DB55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74EE0DCB" w14:textId="0C6E5270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1340BA8A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9B6F9ED" w14:textId="756F5F03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46EC9469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7D0664C5" w14:textId="5A3B18FB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46DFD023" w14:textId="5E3EDD29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45F3F099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5410238" w14:textId="4C9CF16C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66B4A709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3B78F530" w14:textId="283A2B81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3351032F" w14:textId="214F8E7C" w:rsidR="006761F5" w:rsidRPr="00510DB7" w:rsidRDefault="006761F5" w:rsidP="006761F5">
            <w:pPr>
              <w:ind w:right="-426"/>
            </w:pPr>
          </w:p>
        </w:tc>
      </w:tr>
      <w:tr w:rsidR="006761F5" w:rsidRPr="00510DB7" w14:paraId="0A720E3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A620535" w14:textId="3BE69579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789AA88D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60411604" w14:textId="5AA3B0EE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7CA96AC5" w14:textId="76599FCF" w:rsidR="006761F5" w:rsidRPr="00510DB7" w:rsidRDefault="006761F5" w:rsidP="006761F5">
            <w:pPr>
              <w:ind w:right="-426"/>
            </w:pPr>
          </w:p>
        </w:tc>
      </w:tr>
      <w:tr w:rsidR="006761F5" w:rsidRPr="00510DB7" w14:paraId="0789731C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54981731" w14:textId="1801299D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4DC1A5C7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19019378" w14:textId="54C775B9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7DFDAAAC" w14:textId="7635CC4D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7AD8EA25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F11BEEE" w14:textId="7FA619AA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10229689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19F5BC52" w14:textId="02FC1D31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3BCE77DB" w14:textId="43E45185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43A8AB1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03B273D7" w14:textId="77777777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1593CFBF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629599F1" w14:textId="77777777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203F9E4D" w14:textId="79604220" w:rsidR="006761F5" w:rsidRPr="006761F5" w:rsidRDefault="006761F5" w:rsidP="006761F5">
            <w:pPr>
              <w:ind w:right="-426"/>
              <w:rPr>
                <w:b/>
                <w:bCs/>
                <w:sz w:val="20"/>
                <w:szCs w:val="20"/>
              </w:rPr>
            </w:pPr>
          </w:p>
        </w:tc>
      </w:tr>
    </w:tbl>
    <w:p w14:paraId="6E9B7943" w14:textId="5128FD59" w:rsidR="005B624C" w:rsidRDefault="00742D09" w:rsidP="00F64800">
      <w:pPr>
        <w:tabs>
          <w:tab w:val="left" w:pos="8205"/>
        </w:tabs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CC9BAFA" wp14:editId="2D5FE0B9">
            <wp:simplePos x="0" y="0"/>
            <wp:positionH relativeFrom="column">
              <wp:posOffset>4181475</wp:posOffset>
            </wp:positionH>
            <wp:positionV relativeFrom="paragraph">
              <wp:posOffset>-83185</wp:posOffset>
            </wp:positionV>
            <wp:extent cx="1181100" cy="1181100"/>
            <wp:effectExtent l="0" t="0" r="0" b="0"/>
            <wp:wrapNone/>
            <wp:docPr id="1" name="Obraz 1" descr="Kapelusz Kucharz, Toque, Gotować, Wyizolowa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pelusz Kucharz, Toque, Gotować, Wyizolowanych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64941" w14:textId="08F925D7" w:rsidR="00594592" w:rsidRPr="00702C59" w:rsidRDefault="00594592" w:rsidP="00F64800">
      <w:pPr>
        <w:tabs>
          <w:tab w:val="left" w:pos="8205"/>
        </w:tabs>
        <w:jc w:val="center"/>
        <w:rPr>
          <w:rFonts w:ascii="Matura MT Script Capitals" w:hAnsi="Matura MT Script Capitals"/>
          <w:noProof/>
        </w:rPr>
      </w:pPr>
    </w:p>
    <w:p w14:paraId="4B123A21" w14:textId="523CEA34" w:rsidR="00594592" w:rsidRPr="00702C59" w:rsidRDefault="00702C59" w:rsidP="00F64800">
      <w:pPr>
        <w:tabs>
          <w:tab w:val="left" w:pos="8205"/>
        </w:tabs>
        <w:jc w:val="center"/>
        <w:rPr>
          <w:rFonts w:ascii="Bradley Hand ITC" w:hAnsi="Bradley Hand ITC"/>
          <w:b/>
          <w:bCs/>
          <w:color w:val="82C9FF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02C59">
        <w:rPr>
          <w:rFonts w:ascii="Bradley Hand ITC" w:hAnsi="Bradley Hand ITC"/>
          <w:b/>
          <w:bCs/>
          <w:noProof/>
          <w:color w:val="82C9FF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Smacznego!</w:t>
      </w:r>
    </w:p>
    <w:sectPr w:rsidR="00594592" w:rsidRPr="00702C59" w:rsidSect="00C038F8">
      <w:headerReference w:type="default" r:id="rId13"/>
      <w:pgSz w:w="11906" w:h="16838" w:code="9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B2879" w14:textId="77777777" w:rsidR="007B171C" w:rsidRDefault="007B171C" w:rsidP="00535661">
      <w:pPr>
        <w:spacing w:after="0" w:line="240" w:lineRule="auto"/>
      </w:pPr>
      <w:r>
        <w:separator/>
      </w:r>
    </w:p>
  </w:endnote>
  <w:endnote w:type="continuationSeparator" w:id="0">
    <w:p w14:paraId="1D32CAF7" w14:textId="77777777" w:rsidR="007B171C" w:rsidRDefault="007B171C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6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0C81C2" w14:textId="77777777" w:rsidR="007B171C" w:rsidRDefault="007B171C" w:rsidP="00535661">
      <w:pPr>
        <w:spacing w:after="0" w:line="240" w:lineRule="auto"/>
      </w:pPr>
      <w:r>
        <w:separator/>
      </w:r>
    </w:p>
  </w:footnote>
  <w:footnote w:type="continuationSeparator" w:id="0">
    <w:p w14:paraId="53C31616" w14:textId="77777777" w:rsidR="007B171C" w:rsidRDefault="007B171C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A7EE4" w14:textId="77777777" w:rsidR="001705E5" w:rsidRPr="00DA1FD1" w:rsidRDefault="002C3B9C">
    <w:pPr>
      <w:pStyle w:val="Nagwek"/>
    </w:pPr>
    <w:r w:rsidRPr="00DA1FD1">
      <w:rPr>
        <w:noProof/>
        <w:lang w:bidi="pl-PL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042EC05B" wp14:editId="10962107">
              <wp:simplePos x="0" y="0"/>
              <mc:AlternateContent>
                <mc:Choice Requires="wp14">
                  <wp:positionH relativeFrom="page">
                    <wp14:pctPosHOffset>5400</wp14:pctPosHOffset>
                  </wp:positionH>
                </mc:Choice>
                <mc:Fallback>
                  <wp:positionH relativeFrom="page">
                    <wp:posOffset>407670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-12900</wp14:pctPosVOffset>
                  </wp:positionV>
                </mc:Choice>
                <mc:Fallback>
                  <wp:positionV relativeFrom="page">
                    <wp:posOffset>-1379220</wp:posOffset>
                  </wp:positionV>
                </mc:Fallback>
              </mc:AlternateContent>
              <wp:extent cx="7936230" cy="12897066"/>
              <wp:effectExtent l="0" t="0" r="0" b="1905"/>
              <wp:wrapNone/>
              <wp:docPr id="10" name="Grupa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Dowolny kształt: Kształt 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Dowolny kształt: Kształt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Dowolny kształt: Kształt 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Dowolny kształt: Kształt 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Dowolny kształt: Kształt 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Dowolny kształt: Kształt 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Dowolny kształt: Kształt 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" name="Prostokąt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Prostokąt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group w14:anchorId="43A7CE58" id="Grupa 10" o:spid="_x0000_s1026" alt="&quot;&quot;" style="position:absolute;margin-left:0;margin-top:0;width:624.9pt;height:1015.5pt;z-index:251671552;mso-width-percent:1018;mso-height-percent:1282;mso-left-percent:54;mso-top-percent:-129;mso-position-horizontal-relative:page;mso-position-vertical-relative:page;mso-width-percent:1018;mso-height-percent:1282;mso-left-percent:54;mso-top-percent:-129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">
              <v:shape id="Dowolny kształt: Kształt 10" o:spid="_x0000_s1027" style="position:absolute;left:1354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8" o:spid="_x0000_s1028" style="position:absolute;left:3217;top:2878;width:21063;height:2078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Dowolny kształt: Kształt 10" o:spid="_x0000_s1029" style="position:absolute;left:52832;top:102785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0" style="position:absolute;top:15155;width:4038;height:39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1" style="position:absolute;left:19219;top:19727;width:3139;height:31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8" o:spid="_x0000_s1032" style="position:absolute;left:6350;top:6096;width:14295;height:1411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Dowolny kształt: Kształt 10" o:spid="_x0000_s1033" style="position:absolute;left:25823;top:12954;width:4038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Prostokąt 2" o:spid="_x0000_s1034" style="position:absolute;left:21420;top:12869;width:56148;height:1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Prostokąt 9" o:spid="_x0000_s1035" style="position:absolute;left:5164;top:111167;width:49676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184D198"/>
    <w:lvl w:ilvl="0">
      <w:start w:val="1"/>
      <w:numFmt w:val="decimal"/>
      <w:pStyle w:val="Listanumerowan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8C24A20"/>
    <w:lvl w:ilvl="0">
      <w:start w:val="1"/>
      <w:numFmt w:val="decimal"/>
      <w:pStyle w:val="Listanumerowan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088D680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2FC8D32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F481448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3E4AD62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D766412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C628C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160B7F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E5A0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64136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0D603A2"/>
    <w:multiLevelType w:val="multilevel"/>
    <w:tmpl w:val="04090023"/>
    <w:styleLink w:val="Artykusekcj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742B750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794980992">
    <w:abstractNumId w:val="9"/>
  </w:num>
  <w:num w:numId="2" w16cid:durableId="1078212438">
    <w:abstractNumId w:val="8"/>
  </w:num>
  <w:num w:numId="3" w16cid:durableId="1299266023">
    <w:abstractNumId w:val="7"/>
  </w:num>
  <w:num w:numId="4" w16cid:durableId="1605721036">
    <w:abstractNumId w:val="3"/>
  </w:num>
  <w:num w:numId="5" w16cid:durableId="1319192251">
    <w:abstractNumId w:val="10"/>
  </w:num>
  <w:num w:numId="6" w16cid:durableId="1886480111">
    <w:abstractNumId w:val="12"/>
  </w:num>
  <w:num w:numId="7" w16cid:durableId="1243832112">
    <w:abstractNumId w:val="2"/>
  </w:num>
  <w:num w:numId="8" w16cid:durableId="1066687681">
    <w:abstractNumId w:val="1"/>
  </w:num>
  <w:num w:numId="9" w16cid:durableId="1508866643">
    <w:abstractNumId w:val="0"/>
  </w:num>
  <w:num w:numId="10" w16cid:durableId="815757902">
    <w:abstractNumId w:val="6"/>
  </w:num>
  <w:num w:numId="11" w16cid:durableId="715356503">
    <w:abstractNumId w:val="5"/>
  </w:num>
  <w:num w:numId="12" w16cid:durableId="1639912655">
    <w:abstractNumId w:val="4"/>
  </w:num>
  <w:num w:numId="13" w16cid:durableId="167329597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removePersonalInformation/>
  <w:removeDateAndTime/>
  <w:bordersDoNotSurroundHeader/>
  <w:bordersDoNotSurroundFooter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1F5"/>
    <w:rsid w:val="00001089"/>
    <w:rsid w:val="000050D4"/>
    <w:rsid w:val="00011A50"/>
    <w:rsid w:val="000220A7"/>
    <w:rsid w:val="0002305D"/>
    <w:rsid w:val="000258DA"/>
    <w:rsid w:val="000304E4"/>
    <w:rsid w:val="000323E6"/>
    <w:rsid w:val="0004037D"/>
    <w:rsid w:val="00042A9A"/>
    <w:rsid w:val="00047463"/>
    <w:rsid w:val="00047640"/>
    <w:rsid w:val="000476A7"/>
    <w:rsid w:val="00063AE3"/>
    <w:rsid w:val="000646D7"/>
    <w:rsid w:val="00070972"/>
    <w:rsid w:val="0007196C"/>
    <w:rsid w:val="00073F67"/>
    <w:rsid w:val="000A0136"/>
    <w:rsid w:val="000A7996"/>
    <w:rsid w:val="000B0D80"/>
    <w:rsid w:val="000B308C"/>
    <w:rsid w:val="000E5BB8"/>
    <w:rsid w:val="00105860"/>
    <w:rsid w:val="001101B2"/>
    <w:rsid w:val="001153CE"/>
    <w:rsid w:val="0012020C"/>
    <w:rsid w:val="00120AA4"/>
    <w:rsid w:val="00126FEA"/>
    <w:rsid w:val="0012743E"/>
    <w:rsid w:val="00142EA8"/>
    <w:rsid w:val="001449D2"/>
    <w:rsid w:val="00152300"/>
    <w:rsid w:val="00154229"/>
    <w:rsid w:val="00156A96"/>
    <w:rsid w:val="00162575"/>
    <w:rsid w:val="00164F36"/>
    <w:rsid w:val="00166B0C"/>
    <w:rsid w:val="001705E5"/>
    <w:rsid w:val="00170E37"/>
    <w:rsid w:val="00194BDB"/>
    <w:rsid w:val="001A7CC7"/>
    <w:rsid w:val="001A7D1C"/>
    <w:rsid w:val="001B0085"/>
    <w:rsid w:val="001B1537"/>
    <w:rsid w:val="001B2661"/>
    <w:rsid w:val="001B45C7"/>
    <w:rsid w:val="001D01C7"/>
    <w:rsid w:val="001D2EAC"/>
    <w:rsid w:val="001D7827"/>
    <w:rsid w:val="001F152F"/>
    <w:rsid w:val="001F492E"/>
    <w:rsid w:val="001F6089"/>
    <w:rsid w:val="00202A36"/>
    <w:rsid w:val="00202F62"/>
    <w:rsid w:val="0021126E"/>
    <w:rsid w:val="0021672F"/>
    <w:rsid w:val="00227077"/>
    <w:rsid w:val="002273AF"/>
    <w:rsid w:val="00234776"/>
    <w:rsid w:val="00236BC8"/>
    <w:rsid w:val="00237999"/>
    <w:rsid w:val="002401F2"/>
    <w:rsid w:val="0025252C"/>
    <w:rsid w:val="00252CC9"/>
    <w:rsid w:val="002609A4"/>
    <w:rsid w:val="00260BA5"/>
    <w:rsid w:val="0026351F"/>
    <w:rsid w:val="00267294"/>
    <w:rsid w:val="00275AED"/>
    <w:rsid w:val="002A1355"/>
    <w:rsid w:val="002A14B7"/>
    <w:rsid w:val="002A38F3"/>
    <w:rsid w:val="002A4A3D"/>
    <w:rsid w:val="002A7950"/>
    <w:rsid w:val="002A7D28"/>
    <w:rsid w:val="002B669E"/>
    <w:rsid w:val="002C3B9C"/>
    <w:rsid w:val="002D5CD7"/>
    <w:rsid w:val="002E4997"/>
    <w:rsid w:val="003172A0"/>
    <w:rsid w:val="00372AA3"/>
    <w:rsid w:val="0037392E"/>
    <w:rsid w:val="00376207"/>
    <w:rsid w:val="003917C8"/>
    <w:rsid w:val="00394473"/>
    <w:rsid w:val="0039488C"/>
    <w:rsid w:val="003975C5"/>
    <w:rsid w:val="003A04D0"/>
    <w:rsid w:val="003A2CD9"/>
    <w:rsid w:val="003A64B5"/>
    <w:rsid w:val="003B4101"/>
    <w:rsid w:val="003C4550"/>
    <w:rsid w:val="003C7004"/>
    <w:rsid w:val="003E3615"/>
    <w:rsid w:val="003F7F2A"/>
    <w:rsid w:val="00402971"/>
    <w:rsid w:val="004145B5"/>
    <w:rsid w:val="004243DE"/>
    <w:rsid w:val="00453B1D"/>
    <w:rsid w:val="00464487"/>
    <w:rsid w:val="00466F81"/>
    <w:rsid w:val="004803A0"/>
    <w:rsid w:val="00497873"/>
    <w:rsid w:val="00497EEE"/>
    <w:rsid w:val="004A22A6"/>
    <w:rsid w:val="004A2DC3"/>
    <w:rsid w:val="004B16E9"/>
    <w:rsid w:val="004B5992"/>
    <w:rsid w:val="004B6506"/>
    <w:rsid w:val="004B6BCF"/>
    <w:rsid w:val="004C6937"/>
    <w:rsid w:val="004C72BF"/>
    <w:rsid w:val="004D7037"/>
    <w:rsid w:val="004E0B74"/>
    <w:rsid w:val="004E5A8C"/>
    <w:rsid w:val="004E7BDD"/>
    <w:rsid w:val="004F1245"/>
    <w:rsid w:val="004F14E3"/>
    <w:rsid w:val="0050093B"/>
    <w:rsid w:val="005016BF"/>
    <w:rsid w:val="00510DB7"/>
    <w:rsid w:val="00515EAB"/>
    <w:rsid w:val="005251EF"/>
    <w:rsid w:val="005304D9"/>
    <w:rsid w:val="00535661"/>
    <w:rsid w:val="00536695"/>
    <w:rsid w:val="00564244"/>
    <w:rsid w:val="005658D3"/>
    <w:rsid w:val="005762E5"/>
    <w:rsid w:val="00580F42"/>
    <w:rsid w:val="00583006"/>
    <w:rsid w:val="005849DE"/>
    <w:rsid w:val="005927EC"/>
    <w:rsid w:val="00594592"/>
    <w:rsid w:val="005A2A9A"/>
    <w:rsid w:val="005A381B"/>
    <w:rsid w:val="005B624C"/>
    <w:rsid w:val="005B6801"/>
    <w:rsid w:val="005B6B3C"/>
    <w:rsid w:val="005D03E8"/>
    <w:rsid w:val="005D32C3"/>
    <w:rsid w:val="005D5173"/>
    <w:rsid w:val="0060515D"/>
    <w:rsid w:val="00607A9F"/>
    <w:rsid w:val="006147D1"/>
    <w:rsid w:val="00615E15"/>
    <w:rsid w:val="00616516"/>
    <w:rsid w:val="00631853"/>
    <w:rsid w:val="00632FDB"/>
    <w:rsid w:val="006361A8"/>
    <w:rsid w:val="0064154F"/>
    <w:rsid w:val="00641A27"/>
    <w:rsid w:val="006761F5"/>
    <w:rsid w:val="00676ABB"/>
    <w:rsid w:val="00681221"/>
    <w:rsid w:val="00687520"/>
    <w:rsid w:val="006B6F1F"/>
    <w:rsid w:val="006C1FA7"/>
    <w:rsid w:val="006C3C0B"/>
    <w:rsid w:val="006C3C73"/>
    <w:rsid w:val="006C5476"/>
    <w:rsid w:val="006C5E21"/>
    <w:rsid w:val="006D6C13"/>
    <w:rsid w:val="006E1419"/>
    <w:rsid w:val="006E7E0F"/>
    <w:rsid w:val="006F2B16"/>
    <w:rsid w:val="00702256"/>
    <w:rsid w:val="00702C59"/>
    <w:rsid w:val="00703C64"/>
    <w:rsid w:val="0071250B"/>
    <w:rsid w:val="00714B42"/>
    <w:rsid w:val="007157FD"/>
    <w:rsid w:val="00733235"/>
    <w:rsid w:val="00742D09"/>
    <w:rsid w:val="00746C66"/>
    <w:rsid w:val="00764267"/>
    <w:rsid w:val="00773C54"/>
    <w:rsid w:val="00780062"/>
    <w:rsid w:val="00783C12"/>
    <w:rsid w:val="00793626"/>
    <w:rsid w:val="007946F5"/>
    <w:rsid w:val="007A7CF2"/>
    <w:rsid w:val="007B1533"/>
    <w:rsid w:val="007B171C"/>
    <w:rsid w:val="007B2589"/>
    <w:rsid w:val="007C1EEA"/>
    <w:rsid w:val="007C74BA"/>
    <w:rsid w:val="007D023B"/>
    <w:rsid w:val="007D4071"/>
    <w:rsid w:val="007D7218"/>
    <w:rsid w:val="007E1E9F"/>
    <w:rsid w:val="007E5B43"/>
    <w:rsid w:val="00822306"/>
    <w:rsid w:val="0082378B"/>
    <w:rsid w:val="008255F7"/>
    <w:rsid w:val="00826000"/>
    <w:rsid w:val="00832F93"/>
    <w:rsid w:val="0083752C"/>
    <w:rsid w:val="0084119D"/>
    <w:rsid w:val="00845950"/>
    <w:rsid w:val="00850B72"/>
    <w:rsid w:val="00856EF3"/>
    <w:rsid w:val="00865EA6"/>
    <w:rsid w:val="008836BE"/>
    <w:rsid w:val="008924C7"/>
    <w:rsid w:val="008A005F"/>
    <w:rsid w:val="008A5A34"/>
    <w:rsid w:val="008C16EB"/>
    <w:rsid w:val="008D439B"/>
    <w:rsid w:val="008E4706"/>
    <w:rsid w:val="008F2351"/>
    <w:rsid w:val="00900956"/>
    <w:rsid w:val="00920535"/>
    <w:rsid w:val="00920E9F"/>
    <w:rsid w:val="00922F98"/>
    <w:rsid w:val="00925407"/>
    <w:rsid w:val="00930D73"/>
    <w:rsid w:val="00931606"/>
    <w:rsid w:val="009355B6"/>
    <w:rsid w:val="0095671F"/>
    <w:rsid w:val="009635B9"/>
    <w:rsid w:val="00966D7B"/>
    <w:rsid w:val="00970E86"/>
    <w:rsid w:val="009725EB"/>
    <w:rsid w:val="00977118"/>
    <w:rsid w:val="00981F68"/>
    <w:rsid w:val="00982456"/>
    <w:rsid w:val="00983053"/>
    <w:rsid w:val="00985FA4"/>
    <w:rsid w:val="00987D16"/>
    <w:rsid w:val="00992156"/>
    <w:rsid w:val="0099216C"/>
    <w:rsid w:val="009A1DF2"/>
    <w:rsid w:val="009A77D6"/>
    <w:rsid w:val="009C12A7"/>
    <w:rsid w:val="009C565C"/>
    <w:rsid w:val="009E0089"/>
    <w:rsid w:val="009F5FF8"/>
    <w:rsid w:val="00A076B6"/>
    <w:rsid w:val="00A26B3D"/>
    <w:rsid w:val="00A365C5"/>
    <w:rsid w:val="00A42447"/>
    <w:rsid w:val="00A44FBC"/>
    <w:rsid w:val="00A64A40"/>
    <w:rsid w:val="00A73265"/>
    <w:rsid w:val="00A82AF5"/>
    <w:rsid w:val="00A85AD5"/>
    <w:rsid w:val="00A86FA8"/>
    <w:rsid w:val="00A91654"/>
    <w:rsid w:val="00AA1F0A"/>
    <w:rsid w:val="00AA77E1"/>
    <w:rsid w:val="00AB2F55"/>
    <w:rsid w:val="00AC7730"/>
    <w:rsid w:val="00AD1697"/>
    <w:rsid w:val="00AE66C4"/>
    <w:rsid w:val="00AF4072"/>
    <w:rsid w:val="00B01625"/>
    <w:rsid w:val="00B028F5"/>
    <w:rsid w:val="00B15B7B"/>
    <w:rsid w:val="00B34BD7"/>
    <w:rsid w:val="00B47342"/>
    <w:rsid w:val="00B761F6"/>
    <w:rsid w:val="00B810B0"/>
    <w:rsid w:val="00B85A36"/>
    <w:rsid w:val="00B872C4"/>
    <w:rsid w:val="00B87971"/>
    <w:rsid w:val="00B907FC"/>
    <w:rsid w:val="00B95C8C"/>
    <w:rsid w:val="00BA0879"/>
    <w:rsid w:val="00BA1D78"/>
    <w:rsid w:val="00BA2CED"/>
    <w:rsid w:val="00BA5A68"/>
    <w:rsid w:val="00BA7D8C"/>
    <w:rsid w:val="00BB5990"/>
    <w:rsid w:val="00BC76F1"/>
    <w:rsid w:val="00BD7262"/>
    <w:rsid w:val="00BE0403"/>
    <w:rsid w:val="00BF47B4"/>
    <w:rsid w:val="00BF4FBE"/>
    <w:rsid w:val="00C01C7D"/>
    <w:rsid w:val="00C038F8"/>
    <w:rsid w:val="00C060CF"/>
    <w:rsid w:val="00C15F1A"/>
    <w:rsid w:val="00C43A3A"/>
    <w:rsid w:val="00C4733E"/>
    <w:rsid w:val="00C57E7C"/>
    <w:rsid w:val="00C60D04"/>
    <w:rsid w:val="00C632A4"/>
    <w:rsid w:val="00C8236A"/>
    <w:rsid w:val="00C85EBC"/>
    <w:rsid w:val="00C906C6"/>
    <w:rsid w:val="00C94A5E"/>
    <w:rsid w:val="00CA1784"/>
    <w:rsid w:val="00CA6700"/>
    <w:rsid w:val="00CB61D8"/>
    <w:rsid w:val="00CE737E"/>
    <w:rsid w:val="00CE74DC"/>
    <w:rsid w:val="00CF25BA"/>
    <w:rsid w:val="00D05149"/>
    <w:rsid w:val="00D237BF"/>
    <w:rsid w:val="00D33ADC"/>
    <w:rsid w:val="00D36A16"/>
    <w:rsid w:val="00D40CEF"/>
    <w:rsid w:val="00D525B4"/>
    <w:rsid w:val="00D52DA7"/>
    <w:rsid w:val="00D55EF5"/>
    <w:rsid w:val="00D570E3"/>
    <w:rsid w:val="00D62207"/>
    <w:rsid w:val="00D7112B"/>
    <w:rsid w:val="00D7122A"/>
    <w:rsid w:val="00D76FE6"/>
    <w:rsid w:val="00D83515"/>
    <w:rsid w:val="00D93640"/>
    <w:rsid w:val="00D93DCD"/>
    <w:rsid w:val="00DA1FD1"/>
    <w:rsid w:val="00DA2D41"/>
    <w:rsid w:val="00DA6004"/>
    <w:rsid w:val="00DA614E"/>
    <w:rsid w:val="00DB08A7"/>
    <w:rsid w:val="00DB417B"/>
    <w:rsid w:val="00DC4D0A"/>
    <w:rsid w:val="00DD3BA4"/>
    <w:rsid w:val="00DE60B0"/>
    <w:rsid w:val="00DF227A"/>
    <w:rsid w:val="00E04072"/>
    <w:rsid w:val="00E10AC6"/>
    <w:rsid w:val="00E203D4"/>
    <w:rsid w:val="00E373A5"/>
    <w:rsid w:val="00E40B45"/>
    <w:rsid w:val="00E41DEA"/>
    <w:rsid w:val="00E45B02"/>
    <w:rsid w:val="00E50127"/>
    <w:rsid w:val="00E52B8A"/>
    <w:rsid w:val="00E66EFB"/>
    <w:rsid w:val="00E70B80"/>
    <w:rsid w:val="00E73E70"/>
    <w:rsid w:val="00E815FC"/>
    <w:rsid w:val="00E81AA3"/>
    <w:rsid w:val="00E9789D"/>
    <w:rsid w:val="00EA567A"/>
    <w:rsid w:val="00EB088F"/>
    <w:rsid w:val="00EC1F2A"/>
    <w:rsid w:val="00EC34C8"/>
    <w:rsid w:val="00ED0D33"/>
    <w:rsid w:val="00EE0A4B"/>
    <w:rsid w:val="00EE0F11"/>
    <w:rsid w:val="00EF2250"/>
    <w:rsid w:val="00EF27AD"/>
    <w:rsid w:val="00F06C54"/>
    <w:rsid w:val="00F108E1"/>
    <w:rsid w:val="00F132F8"/>
    <w:rsid w:val="00F17E34"/>
    <w:rsid w:val="00F2291A"/>
    <w:rsid w:val="00F33F34"/>
    <w:rsid w:val="00F34147"/>
    <w:rsid w:val="00F3531B"/>
    <w:rsid w:val="00F4260E"/>
    <w:rsid w:val="00F44758"/>
    <w:rsid w:val="00F47B80"/>
    <w:rsid w:val="00F568D7"/>
    <w:rsid w:val="00F57298"/>
    <w:rsid w:val="00F62110"/>
    <w:rsid w:val="00F62BC9"/>
    <w:rsid w:val="00F63C84"/>
    <w:rsid w:val="00F64800"/>
    <w:rsid w:val="00F64E24"/>
    <w:rsid w:val="00F655AD"/>
    <w:rsid w:val="00F72EB9"/>
    <w:rsid w:val="00F85A70"/>
    <w:rsid w:val="00F95151"/>
    <w:rsid w:val="00FB11C2"/>
    <w:rsid w:val="00FB3CB9"/>
    <w:rsid w:val="00FC2492"/>
    <w:rsid w:val="00FC665E"/>
    <w:rsid w:val="00FD0ADE"/>
    <w:rsid w:val="00FD7F8E"/>
    <w:rsid w:val="00FE3ED7"/>
    <w:rsid w:val="00FE7C65"/>
    <w:rsid w:val="00FF4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6084C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uiPriority="1"/>
    <w:lsdException w:name="heading 3" w:uiPriority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DA1FD1"/>
    <w:rPr>
      <w:rFonts w:ascii="Calibri" w:hAnsi="Calibri" w:cs="Calibri"/>
      <w:sz w:val="18"/>
    </w:rPr>
  </w:style>
  <w:style w:type="paragraph" w:styleId="Nagwek1">
    <w:name w:val="heading 1"/>
    <w:basedOn w:val="Normalny"/>
    <w:next w:val="Normalny"/>
    <w:link w:val="Nagwek1Znak"/>
    <w:uiPriority w:val="1"/>
    <w:semiHidden/>
    <w:unhideWhenUsed/>
    <w:rsid w:val="00DA1FD1"/>
    <w:pPr>
      <w:keepNext/>
      <w:keepLines/>
      <w:spacing w:line="240" w:lineRule="auto"/>
      <w:outlineLvl w:val="0"/>
    </w:pPr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styleId="Nagwek2">
    <w:name w:val="heading 2"/>
    <w:basedOn w:val="Normalny"/>
    <w:next w:val="Normalny"/>
    <w:link w:val="Nagwek2Znak"/>
    <w:uiPriority w:val="1"/>
    <w:semiHidden/>
    <w:unhideWhenUsed/>
    <w:rsid w:val="00DA1FD1"/>
    <w:pPr>
      <w:spacing w:after="40" w:line="240" w:lineRule="auto"/>
      <w:outlineLvl w:val="1"/>
    </w:pPr>
    <w:rPr>
      <w:rFonts w:ascii="Corbel" w:hAnsi="Corbel"/>
      <w:color w:val="595959" w:themeColor="text1" w:themeTint="A6"/>
      <w:sz w:val="24"/>
    </w:rPr>
  </w:style>
  <w:style w:type="paragraph" w:styleId="Nagwek3">
    <w:name w:val="heading 3"/>
    <w:basedOn w:val="Normalny"/>
    <w:next w:val="Normalny"/>
    <w:link w:val="Nagwek3Znak"/>
    <w:uiPriority w:val="1"/>
    <w:semiHidden/>
    <w:unhideWhenUsed/>
    <w:qFormat/>
    <w:rsid w:val="00DA1FD1"/>
    <w:pPr>
      <w:keepNext/>
      <w:keepLines/>
      <w:spacing w:before="200" w:after="0"/>
      <w:outlineLvl w:val="2"/>
    </w:pPr>
    <w:rPr>
      <w:rFonts w:ascii="Corbel" w:eastAsiaTheme="majorEastAsia" w:hAnsi="Corbel" w:cstheme="majorBidi"/>
      <w:b/>
      <w:bCs/>
      <w:color w:val="2C567A" w:themeColor="accent1"/>
    </w:rPr>
  </w:style>
  <w:style w:type="paragraph" w:styleId="Nagwek4">
    <w:name w:val="heading 4"/>
    <w:basedOn w:val="Normalny"/>
    <w:next w:val="Normalny"/>
    <w:link w:val="Nagwek4Znak"/>
    <w:uiPriority w:val="1"/>
    <w:semiHidden/>
    <w:unhideWhenUsed/>
    <w:rsid w:val="00DA1FD1"/>
    <w:pPr>
      <w:spacing w:after="0" w:line="240" w:lineRule="auto"/>
      <w:outlineLvl w:val="3"/>
    </w:pPr>
    <w:rPr>
      <w:rFonts w:ascii="Corbel" w:hAnsi="Corbel"/>
      <w:b/>
      <w:caps/>
      <w:color w:val="FFFFFF" w:themeColor="background1"/>
      <w:spacing w:val="10"/>
      <w:sz w:val="19"/>
    </w:rPr>
  </w:style>
  <w:style w:type="paragraph" w:styleId="Nagwek5">
    <w:name w:val="heading 5"/>
    <w:basedOn w:val="Normalny"/>
    <w:next w:val="Normalny"/>
    <w:link w:val="Nagwek5Znak"/>
    <w:uiPriority w:val="1"/>
    <w:semiHidden/>
    <w:unhideWhenUsed/>
    <w:rsid w:val="00DA1FD1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gwek6">
    <w:name w:val="heading 6"/>
    <w:basedOn w:val="Normalny"/>
    <w:next w:val="Normalny"/>
    <w:link w:val="Nagwek6Znak"/>
    <w:uiPriority w:val="1"/>
    <w:semiHidden/>
    <w:unhideWhenUsed/>
    <w:qFormat/>
    <w:rsid w:val="00DA1FD1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gwek7">
    <w:name w:val="heading 7"/>
    <w:basedOn w:val="Normalny"/>
    <w:next w:val="Normalny"/>
    <w:link w:val="Nagwek7Znak"/>
    <w:uiPriority w:val="1"/>
    <w:semiHidden/>
    <w:unhideWhenUsed/>
    <w:qFormat/>
    <w:rsid w:val="00DA1FD1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gwek8">
    <w:name w:val="heading 8"/>
    <w:basedOn w:val="Normalny"/>
    <w:next w:val="Normalny"/>
    <w:link w:val="Nagwek8Znak"/>
    <w:uiPriority w:val="1"/>
    <w:semiHidden/>
    <w:unhideWhenUsed/>
    <w:qFormat/>
    <w:rsid w:val="00DA1FD1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1"/>
    <w:semiHidden/>
    <w:unhideWhenUsed/>
    <w:qFormat/>
    <w:rsid w:val="00DA1FD1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DA1FD1"/>
    <w:rPr>
      <w:rFonts w:ascii="Calibri" w:hAnsi="Calibri" w:cs="Calibri"/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1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1FD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1"/>
    <w:rsid w:val="00DA1FD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1Znak">
    <w:name w:val="Nagłówek 1 Znak"/>
    <w:basedOn w:val="Domylnaczcionkaakapitu"/>
    <w:link w:val="Nagwek1"/>
    <w:uiPriority w:val="1"/>
    <w:semiHidden/>
    <w:rsid w:val="00DA1FD1"/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customStyle="1" w:styleId="Godzina">
    <w:name w:val="Godzina"/>
    <w:basedOn w:val="Normalny"/>
    <w:qFormat/>
    <w:rsid w:val="00DA1FD1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DA1FD1"/>
    <w:rPr>
      <w:rFonts w:ascii="Corbel" w:hAnsi="Corbel" w:cs="Calibri"/>
      <w:color w:val="595959" w:themeColor="text1" w:themeTint="A6"/>
      <w:sz w:val="24"/>
    </w:rPr>
  </w:style>
  <w:style w:type="character" w:customStyle="1" w:styleId="Nagwek3Znak">
    <w:name w:val="Nagłówek 3 Znak"/>
    <w:basedOn w:val="Domylnaczcionkaakapitu"/>
    <w:link w:val="Nagwek3"/>
    <w:uiPriority w:val="1"/>
    <w:semiHidden/>
    <w:rsid w:val="00DA1FD1"/>
    <w:rPr>
      <w:rFonts w:ascii="Corbel" w:eastAsiaTheme="majorEastAsia" w:hAnsi="Corbel" w:cstheme="majorBidi"/>
      <w:b/>
      <w:bCs/>
      <w:color w:val="2C567A" w:themeColor="accent1"/>
      <w:sz w:val="18"/>
    </w:rPr>
  </w:style>
  <w:style w:type="paragraph" w:customStyle="1" w:styleId="Nazwainumer">
    <w:name w:val="Nazwa i numer"/>
    <w:basedOn w:val="Normalny"/>
    <w:qFormat/>
    <w:rsid w:val="00DA1FD1"/>
    <w:pPr>
      <w:spacing w:after="0" w:line="240" w:lineRule="auto"/>
    </w:pPr>
    <w:rPr>
      <w:color w:val="404040" w:themeColor="text1" w:themeTint="BF"/>
      <w:sz w:val="20"/>
    </w:rPr>
  </w:style>
  <w:style w:type="character" w:customStyle="1" w:styleId="Nagwek4Znak">
    <w:name w:val="Nagłówek 4 Znak"/>
    <w:basedOn w:val="Domylnaczcionkaakapitu"/>
    <w:link w:val="Nagwek4"/>
    <w:uiPriority w:val="1"/>
    <w:semiHidden/>
    <w:rsid w:val="00DA1FD1"/>
    <w:rPr>
      <w:rFonts w:ascii="Corbel" w:hAnsi="Corbel" w:cs="Calibri"/>
      <w:b/>
      <w:caps/>
      <w:color w:val="FFFFFF" w:themeColor="background1"/>
      <w:spacing w:val="10"/>
      <w:sz w:val="19"/>
    </w:rPr>
  </w:style>
  <w:style w:type="paragraph" w:customStyle="1" w:styleId="Dzietygodnia">
    <w:name w:val="Dzień tygodnia"/>
    <w:basedOn w:val="Nagwek2"/>
    <w:qFormat/>
    <w:rsid w:val="00DA1FD1"/>
    <w:pPr>
      <w:jc w:val="center"/>
    </w:pPr>
    <w:rPr>
      <w:b/>
      <w:color w:val="44546A" w:themeColor="text2"/>
      <w:sz w:val="28"/>
    </w:rPr>
  </w:style>
  <w:style w:type="paragraph" w:customStyle="1" w:styleId="Tytuharmonogramu">
    <w:name w:val="Tytuł harmonogramu"/>
    <w:basedOn w:val="Normalny"/>
    <w:qFormat/>
    <w:rsid w:val="00DA1FD1"/>
    <w:pPr>
      <w:keepNext/>
      <w:keepLines/>
      <w:spacing w:after="0" w:line="240" w:lineRule="auto"/>
      <w:jc w:val="center"/>
    </w:pPr>
    <w:rPr>
      <w:rFonts w:ascii="Corbel" w:eastAsiaTheme="majorEastAsia" w:hAnsi="Corbel" w:cstheme="majorBidi"/>
      <w:bCs/>
      <w:caps/>
      <w:color w:val="0072C7" w:themeColor="accent2"/>
      <w:sz w:val="52"/>
      <w:szCs w:val="28"/>
    </w:rPr>
  </w:style>
  <w:style w:type="paragraph" w:customStyle="1" w:styleId="Nagwekkolumny">
    <w:name w:val="Nagłówek kolumny"/>
    <w:basedOn w:val="Nagwek4"/>
    <w:qFormat/>
    <w:rsid w:val="00DA1FD1"/>
    <w:pPr>
      <w:outlineLvl w:val="9"/>
    </w:pPr>
    <w:rPr>
      <w:b w:val="0"/>
      <w:sz w:val="22"/>
    </w:rPr>
  </w:style>
  <w:style w:type="paragraph" w:styleId="Nagwek">
    <w:name w:val="header"/>
    <w:basedOn w:val="Normalny"/>
    <w:link w:val="NagwekZnak"/>
    <w:uiPriority w:val="99"/>
    <w:unhideWhenUsed/>
    <w:rsid w:val="00DA1F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1FD1"/>
    <w:rPr>
      <w:rFonts w:ascii="Calibri" w:hAnsi="Calibri" w:cs="Calibri"/>
      <w:sz w:val="18"/>
    </w:rPr>
  </w:style>
  <w:style w:type="paragraph" w:styleId="Stopka">
    <w:name w:val="footer"/>
    <w:basedOn w:val="Normalny"/>
    <w:link w:val="StopkaZnak"/>
    <w:uiPriority w:val="99"/>
    <w:unhideWhenUsed/>
    <w:rsid w:val="00DA1F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1FD1"/>
    <w:rPr>
      <w:rFonts w:ascii="Calibri" w:hAnsi="Calibri" w:cs="Calibri"/>
      <w:sz w:val="18"/>
    </w:rPr>
  </w:style>
  <w:style w:type="character" w:styleId="Wzmianka">
    <w:name w:val="Mention"/>
    <w:basedOn w:val="Domylnaczcionkaakapitu"/>
    <w:uiPriority w:val="99"/>
    <w:semiHidden/>
    <w:unhideWhenUsed/>
    <w:rsid w:val="00DA1FD1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listy"/>
    <w:uiPriority w:val="99"/>
    <w:semiHidden/>
    <w:unhideWhenUsed/>
    <w:rsid w:val="00DA1FD1"/>
    <w:pPr>
      <w:numPr>
        <w:numId w:val="5"/>
      </w:numPr>
    </w:pPr>
  </w:style>
  <w:style w:type="numbering" w:styleId="1ai">
    <w:name w:val="Outline List 1"/>
    <w:basedOn w:val="Bezlisty"/>
    <w:uiPriority w:val="99"/>
    <w:semiHidden/>
    <w:unhideWhenUsed/>
    <w:rsid w:val="00DA1FD1"/>
    <w:pPr>
      <w:numPr>
        <w:numId w:val="6"/>
      </w:numPr>
    </w:pPr>
  </w:style>
  <w:style w:type="character" w:styleId="HTML-kod">
    <w:name w:val="HTML Code"/>
    <w:basedOn w:val="Domylnaczcionkaakapitu"/>
    <w:uiPriority w:val="99"/>
    <w:semiHidden/>
    <w:unhideWhenUsed/>
    <w:rsid w:val="00DA1FD1"/>
    <w:rPr>
      <w:rFonts w:ascii="Consolas" w:hAnsi="Consolas" w:cs="Calibri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DA1FD1"/>
    <w:rPr>
      <w:rFonts w:ascii="Calibri" w:hAnsi="Calibri" w:cs="Calibri"/>
      <w:i/>
      <w:iCs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DA1FD1"/>
    <w:pPr>
      <w:spacing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DA1FD1"/>
    <w:rPr>
      <w:rFonts w:ascii="Calibri" w:hAnsi="Calibri" w:cs="Calibri"/>
      <w:i/>
      <w:iCs/>
      <w:sz w:val="18"/>
    </w:rPr>
  </w:style>
  <w:style w:type="character" w:styleId="HTML-definicja">
    <w:name w:val="HTML Definition"/>
    <w:basedOn w:val="Domylnaczcionkaakapitu"/>
    <w:uiPriority w:val="99"/>
    <w:semiHidden/>
    <w:unhideWhenUsed/>
    <w:rsid w:val="00DA1FD1"/>
    <w:rPr>
      <w:rFonts w:ascii="Calibri" w:hAnsi="Calibri" w:cs="Calibri"/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DA1FD1"/>
    <w:rPr>
      <w:rFonts w:ascii="Calibri" w:hAnsi="Calibri" w:cs="Calibri"/>
      <w:i/>
      <w:iCs/>
    </w:rPr>
  </w:style>
  <w:style w:type="character" w:styleId="HTML-staaszeroko">
    <w:name w:val="HTML Typewriter"/>
    <w:basedOn w:val="Domylnaczcionkaakapitu"/>
    <w:uiPriority w:val="99"/>
    <w:semiHidden/>
    <w:unhideWhenUsed/>
    <w:rsid w:val="00DA1FD1"/>
    <w:rPr>
      <w:rFonts w:ascii="Consolas" w:hAnsi="Consolas" w:cs="Calibri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DA1FD1"/>
    <w:rPr>
      <w:rFonts w:ascii="Consolas" w:hAnsi="Consolas" w:cs="Calibri"/>
      <w:sz w:val="24"/>
      <w:szCs w:val="24"/>
    </w:rPr>
  </w:style>
  <w:style w:type="character" w:styleId="HTML-akronim">
    <w:name w:val="HTML Acronym"/>
    <w:basedOn w:val="Domylnaczcionkaakapitu"/>
    <w:uiPriority w:val="99"/>
    <w:semiHidden/>
    <w:unhideWhenUsed/>
    <w:rsid w:val="00DA1FD1"/>
    <w:rPr>
      <w:rFonts w:ascii="Calibri" w:hAnsi="Calibri" w:cs="Calibri"/>
    </w:rPr>
  </w:style>
  <w:style w:type="character" w:styleId="HTML-klawiatura">
    <w:name w:val="HTML Keyboard"/>
    <w:basedOn w:val="Domylnaczcionkaakapitu"/>
    <w:uiPriority w:val="99"/>
    <w:semiHidden/>
    <w:unhideWhenUsed/>
    <w:rsid w:val="00DA1FD1"/>
    <w:rPr>
      <w:rFonts w:ascii="Consolas" w:hAnsi="Consolas" w:cs="Calibri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DA1FD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DA1FD1"/>
    <w:rPr>
      <w:rFonts w:ascii="Consolas" w:hAnsi="Consolas" w:cs="Calibri"/>
      <w:sz w:val="20"/>
      <w:szCs w:val="20"/>
    </w:rPr>
  </w:style>
  <w:style w:type="paragraph" w:styleId="Spistreci1">
    <w:name w:val="toc 1"/>
    <w:basedOn w:val="Normalny"/>
    <w:next w:val="Normalny"/>
    <w:autoRedefine/>
    <w:uiPriority w:val="99"/>
    <w:semiHidden/>
    <w:unhideWhenUsed/>
    <w:rsid w:val="00DA1FD1"/>
    <w:pPr>
      <w:spacing w:after="100"/>
    </w:pPr>
  </w:style>
  <w:style w:type="paragraph" w:styleId="Spistreci2">
    <w:name w:val="toc 2"/>
    <w:basedOn w:val="Normalny"/>
    <w:next w:val="Normalny"/>
    <w:autoRedefine/>
    <w:uiPriority w:val="99"/>
    <w:semiHidden/>
    <w:unhideWhenUsed/>
    <w:rsid w:val="00DA1FD1"/>
    <w:pPr>
      <w:spacing w:after="100"/>
      <w:ind w:left="180"/>
    </w:pPr>
  </w:style>
  <w:style w:type="paragraph" w:styleId="Spistreci3">
    <w:name w:val="toc 3"/>
    <w:basedOn w:val="Normalny"/>
    <w:next w:val="Normalny"/>
    <w:autoRedefine/>
    <w:uiPriority w:val="99"/>
    <w:semiHidden/>
    <w:unhideWhenUsed/>
    <w:rsid w:val="00DA1FD1"/>
    <w:pPr>
      <w:spacing w:after="100"/>
      <w:ind w:left="360"/>
    </w:pPr>
  </w:style>
  <w:style w:type="paragraph" w:styleId="Spistreci4">
    <w:name w:val="toc 4"/>
    <w:basedOn w:val="Normalny"/>
    <w:next w:val="Normalny"/>
    <w:autoRedefine/>
    <w:uiPriority w:val="99"/>
    <w:semiHidden/>
    <w:unhideWhenUsed/>
    <w:rsid w:val="00DA1FD1"/>
    <w:pPr>
      <w:spacing w:after="100"/>
      <w:ind w:left="540"/>
    </w:pPr>
  </w:style>
  <w:style w:type="paragraph" w:styleId="Spistreci5">
    <w:name w:val="toc 5"/>
    <w:basedOn w:val="Normalny"/>
    <w:next w:val="Normalny"/>
    <w:autoRedefine/>
    <w:uiPriority w:val="99"/>
    <w:semiHidden/>
    <w:unhideWhenUsed/>
    <w:rsid w:val="00DA1FD1"/>
    <w:pPr>
      <w:spacing w:after="100"/>
      <w:ind w:left="720"/>
    </w:pPr>
  </w:style>
  <w:style w:type="paragraph" w:styleId="Spistreci6">
    <w:name w:val="toc 6"/>
    <w:basedOn w:val="Normalny"/>
    <w:next w:val="Normalny"/>
    <w:autoRedefine/>
    <w:uiPriority w:val="99"/>
    <w:semiHidden/>
    <w:unhideWhenUsed/>
    <w:rsid w:val="00DA1FD1"/>
    <w:pPr>
      <w:spacing w:after="100"/>
      <w:ind w:left="900"/>
    </w:pPr>
  </w:style>
  <w:style w:type="paragraph" w:styleId="Spistreci7">
    <w:name w:val="toc 7"/>
    <w:basedOn w:val="Normalny"/>
    <w:next w:val="Normalny"/>
    <w:autoRedefine/>
    <w:uiPriority w:val="99"/>
    <w:semiHidden/>
    <w:unhideWhenUsed/>
    <w:rsid w:val="00DA1FD1"/>
    <w:pPr>
      <w:spacing w:after="100"/>
      <w:ind w:left="1080"/>
    </w:pPr>
  </w:style>
  <w:style w:type="paragraph" w:styleId="Spistreci8">
    <w:name w:val="toc 8"/>
    <w:basedOn w:val="Normalny"/>
    <w:next w:val="Normalny"/>
    <w:autoRedefine/>
    <w:uiPriority w:val="99"/>
    <w:semiHidden/>
    <w:unhideWhenUsed/>
    <w:rsid w:val="00DA1FD1"/>
    <w:pPr>
      <w:spacing w:after="100"/>
      <w:ind w:left="1260"/>
    </w:pPr>
  </w:style>
  <w:style w:type="paragraph" w:styleId="Spistreci9">
    <w:name w:val="toc 9"/>
    <w:basedOn w:val="Normalny"/>
    <w:next w:val="Normalny"/>
    <w:autoRedefine/>
    <w:uiPriority w:val="99"/>
    <w:semiHidden/>
    <w:unhideWhenUsed/>
    <w:rsid w:val="00DA1FD1"/>
    <w:pPr>
      <w:spacing w:after="100"/>
      <w:ind w:left="144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A1FD1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Odwoaniedelikatne">
    <w:name w:val="Subtle Reference"/>
    <w:basedOn w:val="Domylnaczcionkaakapitu"/>
    <w:uiPriority w:val="31"/>
    <w:qFormat/>
    <w:rsid w:val="00DA1FD1"/>
    <w:rPr>
      <w:rFonts w:ascii="Calibri" w:hAnsi="Calibri" w:cs="Calibri"/>
      <w:smallCaps/>
      <w:color w:val="5A5A5A" w:themeColor="text1" w:themeTint="A5"/>
    </w:rPr>
  </w:style>
  <w:style w:type="character" w:styleId="Wyrnieniedelikatne">
    <w:name w:val="Subtle Emphasis"/>
    <w:basedOn w:val="Domylnaczcionkaakapitu"/>
    <w:uiPriority w:val="19"/>
    <w:qFormat/>
    <w:rsid w:val="00DA1FD1"/>
    <w:rPr>
      <w:rFonts w:ascii="Calibri" w:hAnsi="Calibri" w:cs="Calibri"/>
      <w:i/>
      <w:iCs/>
      <w:color w:val="404040" w:themeColor="text1" w:themeTint="BF"/>
    </w:rPr>
  </w:style>
  <w:style w:type="table" w:styleId="Tabela-Profesjonalny">
    <w:name w:val="Table Professional"/>
    <w:basedOn w:val="Standardowy"/>
    <w:uiPriority w:val="99"/>
    <w:semiHidden/>
    <w:unhideWhenUsed/>
    <w:rsid w:val="00DA1FD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rednialista1">
    <w:name w:val="Medium List 1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rednialista2">
    <w:name w:val="Medium List 2"/>
    <w:basedOn w:val="Standardowy"/>
    <w:uiPriority w:val="99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asiatka1">
    <w:name w:val="Medium Grid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redniasiatka2">
    <w:name w:val="Medium Grid 2"/>
    <w:basedOn w:val="Standardowy"/>
    <w:uiPriority w:val="99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ny"/>
    <w:next w:val="Normalny"/>
    <w:uiPriority w:val="37"/>
    <w:semiHidden/>
    <w:unhideWhenUsed/>
    <w:rsid w:val="00DA1FD1"/>
  </w:style>
  <w:style w:type="character" w:styleId="Tytuksiki">
    <w:name w:val="Book Title"/>
    <w:basedOn w:val="Domylnaczcionkaakapitu"/>
    <w:uiPriority w:val="33"/>
    <w:qFormat/>
    <w:rsid w:val="00DA1FD1"/>
    <w:rPr>
      <w:rFonts w:ascii="Calibri" w:hAnsi="Calibri" w:cs="Calibri"/>
      <w:b/>
      <w:bCs/>
      <w:i/>
      <w:iCs/>
      <w:spacing w:val="5"/>
    </w:rPr>
  </w:style>
  <w:style w:type="character" w:styleId="Hasztag">
    <w:name w:val="Hashtag"/>
    <w:basedOn w:val="Domylnaczcionkaakapitu"/>
    <w:uiPriority w:val="99"/>
    <w:semiHidden/>
    <w:unhideWhenUsed/>
    <w:rsid w:val="00DA1FD1"/>
    <w:rPr>
      <w:rFonts w:ascii="Calibri" w:hAnsi="Calibri" w:cs="Calibri"/>
      <w:color w:val="2B579A"/>
      <w:shd w:val="clear" w:color="auto" w:fill="E1DFDD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DA1FD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DA1FD1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-Elegancki">
    <w:name w:val="Table Elegant"/>
    <w:basedOn w:val="Standardowy"/>
    <w:uiPriority w:val="99"/>
    <w:semiHidden/>
    <w:unhideWhenUsed/>
    <w:rsid w:val="00DA1FD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ny"/>
    <w:uiPriority w:val="99"/>
    <w:semiHidden/>
    <w:unhideWhenUsed/>
    <w:rsid w:val="00DA1FD1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DA1FD1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DA1FD1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DA1FD1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DA1FD1"/>
    <w:pPr>
      <w:ind w:left="1800" w:hanging="360"/>
      <w:contextualSpacing/>
    </w:pPr>
  </w:style>
  <w:style w:type="table" w:styleId="Tabela-Lista1">
    <w:name w:val="Table List 1"/>
    <w:basedOn w:val="Standardowy"/>
    <w:uiPriority w:val="99"/>
    <w:semiHidden/>
    <w:unhideWhenUsed/>
    <w:rsid w:val="00DA1FD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DA1FD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DA1FD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DA1FD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DA1FD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DA1FD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DA1FD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DA1FD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-kontynuacja">
    <w:name w:val="List Continue"/>
    <w:basedOn w:val="Normalny"/>
    <w:uiPriority w:val="9"/>
    <w:qFormat/>
    <w:rsid w:val="00DA1FD1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10"/>
    <w:qFormat/>
    <w:rsid w:val="00DA1FD1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DA1FD1"/>
    <w:pPr>
      <w:spacing w:after="120"/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DA1FD1"/>
    <w:pPr>
      <w:spacing w:after="120"/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DA1FD1"/>
    <w:pPr>
      <w:spacing w:after="120"/>
      <w:ind w:left="1800"/>
      <w:contextualSpacing/>
    </w:pPr>
  </w:style>
  <w:style w:type="paragraph" w:styleId="Akapitzlist">
    <w:name w:val="List Paragraph"/>
    <w:basedOn w:val="Normalny"/>
    <w:uiPriority w:val="34"/>
    <w:qFormat/>
    <w:rsid w:val="00DA1FD1"/>
    <w:pPr>
      <w:ind w:left="720"/>
      <w:contextualSpacing/>
    </w:pPr>
  </w:style>
  <w:style w:type="paragraph" w:styleId="Listanumerowana">
    <w:name w:val="List Number"/>
    <w:basedOn w:val="Normalny"/>
    <w:uiPriority w:val="9"/>
    <w:qFormat/>
    <w:rsid w:val="00DA1FD1"/>
    <w:pPr>
      <w:numPr>
        <w:numId w:val="2"/>
      </w:numPr>
      <w:contextualSpacing/>
    </w:pPr>
  </w:style>
  <w:style w:type="paragraph" w:styleId="Listanumerowana2">
    <w:name w:val="List Number 2"/>
    <w:basedOn w:val="Normalny"/>
    <w:uiPriority w:val="10"/>
    <w:qFormat/>
    <w:rsid w:val="00DA1FD1"/>
    <w:pPr>
      <w:numPr>
        <w:numId w:val="4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DA1FD1"/>
    <w:pPr>
      <w:numPr>
        <w:numId w:val="7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DA1FD1"/>
    <w:pPr>
      <w:numPr>
        <w:numId w:val="8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DA1FD1"/>
    <w:pPr>
      <w:numPr>
        <w:numId w:val="9"/>
      </w:numPr>
      <w:contextualSpacing/>
    </w:pPr>
  </w:style>
  <w:style w:type="paragraph" w:styleId="Listapunktowana">
    <w:name w:val="List Bullet"/>
    <w:basedOn w:val="Normalny"/>
    <w:uiPriority w:val="9"/>
    <w:qFormat/>
    <w:rsid w:val="00DA1FD1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10"/>
    <w:qFormat/>
    <w:rsid w:val="00DA1FD1"/>
    <w:pPr>
      <w:numPr>
        <w:numId w:val="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DA1FD1"/>
    <w:pPr>
      <w:numPr>
        <w:numId w:val="10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DA1FD1"/>
    <w:pPr>
      <w:numPr>
        <w:numId w:val="11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DA1FD1"/>
    <w:pPr>
      <w:numPr>
        <w:numId w:val="12"/>
      </w:numPr>
      <w:contextualSpacing/>
    </w:pPr>
  </w:style>
  <w:style w:type="paragraph" w:styleId="Podtytu">
    <w:name w:val="Subtitle"/>
    <w:basedOn w:val="Normalny"/>
    <w:next w:val="Normalny"/>
    <w:link w:val="PodtytuZnak"/>
    <w:uiPriority w:val="5"/>
    <w:qFormat/>
    <w:rsid w:val="00DA1FD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5"/>
    <w:rsid w:val="00DA1FD1"/>
    <w:rPr>
      <w:rFonts w:ascii="Calibri" w:eastAsiaTheme="minorEastAsia" w:hAnsi="Calibri" w:cs="Calibri"/>
      <w:color w:val="5A5A5A" w:themeColor="text1" w:themeTint="A5"/>
      <w:spacing w:val="15"/>
    </w:rPr>
  </w:style>
  <w:style w:type="table" w:styleId="Tabela-Klasyczny1">
    <w:name w:val="Table Classic 1"/>
    <w:basedOn w:val="Standardowy"/>
    <w:uiPriority w:val="99"/>
    <w:semiHidden/>
    <w:unhideWhenUsed/>
    <w:rsid w:val="00DA1FD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DA1FD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DA1FD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DA1FD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pisilustracji">
    <w:name w:val="table of figures"/>
    <w:basedOn w:val="Normalny"/>
    <w:next w:val="Normalny"/>
    <w:uiPriority w:val="99"/>
    <w:semiHidden/>
    <w:unhideWhenUsed/>
    <w:rsid w:val="00DA1FD1"/>
    <w:pPr>
      <w:spacing w:after="0"/>
    </w:pPr>
  </w:style>
  <w:style w:type="paragraph" w:styleId="Tekstmakra">
    <w:name w:val="macro"/>
    <w:link w:val="TekstmakraZnak"/>
    <w:uiPriority w:val="99"/>
    <w:semiHidden/>
    <w:unhideWhenUsed/>
    <w:rsid w:val="00DA1FD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DA1FD1"/>
    <w:rPr>
      <w:rFonts w:ascii="Consolas" w:hAnsi="Consolas" w:cs="Calibri"/>
      <w:sz w:val="20"/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A1FD1"/>
    <w:rPr>
      <w:rFonts w:ascii="Calibri" w:hAnsi="Calibri" w:cs="Calibri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A1FD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A1FD1"/>
    <w:rPr>
      <w:rFonts w:ascii="Calibri" w:hAnsi="Calibri" w:cs="Calibri"/>
      <w:sz w:val="20"/>
      <w:szCs w:val="20"/>
    </w:rPr>
  </w:style>
  <w:style w:type="paragraph" w:styleId="Wykazrde">
    <w:name w:val="table of authorities"/>
    <w:basedOn w:val="Normalny"/>
    <w:next w:val="Normalny"/>
    <w:uiPriority w:val="99"/>
    <w:semiHidden/>
    <w:unhideWhenUsed/>
    <w:rsid w:val="00DA1FD1"/>
    <w:pPr>
      <w:spacing w:after="0"/>
      <w:ind w:left="180" w:hanging="180"/>
    </w:pPr>
  </w:style>
  <w:style w:type="paragraph" w:styleId="Nagwekwykazurde">
    <w:name w:val="toa heading"/>
    <w:basedOn w:val="Normalny"/>
    <w:next w:val="Normalny"/>
    <w:uiPriority w:val="99"/>
    <w:semiHidden/>
    <w:unhideWhenUsed/>
    <w:rsid w:val="00DA1FD1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DA1FD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A1FD1"/>
    <w:rPr>
      <w:rFonts w:ascii="Calibri" w:hAnsi="Calibri" w:cs="Calibri"/>
      <w:i/>
      <w:iCs/>
      <w:color w:val="404040" w:themeColor="text1" w:themeTint="BF"/>
      <w:sz w:val="18"/>
    </w:rPr>
  </w:style>
  <w:style w:type="character" w:styleId="Uwydatnienie">
    <w:name w:val="Emphasis"/>
    <w:basedOn w:val="Domylnaczcionkaakapitu"/>
    <w:uiPriority w:val="2"/>
    <w:qFormat/>
    <w:rsid w:val="00DA1FD1"/>
    <w:rPr>
      <w:rFonts w:ascii="Calibri" w:hAnsi="Calibri" w:cs="Calibri"/>
      <w:i/>
      <w:iCs/>
    </w:rPr>
  </w:style>
  <w:style w:type="table" w:styleId="Kolorowalista">
    <w:name w:val="Colorful List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-Kolorowy1">
    <w:name w:val="Table Colorful 1"/>
    <w:basedOn w:val="Standardowy"/>
    <w:uiPriority w:val="99"/>
    <w:semiHidden/>
    <w:unhideWhenUsed/>
    <w:rsid w:val="00DA1FD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DA1FD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DA1FD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rowecieniowanie">
    <w:name w:val="Colorful Shading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siatka">
    <w:name w:val="Colorful Grid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A1FD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A1FD1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A1FD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A1FD1"/>
    <w:rPr>
      <w:rFonts w:ascii="Calibri" w:hAnsi="Calibri" w:cs="Calibri"/>
      <w:b/>
      <w:bCs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A1FD1"/>
    <w:rPr>
      <w:rFonts w:ascii="Calibri" w:hAnsi="Calibri" w:cs="Calibri"/>
      <w:sz w:val="16"/>
      <w:szCs w:val="16"/>
    </w:rPr>
  </w:style>
  <w:style w:type="paragraph" w:styleId="Adresnakopercie">
    <w:name w:val="envelope address"/>
    <w:basedOn w:val="Normalny"/>
    <w:uiPriority w:val="99"/>
    <w:semiHidden/>
    <w:unhideWhenUsed/>
    <w:rsid w:val="00DA1FD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kstblokowy">
    <w:name w:val="Block Text"/>
    <w:basedOn w:val="Normalny"/>
    <w:uiPriority w:val="3"/>
    <w:qFormat/>
    <w:rsid w:val="00DA1FD1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DA1FD1"/>
    <w:pPr>
      <w:spacing w:after="0" w:line="240" w:lineRule="auto"/>
    </w:pPr>
    <w:rPr>
      <w:rFonts w:ascii="Microsoft YaHei UI" w:eastAsia="Microsoft YaHei UI" w:hAnsi="Microsoft YaHei UI"/>
      <w:szCs w:val="18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DA1FD1"/>
    <w:rPr>
      <w:rFonts w:ascii="Microsoft YaHei UI" w:eastAsia="Microsoft YaHei UI" w:hAnsi="Microsoft YaHei UI" w:cs="Calibri"/>
      <w:sz w:val="18"/>
      <w:szCs w:val="18"/>
    </w:rPr>
  </w:style>
  <w:style w:type="character" w:customStyle="1" w:styleId="Nagwek5Znak">
    <w:name w:val="Nagłówek 5 Znak"/>
    <w:basedOn w:val="Domylnaczcionkaakapitu"/>
    <w:link w:val="Nagwek5"/>
    <w:uiPriority w:val="1"/>
    <w:semiHidden/>
    <w:rsid w:val="00DA1FD1"/>
    <w:rPr>
      <w:rFonts w:ascii="Corbel" w:eastAsiaTheme="majorEastAsia" w:hAnsi="Corbel" w:cstheme="majorBidi"/>
      <w:color w:val="21405B" w:themeColor="accent1" w:themeShade="BF"/>
      <w:sz w:val="18"/>
    </w:rPr>
  </w:style>
  <w:style w:type="character" w:customStyle="1" w:styleId="Nagwek6Znak">
    <w:name w:val="Nagłówek 6 Znak"/>
    <w:basedOn w:val="Domylnaczcionkaakapitu"/>
    <w:link w:val="Nagwek6"/>
    <w:uiPriority w:val="1"/>
    <w:semiHidden/>
    <w:rsid w:val="00DA1FD1"/>
    <w:rPr>
      <w:rFonts w:ascii="Corbel" w:eastAsiaTheme="majorEastAsia" w:hAnsi="Corbel" w:cstheme="majorBidi"/>
      <w:color w:val="162A3C" w:themeColor="accent1" w:themeShade="7F"/>
      <w:sz w:val="18"/>
    </w:rPr>
  </w:style>
  <w:style w:type="character" w:customStyle="1" w:styleId="Nagwek7Znak">
    <w:name w:val="Nagłówek 7 Znak"/>
    <w:basedOn w:val="Domylnaczcionkaakapitu"/>
    <w:link w:val="Nagwek7"/>
    <w:uiPriority w:val="1"/>
    <w:semiHidden/>
    <w:rsid w:val="00DA1FD1"/>
    <w:rPr>
      <w:rFonts w:ascii="Corbel" w:eastAsiaTheme="majorEastAsia" w:hAnsi="Corbel" w:cstheme="majorBidi"/>
      <w:i/>
      <w:iCs/>
      <w:color w:val="162A3C" w:themeColor="accent1" w:themeShade="7F"/>
      <w:sz w:val="18"/>
    </w:rPr>
  </w:style>
  <w:style w:type="character" w:customStyle="1" w:styleId="Nagwek8Znak">
    <w:name w:val="Nagłówek 8 Znak"/>
    <w:basedOn w:val="Domylnaczcionkaakapitu"/>
    <w:link w:val="Nagwek8"/>
    <w:uiPriority w:val="1"/>
    <w:semiHidden/>
    <w:rsid w:val="00DA1FD1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1"/>
    <w:semiHidden/>
    <w:rsid w:val="00DA1FD1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DA1FD1"/>
    <w:pPr>
      <w:numPr>
        <w:numId w:val="13"/>
      </w:numPr>
    </w:pPr>
  </w:style>
  <w:style w:type="table" w:styleId="Zwykatabela1">
    <w:name w:val="Plain Table 1"/>
    <w:basedOn w:val="Standardowy"/>
    <w:uiPriority w:val="41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ezodstpw">
    <w:name w:val="No Spacing"/>
    <w:uiPriority w:val="99"/>
    <w:semiHidden/>
    <w:unhideWhenUsed/>
    <w:rsid w:val="00DA1FD1"/>
    <w:pPr>
      <w:spacing w:after="0" w:line="240" w:lineRule="auto"/>
    </w:pPr>
    <w:rPr>
      <w:rFonts w:ascii="Calibri" w:hAnsi="Calibri" w:cs="Calibri"/>
      <w:sz w:val="18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DA1FD1"/>
  </w:style>
  <w:style w:type="character" w:customStyle="1" w:styleId="DataZnak">
    <w:name w:val="Data Znak"/>
    <w:basedOn w:val="Domylnaczcionkaakapitu"/>
    <w:link w:val="Data"/>
    <w:uiPriority w:val="99"/>
    <w:semiHidden/>
    <w:rsid w:val="00DA1FD1"/>
    <w:rPr>
      <w:rFonts w:ascii="Calibri" w:hAnsi="Calibri" w:cs="Calibri"/>
      <w:sz w:val="18"/>
    </w:rPr>
  </w:style>
  <w:style w:type="character" w:styleId="Odwoanieintensywne">
    <w:name w:val="Intense Reference"/>
    <w:basedOn w:val="Domylnaczcionkaakapitu"/>
    <w:uiPriority w:val="32"/>
    <w:qFormat/>
    <w:rsid w:val="00DA1FD1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A1FD1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A1FD1"/>
    <w:rPr>
      <w:rFonts w:ascii="Calibri" w:hAnsi="Calibri" w:cs="Calibri"/>
      <w:i/>
      <w:iCs/>
      <w:color w:val="2C567A" w:themeColor="accent1"/>
      <w:sz w:val="18"/>
    </w:rPr>
  </w:style>
  <w:style w:type="character" w:styleId="Wyrnienieintensywne">
    <w:name w:val="Intense Emphasis"/>
    <w:basedOn w:val="Domylnaczcionkaakapitu"/>
    <w:uiPriority w:val="21"/>
    <w:qFormat/>
    <w:rsid w:val="00DA1FD1"/>
    <w:rPr>
      <w:rFonts w:ascii="Calibri" w:hAnsi="Calibri" w:cs="Calibri"/>
      <w:i/>
      <w:iCs/>
      <w:color w:val="2C567A" w:themeColor="accent1"/>
    </w:rPr>
  </w:style>
  <w:style w:type="paragraph" w:styleId="NormalnyWeb">
    <w:name w:val="Normal (Web)"/>
    <w:basedOn w:val="Normalny"/>
    <w:uiPriority w:val="99"/>
    <w:semiHidden/>
    <w:unhideWhenUsed/>
    <w:rsid w:val="00DA1FD1"/>
    <w:rPr>
      <w:rFonts w:ascii="Times New Roman" w:hAnsi="Times New Roman" w:cs="Times New Roman"/>
      <w:sz w:val="24"/>
      <w:szCs w:val="24"/>
    </w:rPr>
  </w:style>
  <w:style w:type="character" w:styleId="Inteligentnyhiperlink">
    <w:name w:val="Smart Hyperlink"/>
    <w:basedOn w:val="Domylnaczcionkaakapitu"/>
    <w:uiPriority w:val="99"/>
    <w:semiHidden/>
    <w:unhideWhenUsed/>
    <w:rsid w:val="00DA1FD1"/>
    <w:rPr>
      <w:rFonts w:ascii="Calibri" w:hAnsi="Calibri" w:cs="Calibri"/>
      <w:u w:val="dotte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A1FD1"/>
    <w:rPr>
      <w:rFonts w:ascii="Calibri" w:hAnsi="Calibri" w:cs="Calibri"/>
      <w:color w:val="605E5C"/>
      <w:shd w:val="clear" w:color="auto" w:fill="E1DFDD"/>
    </w:rPr>
  </w:style>
  <w:style w:type="paragraph" w:styleId="Tytu">
    <w:name w:val="Title"/>
    <w:basedOn w:val="Normalny"/>
    <w:next w:val="Normalny"/>
    <w:link w:val="TytuZnak"/>
    <w:uiPriority w:val="10"/>
    <w:qFormat/>
    <w:rsid w:val="00DA1FD1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A1FD1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A1FD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A1FD1"/>
    <w:rPr>
      <w:rFonts w:ascii="Calibri" w:hAnsi="Calibri" w:cs="Calibri"/>
      <w:sz w:val="18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DA1F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DA1FD1"/>
    <w:rPr>
      <w:rFonts w:ascii="Calibri" w:hAnsi="Calibri" w:cs="Calibri"/>
      <w:sz w:val="18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A1FD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A1FD1"/>
    <w:rPr>
      <w:rFonts w:ascii="Calibri" w:hAnsi="Calibri" w:cs="Calibri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A1FD1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A1FD1"/>
    <w:rPr>
      <w:rFonts w:ascii="Calibri" w:hAnsi="Calibri" w:cs="Calibri"/>
      <w:sz w:val="18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A1FD1"/>
    <w:pPr>
      <w:spacing w:after="120"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A1FD1"/>
    <w:rPr>
      <w:rFonts w:ascii="Calibri" w:hAnsi="Calibri" w:cs="Calibri"/>
      <w:sz w:val="1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A1FD1"/>
    <w:pPr>
      <w:spacing w:after="120"/>
      <w:ind w:left="360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DA1FD1"/>
    <w:rPr>
      <w:rFonts w:ascii="Calibri" w:hAnsi="Calibri" w:cs="Calibri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DA1FD1"/>
    <w:pPr>
      <w:spacing w:after="20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DA1FD1"/>
    <w:rPr>
      <w:rFonts w:ascii="Calibri" w:hAnsi="Calibri" w:cs="Calibri"/>
      <w:sz w:val="18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DA1FD1"/>
    <w:pPr>
      <w:spacing w:after="20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DA1FD1"/>
    <w:rPr>
      <w:rFonts w:ascii="Calibri" w:hAnsi="Calibri" w:cs="Calibri"/>
      <w:sz w:val="18"/>
    </w:rPr>
  </w:style>
  <w:style w:type="paragraph" w:styleId="Wcicienormalne">
    <w:name w:val="Normal Indent"/>
    <w:basedOn w:val="Normalny"/>
    <w:uiPriority w:val="99"/>
    <w:semiHidden/>
    <w:unhideWhenUsed/>
    <w:qFormat/>
    <w:rsid w:val="00DA1FD1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DA1FD1"/>
    <w:pPr>
      <w:spacing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DA1FD1"/>
    <w:rPr>
      <w:rFonts w:ascii="Calibri" w:hAnsi="Calibri" w:cs="Calibri"/>
      <w:sz w:val="18"/>
    </w:rPr>
  </w:style>
  <w:style w:type="table" w:styleId="Tabela-Wspczesny">
    <w:name w:val="Table Contemporary"/>
    <w:basedOn w:val="Standardowy"/>
    <w:uiPriority w:val="99"/>
    <w:semiHidden/>
    <w:unhideWhenUsed/>
    <w:rsid w:val="00DA1FD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Jasnalista">
    <w:name w:val="Light List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Jasnecieniowanie">
    <w:name w:val="Light Shading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99"/>
    <w:semiHidden/>
    <w:unhideWhenUsed/>
    <w:rsid w:val="00DA1FD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DA1FD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DA1FD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DA1FD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DA1FD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DA1FD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Jasnasiatka">
    <w:name w:val="Light Grid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Ciemnalista">
    <w:name w:val="Dark List"/>
    <w:basedOn w:val="Standardowy"/>
    <w:uiPriority w:val="99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alisty1jasna">
    <w:name w:val="List Table 1 Light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2">
    <w:name w:val="List Table 2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3">
    <w:name w:val="List Table 3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DA1FD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DA1FD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DA1FD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DA1FD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DA1FD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DA1FD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DA1FD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DA1FD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DA1FD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DA1FD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DA1FD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DA1FD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DA1FD1"/>
    <w:pPr>
      <w:spacing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DA1FD1"/>
    <w:rPr>
      <w:rFonts w:ascii="Calibri" w:hAnsi="Calibri" w:cs="Calibri"/>
      <w:sz w:val="18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DA1FD1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DA1FD1"/>
    <w:rPr>
      <w:rFonts w:ascii="Calibri" w:hAnsi="Calibri" w:cs="Calibri"/>
      <w:sz w:val="18"/>
    </w:rPr>
  </w:style>
  <w:style w:type="table" w:styleId="Tabela-Kolumnowy1">
    <w:name w:val="Table Columns 1"/>
    <w:basedOn w:val="Standardowy"/>
    <w:uiPriority w:val="99"/>
    <w:semiHidden/>
    <w:unhideWhenUsed/>
    <w:rsid w:val="00DA1FD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DA1FD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DA1FD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DA1FD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DA1FD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alny"/>
    <w:link w:val="PodpisZnak"/>
    <w:uiPriority w:val="99"/>
    <w:semiHidden/>
    <w:unhideWhenUsed/>
    <w:rsid w:val="00DA1FD1"/>
    <w:pPr>
      <w:spacing w:after="0" w:line="240" w:lineRule="auto"/>
      <w:ind w:left="4320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DA1FD1"/>
    <w:rPr>
      <w:rFonts w:ascii="Calibri" w:hAnsi="Calibri" w:cs="Calibri"/>
      <w:sz w:val="18"/>
    </w:rPr>
  </w:style>
  <w:style w:type="table" w:styleId="Tabela-Prosty1">
    <w:name w:val="Table Simple 1"/>
    <w:basedOn w:val="Standardowy"/>
    <w:uiPriority w:val="99"/>
    <w:semiHidden/>
    <w:unhideWhenUsed/>
    <w:rsid w:val="00DA1FD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DA1FD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DA1FD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DA1FD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DA1FD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180" w:hanging="18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360" w:hanging="18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540" w:hanging="18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720" w:hanging="18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900" w:hanging="18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1080" w:hanging="18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1260" w:hanging="18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1440" w:hanging="18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1620" w:hanging="18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DA1FD1"/>
    <w:rPr>
      <w:rFonts w:ascii="Corbel" w:eastAsiaTheme="majorEastAsia" w:hAnsi="Corbel" w:cstheme="majorBidi"/>
      <w:b/>
      <w:b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DA1FD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DA1FD1"/>
    <w:rPr>
      <w:rFonts w:ascii="Consolas" w:hAnsi="Consolas" w:cs="Calibri"/>
      <w:sz w:val="21"/>
      <w:szCs w:val="21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DA1FD1"/>
    <w:pPr>
      <w:spacing w:after="0" w:line="240" w:lineRule="auto"/>
      <w:ind w:left="4320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DA1FD1"/>
    <w:rPr>
      <w:rFonts w:ascii="Calibri" w:hAnsi="Calibri" w:cs="Calibri"/>
      <w:sz w:val="18"/>
    </w:rPr>
  </w:style>
  <w:style w:type="table" w:styleId="Tabela-Siatka1">
    <w:name w:val="Table Grid 1"/>
    <w:basedOn w:val="Standardowy"/>
    <w:uiPriority w:val="99"/>
    <w:semiHidden/>
    <w:unhideWhenUsed/>
    <w:rsid w:val="00DA1FD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DA1FD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DA1FD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DA1FD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DA1FD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DA1FD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DA1FD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DA1FD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iatkatabelijasna">
    <w:name w:val="Grid Table Light"/>
    <w:basedOn w:val="Standardowy"/>
    <w:uiPriority w:val="40"/>
    <w:rsid w:val="00DA1FD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atki1jasna">
    <w:name w:val="Grid Table 1 Light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3">
    <w:name w:val="Grid Table 3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DA1FD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DA1FD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DA1FD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DA1FD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DA1FD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DA1FD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DA1FD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DA1FD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DA1FD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DA1FD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DA1FD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DA1FD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DA1FD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DA1FD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DA1FD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woanieprzypisudolnego">
    <w:name w:val="footnote reference"/>
    <w:basedOn w:val="Domylnaczcionkaakapitu"/>
    <w:uiPriority w:val="99"/>
    <w:semiHidden/>
    <w:unhideWhenUsed/>
    <w:rsid w:val="00DA1FD1"/>
    <w:rPr>
      <w:rFonts w:ascii="Calibri" w:hAnsi="Calibri" w:cs="Calibri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A1FD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A1FD1"/>
    <w:rPr>
      <w:rFonts w:ascii="Calibri" w:hAnsi="Calibri" w:cs="Calibri"/>
      <w:sz w:val="20"/>
      <w:szCs w:val="20"/>
    </w:rPr>
  </w:style>
  <w:style w:type="character" w:styleId="Numerwiersza">
    <w:name w:val="line number"/>
    <w:basedOn w:val="Domylnaczcionkaakapitu"/>
    <w:uiPriority w:val="99"/>
    <w:semiHidden/>
    <w:unhideWhenUsed/>
    <w:rsid w:val="00DA1FD1"/>
    <w:rPr>
      <w:rFonts w:ascii="Calibri" w:hAnsi="Calibri" w:cs="Calibri"/>
    </w:rPr>
  </w:style>
  <w:style w:type="table" w:styleId="Tabela-Efekty3D1">
    <w:name w:val="Table 3D effects 1"/>
    <w:basedOn w:val="Standardowy"/>
    <w:uiPriority w:val="99"/>
    <w:semiHidden/>
    <w:unhideWhenUsed/>
    <w:rsid w:val="00DA1FD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DA1FD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DA1F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DA1F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"/>
    <w:qFormat/>
    <w:rsid w:val="00DA1FD1"/>
    <w:rPr>
      <w:rFonts w:ascii="Calibri" w:hAnsi="Calibri" w:cs="Calibri"/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DA1FD1"/>
    <w:rPr>
      <w:rFonts w:ascii="Calibri" w:hAnsi="Calibri" w:cs="Calibri"/>
      <w:color w:val="954F72" w:themeColor="followedHyperlink"/>
      <w:u w:val="single"/>
    </w:rPr>
  </w:style>
  <w:style w:type="character" w:styleId="Hipercze">
    <w:name w:val="Hyperlink"/>
    <w:basedOn w:val="Domylnaczcionkaakapitu"/>
    <w:uiPriority w:val="99"/>
    <w:semiHidden/>
    <w:unhideWhenUsed/>
    <w:rsid w:val="00DA1FD1"/>
    <w:rPr>
      <w:rFonts w:ascii="Calibri" w:hAnsi="Calibri" w:cs="Calibri"/>
      <w:color w:val="0563C1" w:themeColor="hyperlink"/>
      <w:u w:val="single"/>
    </w:rPr>
  </w:style>
  <w:style w:type="character" w:styleId="Numerstrony">
    <w:name w:val="page number"/>
    <w:basedOn w:val="Domylnaczcionkaakapitu"/>
    <w:uiPriority w:val="99"/>
    <w:semiHidden/>
    <w:unhideWhenUsed/>
    <w:rsid w:val="00DA1FD1"/>
    <w:rPr>
      <w:rFonts w:ascii="Calibri" w:hAnsi="Calibri" w:cs="Calibri"/>
    </w:rPr>
  </w:style>
  <w:style w:type="paragraph" w:styleId="Legenda">
    <w:name w:val="caption"/>
    <w:basedOn w:val="Normalny"/>
    <w:next w:val="Normalny"/>
    <w:uiPriority w:val="99"/>
    <w:semiHidden/>
    <w:unhideWhenUsed/>
    <w:rsid w:val="00DA1FD1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17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\AppData\Local\Microsoft\Office\16.0\DTS\pl-PL%7b938F6A9B-80D7-4C57-B74B-F45E11E7273E%7d\%7bC4021639-1E52-48CD-AB53-25FBD8AABAD3%7dtf4542024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F542941B0974D1C95830E3FEE817FC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C2C7798-C2D7-4843-BCA2-DA1D8A687DC7}"/>
      </w:docPartPr>
      <w:docPartBody>
        <w:p w:rsidR="000B0699" w:rsidRDefault="00315810">
          <w:pPr>
            <w:pStyle w:val="5F542941B0974D1C95830E3FEE817FC2"/>
          </w:pPr>
          <w:r w:rsidRPr="00D05149">
            <w:rPr>
              <w:lang w:bidi="pl-PL"/>
            </w:rPr>
            <w:t>Poniedziałek</w:t>
          </w:r>
        </w:p>
      </w:docPartBody>
    </w:docPart>
    <w:docPart>
      <w:docPartPr>
        <w:name w:val="21181FF790044608B7566B3EDDC7434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29DF22A-654E-40C8-A713-77E182D2C591}"/>
      </w:docPartPr>
      <w:docPartBody>
        <w:p w:rsidR="000B0699" w:rsidRDefault="00315810">
          <w:pPr>
            <w:pStyle w:val="21181FF790044608B7566B3EDDC74345"/>
          </w:pPr>
          <w:r w:rsidRPr="00D05149">
            <w:rPr>
              <w:rStyle w:val="Tekstzastpczy"/>
              <w:lang w:bidi="pl-PL"/>
            </w:rPr>
            <w:t>Wtorek</w:t>
          </w:r>
        </w:p>
      </w:docPartBody>
    </w:docPart>
    <w:docPart>
      <w:docPartPr>
        <w:name w:val="B89A1B8BC9EF4B719185427D1EFB4C9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AC75D59-D189-49DC-A4E8-06B3BC0AF528}"/>
      </w:docPartPr>
      <w:docPartBody>
        <w:p w:rsidR="000B0699" w:rsidRDefault="00315810">
          <w:pPr>
            <w:pStyle w:val="B89A1B8BC9EF4B719185427D1EFB4C99"/>
          </w:pPr>
          <w:r w:rsidRPr="00D05149">
            <w:rPr>
              <w:rStyle w:val="Tekstzastpczy"/>
              <w:lang w:bidi="pl-PL"/>
            </w:rPr>
            <w:t>Środa</w:t>
          </w:r>
        </w:p>
      </w:docPartBody>
    </w:docPart>
    <w:docPart>
      <w:docPartPr>
        <w:name w:val="1F6216572AD7468FAFE5C5FE33C9F9E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03B2AEA-9A3B-4CA2-B89D-EDBAD64557B9}"/>
      </w:docPartPr>
      <w:docPartBody>
        <w:p w:rsidR="000B0699" w:rsidRDefault="00315810">
          <w:pPr>
            <w:pStyle w:val="1F6216572AD7468FAFE5C5FE33C9F9E0"/>
          </w:pPr>
          <w:r w:rsidRPr="00D05149">
            <w:rPr>
              <w:rStyle w:val="Tekstzastpczy"/>
              <w:lang w:bidi="pl-PL"/>
            </w:rPr>
            <w:t>Czwartek</w:t>
          </w:r>
        </w:p>
      </w:docPartBody>
    </w:docPart>
    <w:docPart>
      <w:docPartPr>
        <w:name w:val="D5B96507123B40B58ABA38D5A9CC48F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40BD7A7-7E1E-4B61-B8C4-9A5497B838DD}"/>
      </w:docPartPr>
      <w:docPartBody>
        <w:p w:rsidR="000B0699" w:rsidRDefault="00315810">
          <w:pPr>
            <w:pStyle w:val="D5B96507123B40B58ABA38D5A9CC48FE"/>
          </w:pPr>
          <w:r w:rsidRPr="00D05149">
            <w:rPr>
              <w:rStyle w:val="Tekstzastpczy"/>
              <w:lang w:bidi="pl-PL"/>
            </w:rPr>
            <w:t>Piątek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6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810"/>
    <w:rsid w:val="000041F8"/>
    <w:rsid w:val="000323E6"/>
    <w:rsid w:val="000577D5"/>
    <w:rsid w:val="00072ED8"/>
    <w:rsid w:val="00074B4E"/>
    <w:rsid w:val="00091C56"/>
    <w:rsid w:val="000A6C0B"/>
    <w:rsid w:val="000B0699"/>
    <w:rsid w:val="000E5BB8"/>
    <w:rsid w:val="001014F4"/>
    <w:rsid w:val="00104876"/>
    <w:rsid w:val="001606D9"/>
    <w:rsid w:val="00160DD9"/>
    <w:rsid w:val="001739C8"/>
    <w:rsid w:val="00194C9E"/>
    <w:rsid w:val="001D5DAE"/>
    <w:rsid w:val="00271B7E"/>
    <w:rsid w:val="002A38F3"/>
    <w:rsid w:val="00315810"/>
    <w:rsid w:val="00341694"/>
    <w:rsid w:val="003C5EF6"/>
    <w:rsid w:val="003F1F65"/>
    <w:rsid w:val="004001D1"/>
    <w:rsid w:val="00412C63"/>
    <w:rsid w:val="004166FC"/>
    <w:rsid w:val="004A191C"/>
    <w:rsid w:val="004B45E9"/>
    <w:rsid w:val="004D0601"/>
    <w:rsid w:val="004F287C"/>
    <w:rsid w:val="0050093B"/>
    <w:rsid w:val="005155D6"/>
    <w:rsid w:val="00536EB2"/>
    <w:rsid w:val="00561434"/>
    <w:rsid w:val="0056542C"/>
    <w:rsid w:val="0056645D"/>
    <w:rsid w:val="005A7890"/>
    <w:rsid w:val="005B6A7F"/>
    <w:rsid w:val="005B741B"/>
    <w:rsid w:val="005D1578"/>
    <w:rsid w:val="005D32C3"/>
    <w:rsid w:val="0063011C"/>
    <w:rsid w:val="00633E9F"/>
    <w:rsid w:val="00696F3B"/>
    <w:rsid w:val="006A5277"/>
    <w:rsid w:val="006B3E1D"/>
    <w:rsid w:val="006D499D"/>
    <w:rsid w:val="00764823"/>
    <w:rsid w:val="00785C08"/>
    <w:rsid w:val="007A0C5C"/>
    <w:rsid w:val="007B2749"/>
    <w:rsid w:val="007C7B79"/>
    <w:rsid w:val="007E4C52"/>
    <w:rsid w:val="007E629D"/>
    <w:rsid w:val="0080528D"/>
    <w:rsid w:val="008158C5"/>
    <w:rsid w:val="008344D2"/>
    <w:rsid w:val="00837A08"/>
    <w:rsid w:val="00844A55"/>
    <w:rsid w:val="00895A67"/>
    <w:rsid w:val="008A0893"/>
    <w:rsid w:val="008A21F9"/>
    <w:rsid w:val="008A49BB"/>
    <w:rsid w:val="00904F71"/>
    <w:rsid w:val="009A6D51"/>
    <w:rsid w:val="009D2F9C"/>
    <w:rsid w:val="009D5881"/>
    <w:rsid w:val="009E1040"/>
    <w:rsid w:val="009F17BE"/>
    <w:rsid w:val="009F7034"/>
    <w:rsid w:val="00A105DD"/>
    <w:rsid w:val="00A14E9D"/>
    <w:rsid w:val="00A209F5"/>
    <w:rsid w:val="00A35582"/>
    <w:rsid w:val="00A524A3"/>
    <w:rsid w:val="00A53227"/>
    <w:rsid w:val="00A82D77"/>
    <w:rsid w:val="00A83F92"/>
    <w:rsid w:val="00A91753"/>
    <w:rsid w:val="00AA492B"/>
    <w:rsid w:val="00AC083D"/>
    <w:rsid w:val="00AD0913"/>
    <w:rsid w:val="00AF70D4"/>
    <w:rsid w:val="00B04800"/>
    <w:rsid w:val="00B10FB0"/>
    <w:rsid w:val="00B47288"/>
    <w:rsid w:val="00B87971"/>
    <w:rsid w:val="00BB1673"/>
    <w:rsid w:val="00BB301D"/>
    <w:rsid w:val="00BD1562"/>
    <w:rsid w:val="00C13A3D"/>
    <w:rsid w:val="00C30ADB"/>
    <w:rsid w:val="00C55AA3"/>
    <w:rsid w:val="00C60DF4"/>
    <w:rsid w:val="00CA6700"/>
    <w:rsid w:val="00CB08FB"/>
    <w:rsid w:val="00D1316C"/>
    <w:rsid w:val="00D5218D"/>
    <w:rsid w:val="00D70B98"/>
    <w:rsid w:val="00D75D34"/>
    <w:rsid w:val="00D80509"/>
    <w:rsid w:val="00D819E7"/>
    <w:rsid w:val="00D81A39"/>
    <w:rsid w:val="00D842B0"/>
    <w:rsid w:val="00DF1B59"/>
    <w:rsid w:val="00E11D42"/>
    <w:rsid w:val="00E27628"/>
    <w:rsid w:val="00E517C4"/>
    <w:rsid w:val="00E61358"/>
    <w:rsid w:val="00E63E43"/>
    <w:rsid w:val="00E73DE4"/>
    <w:rsid w:val="00E86DB1"/>
    <w:rsid w:val="00E9391F"/>
    <w:rsid w:val="00E95631"/>
    <w:rsid w:val="00E96B5F"/>
    <w:rsid w:val="00E9708E"/>
    <w:rsid w:val="00EA3B15"/>
    <w:rsid w:val="00EC04A2"/>
    <w:rsid w:val="00ED533A"/>
    <w:rsid w:val="00EE3760"/>
    <w:rsid w:val="00F34309"/>
    <w:rsid w:val="00F84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5F542941B0974D1C95830E3FEE817FC2">
    <w:name w:val="5F542941B0974D1C95830E3FEE817FC2"/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customStyle="1" w:styleId="21181FF790044608B7566B3EDDC74345">
    <w:name w:val="21181FF790044608B7566B3EDDC74345"/>
  </w:style>
  <w:style w:type="paragraph" w:customStyle="1" w:styleId="B89A1B8BC9EF4B719185427D1EFB4C99">
    <w:name w:val="B89A1B8BC9EF4B719185427D1EFB4C99"/>
  </w:style>
  <w:style w:type="paragraph" w:customStyle="1" w:styleId="1F6216572AD7468FAFE5C5FE33C9F9E0">
    <w:name w:val="1F6216572AD7468FAFE5C5FE33C9F9E0"/>
  </w:style>
  <w:style w:type="paragraph" w:customStyle="1" w:styleId="D5B96507123B40B58ABA38D5A9CC48FE">
    <w:name w:val="D5B96507123B40B58ABA38D5A9CC48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E31A5C-F1AB-4989-86A6-D04C1E11F7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C:\Users\Ja\AppData\Local\Microsoft\Office\16.0\DTS\pl-PL{938F6A9B-80D7-4C57-B74B-F45E11E7273E}\{C4021639-1E52-48CD-AB53-25FBD8AABAD3}tf45420242_win32.dotx</Template>
  <TotalTime>0</TotalTime>
  <Pages>1</Pages>
  <Words>223</Words>
  <Characters>1344</Characters>
  <Application>Microsoft Office Word</Application>
  <DocSecurity>0</DocSecurity>
  <Lines>11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2024-12-31T10:29:00Z</dcterms:created>
  <dcterms:modified xsi:type="dcterms:W3CDTF">2025-10-31T13:47:00Z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