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097" w:rsidRDefault="00E57097" w:rsidP="003E7D8B">
      <w:pPr>
        <w:jc w:val="both"/>
      </w:pPr>
    </w:p>
    <w:p w:rsidR="00E57097" w:rsidRPr="003E7D8B" w:rsidRDefault="00E57097" w:rsidP="003E7D8B">
      <w:pPr>
        <w:jc w:val="center"/>
        <w:rPr>
          <w:b/>
          <w:bCs/>
        </w:rPr>
      </w:pPr>
      <w:r w:rsidRPr="003E7D8B">
        <w:rPr>
          <w:b/>
          <w:bCs/>
        </w:rPr>
        <w:t>OFERTA POWIATOWEGO ZESPOŁU SZKÓŁ NR 2 W TRZEBNICY</w:t>
      </w:r>
    </w:p>
    <w:p w:rsidR="00E57097" w:rsidRDefault="00E57097" w:rsidP="003E7D8B">
      <w:pPr>
        <w:ind w:firstLine="708"/>
        <w:jc w:val="both"/>
      </w:pPr>
      <w:r>
        <w:t xml:space="preserve">Drodzy Uczniowie klas ósmych, nadszedł czas dokonania ważnego wyboru w waszym życiu, wyboru właściwej szkoły, która zapewni Wam odpowiednie kwalifikacje do pracy oraz możliwość dalszej edukacji na wymarzonych studiach. Według prognoz Polskiej Agencji Rozwoju Przedsiębiorczości przyszłe lata będą czasem specjalistów. Z racji postępu technologicznego oraz informatycznego najbardziej poszukiwani będą pracownicy z branży informatycznej, graficznej, logistycznej, ekonomicznej i handlowej. Cenieni są również pracownicy - specjaliści w zawodach szkolnictwa branżowego, np.: elektryk, mechanik, ślusarz, sprzedawca, elektronik, operator obrabiarek skrawających, kucharz, fryzjer, itp. Są to kierunki, które posiadamy w naszej ofercie edukacyjnej. Drogi uczniu, jeśli chcesz zdobyć dobry zawód i być specjalistą w konkretnej dziedzinie, zapraszam Cię do naszej szkoły. Nasi nauczyciele pomogą Ci w zdobywaniu wiedzy i umiejętności, abyś w przyszłości nie musiał zasilać szeregu bezrobotnych. Jeśli ukończysz naszą szkołę i będziesz chciał udać się na studia w podobnym kierunku, to zapewniam Cię, że nie będziesz miał problemów z ich ukończeniem! </w:t>
      </w:r>
    </w:p>
    <w:p w:rsidR="00E57097" w:rsidRDefault="00E57097" w:rsidP="003E7D8B">
      <w:pPr>
        <w:ind w:firstLine="708"/>
        <w:jc w:val="both"/>
      </w:pPr>
      <w:r>
        <w:t>Drogi uczniu pamiętaj, że w dzisiejszym świecie liczy się to czy będziesz dobrym specjalistą    w danej dziedzinie, a nie ogólna wiedza z wszystkiego. Zapraszam Cię wiec do naszego grona SPECJALISTÓW!</w:t>
      </w:r>
    </w:p>
    <w:p w:rsidR="00E57097" w:rsidRPr="003E7D8B" w:rsidRDefault="00E57097" w:rsidP="003E7D8B">
      <w:pPr>
        <w:ind w:left="5664"/>
        <w:jc w:val="both"/>
        <w:rPr>
          <w:b/>
          <w:bCs/>
        </w:rPr>
      </w:pPr>
      <w:r w:rsidRPr="003E7D8B">
        <w:rPr>
          <w:b/>
          <w:bCs/>
        </w:rPr>
        <w:t xml:space="preserve">                 Janusz Górka </w:t>
      </w:r>
    </w:p>
    <w:p w:rsidR="00E57097" w:rsidRDefault="00E57097" w:rsidP="003E7D8B">
      <w:pPr>
        <w:spacing w:after="0" w:line="240" w:lineRule="auto"/>
        <w:ind w:left="5663" w:firstLine="709"/>
        <w:jc w:val="both"/>
      </w:pPr>
      <w:r>
        <w:t xml:space="preserve">      Dyrektor </w:t>
      </w:r>
    </w:p>
    <w:p w:rsidR="00E57097" w:rsidRDefault="00E57097" w:rsidP="003E7D8B">
      <w:pPr>
        <w:spacing w:after="0" w:line="240" w:lineRule="auto"/>
        <w:ind w:left="4954" w:firstLine="709"/>
        <w:jc w:val="both"/>
      </w:pPr>
      <w:r>
        <w:t xml:space="preserve">Powiatowego Zespołu Szkół nr 2 </w:t>
      </w:r>
    </w:p>
    <w:p w:rsidR="00E57097" w:rsidRDefault="00E57097" w:rsidP="003E7D8B">
      <w:pPr>
        <w:spacing w:after="0" w:line="240" w:lineRule="auto"/>
        <w:ind w:left="5663" w:firstLine="709"/>
        <w:jc w:val="both"/>
      </w:pPr>
      <w:r>
        <w:t xml:space="preserve">   w Trzebnicy. </w:t>
      </w:r>
    </w:p>
    <w:p w:rsidR="00E57097" w:rsidRDefault="00E57097" w:rsidP="003E7D8B">
      <w:pPr>
        <w:ind w:firstLine="708"/>
        <w:jc w:val="both"/>
      </w:pPr>
    </w:p>
    <w:p w:rsidR="00E57097" w:rsidRPr="0024564E" w:rsidRDefault="00E57097" w:rsidP="003E7D8B">
      <w:pPr>
        <w:ind w:firstLine="708"/>
        <w:jc w:val="both"/>
      </w:pPr>
    </w:p>
    <w:p w:rsidR="00E57097" w:rsidRPr="002738B7" w:rsidRDefault="00E57097" w:rsidP="003E7D8B">
      <w:pPr>
        <w:jc w:val="both"/>
      </w:pPr>
    </w:p>
    <w:sectPr w:rsidR="00E57097" w:rsidRPr="002738B7" w:rsidSect="00D957A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097" w:rsidRDefault="00E57097" w:rsidP="002738B7">
      <w:pPr>
        <w:spacing w:after="0" w:line="240" w:lineRule="auto"/>
      </w:pPr>
      <w:r>
        <w:separator/>
      </w:r>
    </w:p>
  </w:endnote>
  <w:endnote w:type="continuationSeparator" w:id="0">
    <w:p w:rsidR="00E57097" w:rsidRDefault="00E57097" w:rsidP="00273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097" w:rsidRDefault="00E57097" w:rsidP="002738B7">
      <w:pPr>
        <w:spacing w:after="0" w:line="240" w:lineRule="auto"/>
      </w:pPr>
      <w:r>
        <w:separator/>
      </w:r>
    </w:p>
  </w:footnote>
  <w:footnote w:type="continuationSeparator" w:id="0">
    <w:p w:rsidR="00E57097" w:rsidRDefault="00E57097" w:rsidP="00273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097" w:rsidRDefault="00E57097" w:rsidP="002738B7">
    <w:pPr>
      <w:pStyle w:val="Header"/>
      <w:jc w:val="center"/>
      <w:rPr>
        <w:rStyle w:val="Strong"/>
        <w:rFonts w:ascii="Arial" w:hAnsi="Arial" w:cs="Arial"/>
        <w:sz w:val="20"/>
        <w:szCs w:val="20"/>
        <w:bdr w:val="none" w:sz="0" w:space="0" w:color="auto" w:frame="1"/>
        <w:shd w:val="clear" w:color="auto" w:fill="FFFFFF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s2049" type="#_x0000_t75" alt="logo szkoły.png" style="position:absolute;left:0;text-align:left;margin-left:-28.1pt;margin-top:-9.15pt;width:94.5pt;height:94.5pt;z-index:-251656192;visibility:visible" wrapcoords="-171 0 -171 21429 21600 21429 21600 0 -171 0">
          <v:imagedata r:id="rId1" o:title=""/>
          <w10:wrap type="tight"/>
        </v:shape>
      </w:pict>
    </w:r>
  </w:p>
  <w:p w:rsidR="00E57097" w:rsidRDefault="00E57097" w:rsidP="002738B7">
    <w:pPr>
      <w:pStyle w:val="Header"/>
      <w:jc w:val="center"/>
      <w:rPr>
        <w:rStyle w:val="Strong"/>
        <w:rFonts w:ascii="Arial" w:hAnsi="Arial" w:cs="Arial"/>
        <w:sz w:val="20"/>
        <w:szCs w:val="20"/>
        <w:bdr w:val="none" w:sz="0" w:space="0" w:color="auto" w:frame="1"/>
        <w:shd w:val="clear" w:color="auto" w:fill="FFFFFF"/>
      </w:rPr>
    </w:pPr>
  </w:p>
  <w:p w:rsidR="00E57097" w:rsidRPr="002738B7" w:rsidRDefault="00E57097" w:rsidP="002738B7">
    <w:pPr>
      <w:pStyle w:val="Header"/>
      <w:jc w:val="center"/>
      <w:rPr>
        <w:rStyle w:val="Strong"/>
        <w:rFonts w:ascii="Arial" w:hAnsi="Arial" w:cs="Arial"/>
        <w:sz w:val="24"/>
        <w:szCs w:val="24"/>
        <w:bdr w:val="none" w:sz="0" w:space="0" w:color="auto" w:frame="1"/>
        <w:shd w:val="clear" w:color="auto" w:fill="FFFFFF"/>
      </w:rPr>
    </w:pPr>
    <w:r w:rsidRPr="002738B7">
      <w:rPr>
        <w:rStyle w:val="Strong"/>
        <w:rFonts w:ascii="Arial" w:hAnsi="Arial" w:cs="Arial"/>
        <w:sz w:val="24"/>
        <w:szCs w:val="24"/>
        <w:bdr w:val="none" w:sz="0" w:space="0" w:color="auto" w:frame="1"/>
        <w:shd w:val="clear" w:color="auto" w:fill="FFFFFF"/>
      </w:rPr>
      <w:t>Powiatowy Zespół Szkół nr 2</w:t>
    </w:r>
    <w:r w:rsidRPr="002738B7">
      <w:rPr>
        <w:rFonts w:ascii="Arial" w:hAnsi="Arial" w:cs="Arial"/>
        <w:sz w:val="24"/>
        <w:szCs w:val="24"/>
      </w:rPr>
      <w:t xml:space="preserve"> </w:t>
    </w:r>
    <w:r w:rsidRPr="002738B7">
      <w:rPr>
        <w:rStyle w:val="Strong"/>
        <w:rFonts w:ascii="Arial" w:hAnsi="Arial" w:cs="Arial"/>
        <w:sz w:val="24"/>
        <w:szCs w:val="24"/>
        <w:bdr w:val="none" w:sz="0" w:space="0" w:color="auto" w:frame="1"/>
        <w:shd w:val="clear" w:color="auto" w:fill="FFFFFF"/>
      </w:rPr>
      <w:t>im. Piotra Włostowica</w:t>
    </w:r>
  </w:p>
  <w:p w:rsidR="00E57097" w:rsidRPr="002738B7" w:rsidRDefault="00E57097" w:rsidP="002738B7">
    <w:pPr>
      <w:pStyle w:val="Header"/>
      <w:jc w:val="center"/>
      <w:rPr>
        <w:rFonts w:ascii="Arial" w:hAnsi="Arial" w:cs="Arial"/>
        <w:sz w:val="20"/>
        <w:szCs w:val="20"/>
        <w:shd w:val="clear" w:color="auto" w:fill="FFFFFF"/>
      </w:rPr>
    </w:pPr>
    <w:r w:rsidRPr="002738B7">
      <w:rPr>
        <w:rFonts w:ascii="Arial" w:hAnsi="Arial" w:cs="Arial"/>
        <w:sz w:val="20"/>
        <w:szCs w:val="20"/>
        <w:shd w:val="clear" w:color="auto" w:fill="FFFFFF"/>
      </w:rPr>
      <w:t>ul. Żeromskiego 25 55-100 Trzebnica</w:t>
    </w:r>
  </w:p>
  <w:p w:rsidR="00E57097" w:rsidRPr="002738B7" w:rsidRDefault="00E57097" w:rsidP="002738B7">
    <w:pPr>
      <w:pStyle w:val="Header"/>
      <w:jc w:val="center"/>
      <w:rPr>
        <w:rFonts w:ascii="Arial" w:hAnsi="Arial" w:cs="Arial"/>
        <w:sz w:val="20"/>
        <w:szCs w:val="20"/>
        <w:shd w:val="clear" w:color="auto" w:fill="FFFFFF"/>
      </w:rPr>
    </w:pPr>
    <w:r w:rsidRPr="002738B7">
      <w:rPr>
        <w:rFonts w:ascii="Arial" w:hAnsi="Arial" w:cs="Arial"/>
        <w:sz w:val="20"/>
        <w:szCs w:val="20"/>
        <w:shd w:val="clear" w:color="auto" w:fill="FFFFFF"/>
      </w:rPr>
      <w:t>Telefon: +48 71 312 04 88</w:t>
    </w:r>
  </w:p>
  <w:p w:rsidR="00E57097" w:rsidRPr="002738B7" w:rsidRDefault="00E57097" w:rsidP="002738B7">
    <w:pPr>
      <w:pStyle w:val="Header"/>
      <w:jc w:val="center"/>
      <w:rPr>
        <w:rFonts w:ascii="Arial" w:hAnsi="Arial" w:cs="Arial"/>
        <w:sz w:val="20"/>
        <w:szCs w:val="20"/>
        <w:shd w:val="clear" w:color="auto" w:fill="FFFFFF"/>
      </w:rPr>
    </w:pPr>
    <w:r w:rsidRPr="002738B7">
      <w:rPr>
        <w:rFonts w:ascii="Arial" w:hAnsi="Arial" w:cs="Arial"/>
        <w:sz w:val="20"/>
        <w:szCs w:val="20"/>
        <w:shd w:val="clear" w:color="auto" w:fill="FFFFFF"/>
      </w:rPr>
      <w:t>Faks: +48 71 312 04 85</w:t>
    </w:r>
  </w:p>
  <w:p w:rsidR="00E57097" w:rsidRDefault="00E57097" w:rsidP="002738B7">
    <w:pPr>
      <w:pStyle w:val="Header"/>
      <w:jc w:val="center"/>
    </w:pPr>
    <w:r w:rsidRPr="002738B7">
      <w:rPr>
        <w:rFonts w:ascii="Arial" w:hAnsi="Arial" w:cs="Arial"/>
        <w:sz w:val="20"/>
        <w:szCs w:val="20"/>
        <w:shd w:val="clear" w:color="auto" w:fill="FFFFFF"/>
      </w:rPr>
      <w:t>e-mail: </w:t>
    </w:r>
    <w:hyperlink r:id="rId2" w:history="1">
      <w:r w:rsidRPr="002738B7">
        <w:rPr>
          <w:rStyle w:val="Hyperlink"/>
          <w:rFonts w:ascii="Arial" w:hAnsi="Arial" w:cs="Arial"/>
          <w:color w:val="auto"/>
          <w:sz w:val="20"/>
          <w:szCs w:val="20"/>
          <w:bdr w:val="none" w:sz="0" w:space="0" w:color="auto" w:frame="1"/>
          <w:shd w:val="clear" w:color="auto" w:fill="FFFFFF"/>
        </w:rPr>
        <w:t>sekretariat@pzs2-trzebnica.pl</w:t>
      </w:r>
    </w:hyperlink>
  </w:p>
  <w:p w:rsidR="00E57097" w:rsidRDefault="00E57097" w:rsidP="002738B7">
    <w:pPr>
      <w:pStyle w:val="Header"/>
      <w:jc w:val="center"/>
    </w:pPr>
  </w:p>
  <w:p w:rsidR="00E57097" w:rsidRPr="002738B7" w:rsidRDefault="00E57097" w:rsidP="00D957AF">
    <w:pPr>
      <w:pStyle w:val="Header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-28.1pt;margin-top:12.4pt;width:512.25pt;height:1.5pt;flip:y;z-index:251661312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7013F"/>
    <w:multiLevelType w:val="hybridMultilevel"/>
    <w:tmpl w:val="D8D020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evenAndOddHeader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38B7"/>
    <w:rsid w:val="0024564E"/>
    <w:rsid w:val="002738B7"/>
    <w:rsid w:val="00283D69"/>
    <w:rsid w:val="003E7D8B"/>
    <w:rsid w:val="004E2C02"/>
    <w:rsid w:val="00686B01"/>
    <w:rsid w:val="00A53552"/>
    <w:rsid w:val="00B00948"/>
    <w:rsid w:val="00D957AF"/>
    <w:rsid w:val="00DD5EB8"/>
    <w:rsid w:val="00E57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94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73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738B7"/>
  </w:style>
  <w:style w:type="paragraph" w:styleId="Footer">
    <w:name w:val="footer"/>
    <w:basedOn w:val="Normal"/>
    <w:link w:val="FooterChar"/>
    <w:uiPriority w:val="99"/>
    <w:semiHidden/>
    <w:rsid w:val="00273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738B7"/>
  </w:style>
  <w:style w:type="paragraph" w:styleId="BalloonText">
    <w:name w:val="Balloon Text"/>
    <w:basedOn w:val="Normal"/>
    <w:link w:val="BalloonTextChar"/>
    <w:uiPriority w:val="99"/>
    <w:semiHidden/>
    <w:rsid w:val="0027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38B7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2738B7"/>
    <w:rPr>
      <w:rFonts w:cs="Calibri"/>
      <w:lang w:eastAsia="en-US"/>
    </w:rPr>
  </w:style>
  <w:style w:type="character" w:styleId="Hyperlink">
    <w:name w:val="Hyperlink"/>
    <w:basedOn w:val="DefaultParagraphFont"/>
    <w:uiPriority w:val="99"/>
    <w:semiHidden/>
    <w:rsid w:val="002738B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2738B7"/>
    <w:rPr>
      <w:b/>
      <w:bCs/>
    </w:rPr>
  </w:style>
  <w:style w:type="paragraph" w:styleId="ListParagraph">
    <w:name w:val="List Paragraph"/>
    <w:basedOn w:val="Normal"/>
    <w:uiPriority w:val="99"/>
    <w:qFormat/>
    <w:rsid w:val="00D957AF"/>
    <w:pPr>
      <w:ind w:left="720"/>
    </w:pPr>
    <w:rPr>
      <w:rFonts w:eastAsia="Times New Roman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pzs2-trzebnica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</Pages>
  <Words>213</Words>
  <Characters>1283</Characters>
  <Application>Microsoft Office Outlook</Application>
  <DocSecurity>0</DocSecurity>
  <Lines>0</Lines>
  <Paragraphs>0</Paragraphs>
  <ScaleCrop>false</ScaleCrop>
  <Company>Ministerstwo Edukacji Narodowej i Sportu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Powiatowy Zespół sz</dc:title>
  <dc:subject/>
  <dc:creator>Użytkownik systemu Windows</dc:creator>
  <cp:keywords/>
  <dc:description/>
  <cp:lastModifiedBy>Gość</cp:lastModifiedBy>
  <cp:revision>2</cp:revision>
  <dcterms:created xsi:type="dcterms:W3CDTF">2020-06-03T12:13:00Z</dcterms:created>
  <dcterms:modified xsi:type="dcterms:W3CDTF">2020-06-03T12:13:00Z</dcterms:modified>
</cp:coreProperties>
</file>